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998C5" w14:textId="77777777" w:rsidR="00A2133F" w:rsidRPr="00877817" w:rsidRDefault="00877817" w:rsidP="00877817">
      <w:pPr>
        <w:spacing w:before="360" w:after="360"/>
        <w:jc w:val="center"/>
        <w:rPr>
          <w:rFonts w:cs="Calibri Light"/>
          <w:b/>
          <w:bCs/>
          <w:color w:val="003E6A"/>
          <w:sz w:val="28"/>
          <w:szCs w:val="28"/>
        </w:rPr>
      </w:pPr>
      <w:r w:rsidRPr="00877817">
        <w:rPr>
          <w:rFonts w:cs="Calibri Light"/>
          <w:noProof/>
          <w:color w:val="003E6A"/>
          <w:sz w:val="32"/>
          <w:szCs w:val="32"/>
          <w:lang w:eastAsia="fr-CA"/>
        </w:rPr>
        <w:drawing>
          <wp:anchor distT="0" distB="0" distL="114300" distR="114300" simplePos="0" relativeHeight="251658240" behindDoc="1" locked="0" layoutInCell="1" allowOverlap="1" wp14:anchorId="5BDE0652" wp14:editId="6FA565EE">
            <wp:simplePos x="0" y="0"/>
            <wp:positionH relativeFrom="column">
              <wp:posOffset>-33410</wp:posOffset>
            </wp:positionH>
            <wp:positionV relativeFrom="paragraph">
              <wp:posOffset>586</wp:posOffset>
            </wp:positionV>
            <wp:extent cx="1812925" cy="464820"/>
            <wp:effectExtent l="0" t="0" r="3175" b="508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292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C2C" w:rsidRPr="00877817">
        <w:rPr>
          <w:rFonts w:cs="Calibri Light"/>
          <w:b/>
          <w:bCs/>
          <w:color w:val="003E6A"/>
          <w:sz w:val="36"/>
          <w:szCs w:val="36"/>
        </w:rPr>
        <w:t>PROPOSITION DE RECHERCHE POUR ÉVALUATION ÉTHIQUE</w:t>
      </w:r>
    </w:p>
    <w:p w14:paraId="5BF684D2" w14:textId="77777777" w:rsidR="00D012F4" w:rsidRPr="002A5687" w:rsidRDefault="00D012F4" w:rsidP="002A5687">
      <w:pPr>
        <w:spacing w:before="120" w:after="120"/>
        <w:rPr>
          <w:rFonts w:cs="Calibri Light"/>
          <w:b/>
          <w:bCs/>
          <w:sz w:val="28"/>
          <w:szCs w:val="28"/>
        </w:rPr>
      </w:pPr>
      <w:r w:rsidRPr="00A2133F">
        <w:rPr>
          <w:rFonts w:cs="Calibri Light"/>
        </w:rPr>
        <w:t xml:space="preserve">Toute </w:t>
      </w:r>
      <w:r w:rsidR="00D15AF2" w:rsidRPr="00A2133F">
        <w:rPr>
          <w:rFonts w:cs="Calibri Light"/>
        </w:rPr>
        <w:t xml:space="preserve">proposition de recherche pour </w:t>
      </w:r>
      <w:r w:rsidRPr="00A2133F">
        <w:rPr>
          <w:rFonts w:cs="Calibri Light"/>
        </w:rPr>
        <w:t>évaluation éthique doit être envoyée électroniquement au Comité d’éthique de la recherche (C</w:t>
      </w:r>
      <w:r w:rsidR="00FE316E">
        <w:rPr>
          <w:rFonts w:cs="Calibri Light"/>
        </w:rPr>
        <w:t>E</w:t>
      </w:r>
      <w:r w:rsidRPr="00A2133F">
        <w:rPr>
          <w:rFonts w:cs="Calibri Light"/>
        </w:rPr>
        <w:t xml:space="preserve">R) à l’adresse suivante : </w:t>
      </w:r>
      <w:hyperlink r:id="rId9" w:history="1">
        <w:r w:rsidR="00A36891" w:rsidRPr="00276258">
          <w:rPr>
            <w:rStyle w:val="Hyperlien"/>
            <w:rFonts w:cs="Calibri Light"/>
          </w:rPr>
          <w:t>CER@ustboniface.ca</w:t>
        </w:r>
      </w:hyperlink>
      <w:r w:rsidRPr="00A2133F">
        <w:rPr>
          <w:rFonts w:cs="Calibri Light"/>
        </w:rPr>
        <w:t>. La demande doit être envoyée à partir du courriel du</w:t>
      </w:r>
      <w:r w:rsidR="00A17255">
        <w:rPr>
          <w:rFonts w:cs="Calibri Light"/>
        </w:rPr>
        <w:t>·de la</w:t>
      </w:r>
      <w:r w:rsidRPr="00A2133F">
        <w:rPr>
          <w:rFonts w:cs="Calibri Light"/>
        </w:rPr>
        <w:t xml:space="preserve"> chercheur</w:t>
      </w:r>
      <w:r w:rsidR="00A2133F">
        <w:rPr>
          <w:rFonts w:cs="Calibri Light"/>
        </w:rPr>
        <w:t>·e</w:t>
      </w:r>
      <w:r w:rsidRPr="00A2133F">
        <w:rPr>
          <w:rFonts w:cs="Calibri Light"/>
        </w:rPr>
        <w:t xml:space="preserve"> principal</w:t>
      </w:r>
      <w:r w:rsidR="00A2133F">
        <w:rPr>
          <w:rFonts w:cs="Calibri Light"/>
        </w:rPr>
        <w:t>·e</w:t>
      </w:r>
      <w:r w:rsidRPr="00A2133F">
        <w:rPr>
          <w:rFonts w:cs="Calibri Light"/>
        </w:rPr>
        <w:t>.</w:t>
      </w:r>
    </w:p>
    <w:p w14:paraId="1B526287" w14:textId="77777777" w:rsidR="00D012F4" w:rsidRPr="00A2133F" w:rsidRDefault="00D15AF2" w:rsidP="004823A9">
      <w:pPr>
        <w:spacing w:before="240"/>
        <w:rPr>
          <w:rFonts w:cs="Calibri Light"/>
        </w:rPr>
      </w:pPr>
      <w:r w:rsidRPr="00A2133F">
        <w:rPr>
          <w:rFonts w:cs="Calibri Light"/>
        </w:rPr>
        <w:t>La proposition de recherche</w:t>
      </w:r>
      <w:r w:rsidR="00D012F4" w:rsidRPr="00A2133F">
        <w:rPr>
          <w:rFonts w:cs="Calibri Light"/>
        </w:rPr>
        <w:t xml:space="preserve"> doit comprendre </w:t>
      </w:r>
      <w:r w:rsidR="00BC2C52" w:rsidRPr="00A2133F">
        <w:rPr>
          <w:rFonts w:cs="Calibri Light"/>
          <w:b/>
          <w:bCs/>
        </w:rPr>
        <w:t xml:space="preserve">trois </w:t>
      </w:r>
      <w:r w:rsidR="00D012F4" w:rsidRPr="00A2133F">
        <w:rPr>
          <w:rFonts w:cs="Calibri Light"/>
          <w:b/>
          <w:bCs/>
        </w:rPr>
        <w:t>fichiers distincts</w:t>
      </w:r>
      <w:r w:rsidR="00D012F4" w:rsidRPr="00A2133F">
        <w:rPr>
          <w:rFonts w:cs="Calibri Light"/>
        </w:rPr>
        <w:t> :</w:t>
      </w:r>
    </w:p>
    <w:p w14:paraId="429AA0A5" w14:textId="77777777" w:rsidR="00D012F4" w:rsidRPr="003D6B0A" w:rsidRDefault="009D2EDA" w:rsidP="00A2133F">
      <w:pPr>
        <w:pStyle w:val="Paragraphedeliste"/>
        <w:numPr>
          <w:ilvl w:val="0"/>
          <w:numId w:val="22"/>
        </w:numPr>
        <w:rPr>
          <w:rFonts w:cs="Calibri Light"/>
        </w:rPr>
      </w:pPr>
      <w:proofErr w:type="gramStart"/>
      <w:r>
        <w:rPr>
          <w:rFonts w:cs="Calibri Light"/>
        </w:rPr>
        <w:t>l</w:t>
      </w:r>
      <w:r w:rsidR="00D012F4" w:rsidRPr="00A2133F">
        <w:rPr>
          <w:rFonts w:cs="Calibri Light"/>
        </w:rPr>
        <w:t>e</w:t>
      </w:r>
      <w:proofErr w:type="gramEnd"/>
      <w:r w:rsidR="00D012F4" w:rsidRPr="00A2133F">
        <w:rPr>
          <w:rFonts w:cs="Calibri Light"/>
        </w:rPr>
        <w:t xml:space="preserve"> présent </w:t>
      </w:r>
      <w:r w:rsidR="004C009E" w:rsidRPr="00A2133F">
        <w:rPr>
          <w:rFonts w:cs="Calibri Light"/>
        </w:rPr>
        <w:t xml:space="preserve">formulaire de demande </w:t>
      </w:r>
      <w:r w:rsidR="004C009E" w:rsidRPr="003D6B0A">
        <w:rPr>
          <w:rFonts w:cs="Calibri Light"/>
        </w:rPr>
        <w:t>d</w:t>
      </w:r>
      <w:r w:rsidR="00B040DD" w:rsidRPr="003D6B0A">
        <w:rPr>
          <w:rFonts w:cs="Calibri Light"/>
        </w:rPr>
        <w:t>û</w:t>
      </w:r>
      <w:r w:rsidR="00D012F4" w:rsidRPr="003D6B0A">
        <w:rPr>
          <w:rFonts w:cs="Calibri Light"/>
        </w:rPr>
        <w:t>ment rempli</w:t>
      </w:r>
      <w:r w:rsidR="008B03E5" w:rsidRPr="003D6B0A">
        <w:rPr>
          <w:rFonts w:cs="Calibri Light"/>
        </w:rPr>
        <w:t xml:space="preserve"> en français</w:t>
      </w:r>
      <w:r w:rsidRPr="003D6B0A">
        <w:rPr>
          <w:rFonts w:cs="Calibri Light"/>
        </w:rPr>
        <w:t>;</w:t>
      </w:r>
    </w:p>
    <w:p w14:paraId="4111BE58" w14:textId="77777777" w:rsidR="00D012F4" w:rsidRPr="003D6B0A" w:rsidRDefault="009D2EDA" w:rsidP="00A2133F">
      <w:pPr>
        <w:pStyle w:val="Paragraphedeliste"/>
        <w:numPr>
          <w:ilvl w:val="0"/>
          <w:numId w:val="22"/>
        </w:numPr>
        <w:rPr>
          <w:rFonts w:cs="Calibri Light"/>
        </w:rPr>
      </w:pPr>
      <w:proofErr w:type="gramStart"/>
      <w:r>
        <w:rPr>
          <w:rFonts w:cs="Calibri Light"/>
        </w:rPr>
        <w:t>t</w:t>
      </w:r>
      <w:r w:rsidR="00D012F4" w:rsidRPr="00A2133F">
        <w:rPr>
          <w:rFonts w:cs="Calibri Light"/>
        </w:rPr>
        <w:t>outes</w:t>
      </w:r>
      <w:proofErr w:type="gramEnd"/>
      <w:r w:rsidR="00D012F4" w:rsidRPr="00A2133F">
        <w:rPr>
          <w:rFonts w:cs="Calibri Light"/>
        </w:rPr>
        <w:t xml:space="preserve"> les annexes</w:t>
      </w:r>
      <w:r w:rsidR="003172A8">
        <w:rPr>
          <w:rFonts w:cs="Calibri Light"/>
        </w:rPr>
        <w:t xml:space="preserve">, </w:t>
      </w:r>
      <w:r w:rsidR="003172A8" w:rsidRPr="003D6B0A">
        <w:rPr>
          <w:rFonts w:cs="Calibri Light"/>
        </w:rPr>
        <w:t xml:space="preserve">rédigées en français ou anglais selon la langue de la collecte de données, </w:t>
      </w:r>
      <w:r w:rsidR="00D012F4" w:rsidRPr="003D6B0A">
        <w:rPr>
          <w:rFonts w:cs="Calibri Light"/>
        </w:rPr>
        <w:t xml:space="preserve">réunies dans un seul </w:t>
      </w:r>
      <w:r w:rsidRPr="003D6B0A">
        <w:rPr>
          <w:rFonts w:cs="Calibri Light"/>
        </w:rPr>
        <w:t xml:space="preserve">fichier </w:t>
      </w:r>
      <w:r w:rsidR="00D012F4" w:rsidRPr="003D6B0A">
        <w:rPr>
          <w:rFonts w:cs="Calibri Light"/>
        </w:rPr>
        <w:t>PDF</w:t>
      </w:r>
      <w:r w:rsidRPr="003D6B0A">
        <w:rPr>
          <w:rFonts w:cs="Calibri Light"/>
        </w:rPr>
        <w:t>;</w:t>
      </w:r>
    </w:p>
    <w:p w14:paraId="60C01F17" w14:textId="77777777" w:rsidR="00BC2C52" w:rsidRPr="00582404" w:rsidRDefault="009D2EDA" w:rsidP="00A2133F">
      <w:pPr>
        <w:pStyle w:val="Paragraphedeliste"/>
        <w:numPr>
          <w:ilvl w:val="0"/>
          <w:numId w:val="22"/>
        </w:numPr>
        <w:rPr>
          <w:rFonts w:cs="Calibri Light"/>
        </w:rPr>
      </w:pPr>
      <w:proofErr w:type="gramStart"/>
      <w:r>
        <w:rPr>
          <w:rFonts w:cs="Calibri Light"/>
        </w:rPr>
        <w:t>l</w:t>
      </w:r>
      <w:r w:rsidR="00BC2C52" w:rsidRPr="00A2133F">
        <w:rPr>
          <w:rFonts w:cs="Calibri Light"/>
        </w:rPr>
        <w:t>e</w:t>
      </w:r>
      <w:proofErr w:type="gramEnd"/>
      <w:r w:rsidR="00BC2C52" w:rsidRPr="00A2133F">
        <w:rPr>
          <w:rFonts w:cs="Calibri Light"/>
        </w:rPr>
        <w:t xml:space="preserve"> certificat attestant que le</w:t>
      </w:r>
      <w:r w:rsidR="00A2133F">
        <w:rPr>
          <w:rFonts w:cs="Calibri Light"/>
        </w:rPr>
        <w:t>·la</w:t>
      </w:r>
      <w:r w:rsidR="00BC2C52" w:rsidRPr="00A2133F">
        <w:rPr>
          <w:rFonts w:cs="Calibri Light"/>
        </w:rPr>
        <w:t xml:space="preserve"> chercheur</w:t>
      </w:r>
      <w:r w:rsidR="00A2133F">
        <w:rPr>
          <w:rFonts w:cs="Calibri Light"/>
        </w:rPr>
        <w:t>·e</w:t>
      </w:r>
      <w:r w:rsidR="00BC2C52" w:rsidRPr="00A2133F">
        <w:rPr>
          <w:rFonts w:cs="Calibri Light"/>
        </w:rPr>
        <w:t xml:space="preserve"> principal</w:t>
      </w:r>
      <w:r w:rsidR="00A2133F">
        <w:rPr>
          <w:rFonts w:cs="Calibri Light"/>
        </w:rPr>
        <w:t>·e</w:t>
      </w:r>
      <w:r w:rsidR="00BC2C52" w:rsidRPr="00A2133F">
        <w:rPr>
          <w:rFonts w:cs="Calibri Light"/>
        </w:rPr>
        <w:t xml:space="preserve"> a </w:t>
      </w:r>
      <w:r>
        <w:rPr>
          <w:rFonts w:cs="Calibri Light"/>
        </w:rPr>
        <w:t>suivi</w:t>
      </w:r>
      <w:r w:rsidRPr="00A2133F">
        <w:rPr>
          <w:rFonts w:cs="Calibri Light"/>
        </w:rPr>
        <w:t xml:space="preserve"> </w:t>
      </w:r>
      <w:r w:rsidR="00BC2C52" w:rsidRPr="00A2133F">
        <w:rPr>
          <w:rFonts w:cs="Calibri Light"/>
        </w:rPr>
        <w:t xml:space="preserve">la formation </w:t>
      </w:r>
      <w:r w:rsidR="00BC2C52" w:rsidRPr="00582404">
        <w:rPr>
          <w:rFonts w:cs="Calibri Light"/>
        </w:rPr>
        <w:t>EPTC</w:t>
      </w:r>
      <w:r w:rsidR="00E7192C" w:rsidRPr="00582404">
        <w:rPr>
          <w:rFonts w:cs="Calibri Light"/>
        </w:rPr>
        <w:t> </w:t>
      </w:r>
      <w:r w:rsidR="00BC2C52" w:rsidRPr="00582404">
        <w:rPr>
          <w:rFonts w:cs="Calibri Light"/>
        </w:rPr>
        <w:t xml:space="preserve">2 : </w:t>
      </w:r>
      <w:hyperlink r:id="rId10" w:history="1">
        <w:r w:rsidR="00BC2C52" w:rsidRPr="00582404">
          <w:rPr>
            <w:rStyle w:val="Hyperlien"/>
            <w:rFonts w:cs="Calibri Light"/>
          </w:rPr>
          <w:t>FER-2022</w:t>
        </w:r>
      </w:hyperlink>
      <w:r w:rsidR="00BC2C52" w:rsidRPr="00582404">
        <w:rPr>
          <w:rFonts w:cs="Calibri Light"/>
        </w:rPr>
        <w:t xml:space="preserve"> (obligatoire à partir du 1</w:t>
      </w:r>
      <w:r w:rsidR="00BC2C52" w:rsidRPr="00582404">
        <w:rPr>
          <w:rFonts w:cs="Calibri Light"/>
          <w:vertAlign w:val="superscript"/>
        </w:rPr>
        <w:t>er</w:t>
      </w:r>
      <w:r w:rsidR="002974A2" w:rsidRPr="00582404">
        <w:rPr>
          <w:rFonts w:cs="Calibri Light"/>
        </w:rPr>
        <w:t> </w:t>
      </w:r>
      <w:r w:rsidR="00BC2C52" w:rsidRPr="00582404">
        <w:rPr>
          <w:rFonts w:cs="Calibri Light"/>
        </w:rPr>
        <w:t>aout</w:t>
      </w:r>
      <w:r w:rsidRPr="00582404">
        <w:rPr>
          <w:rFonts w:cs="Calibri Light"/>
        </w:rPr>
        <w:t> </w:t>
      </w:r>
      <w:r w:rsidR="00BC2C52" w:rsidRPr="00582404">
        <w:rPr>
          <w:rFonts w:cs="Calibri Light"/>
        </w:rPr>
        <w:t xml:space="preserve">2022). </w:t>
      </w:r>
    </w:p>
    <w:p w14:paraId="4575AF7D" w14:textId="77777777" w:rsidR="00A2133F" w:rsidRDefault="00D012F4" w:rsidP="004823A9">
      <w:pPr>
        <w:spacing w:before="240"/>
        <w:rPr>
          <w:rFonts w:cs="Calibri Light"/>
        </w:rPr>
      </w:pPr>
      <w:r w:rsidRPr="00A2133F">
        <w:rPr>
          <w:rFonts w:cs="Calibri Light"/>
        </w:rPr>
        <w:t xml:space="preserve">Pour obtenir plus de renseignements, veuillez communiquer avec </w:t>
      </w:r>
      <w:r w:rsidR="00A36891">
        <w:rPr>
          <w:rFonts w:cs="Calibri Light"/>
        </w:rPr>
        <w:t>le Comité d’éthique de la recherche</w:t>
      </w:r>
      <w:r w:rsidRPr="00A2133F">
        <w:rPr>
          <w:rFonts w:cs="Calibri Light"/>
        </w:rPr>
        <w:t xml:space="preserve"> : </w:t>
      </w:r>
      <w:hyperlink r:id="rId11" w:history="1">
        <w:r w:rsidR="004E5A3E" w:rsidRPr="00276258">
          <w:rPr>
            <w:rStyle w:val="Hyperlien"/>
            <w:rFonts w:cs="Calibri Light"/>
          </w:rPr>
          <w:t>CER@ustboniface.ca</w:t>
        </w:r>
      </w:hyperlink>
      <w:r w:rsidRPr="00A2133F">
        <w:rPr>
          <w:rFonts w:cs="Calibri Light"/>
        </w:rPr>
        <w:t xml:space="preserve"> </w:t>
      </w:r>
    </w:p>
    <w:p w14:paraId="4EDA2B19" w14:textId="77777777" w:rsidR="007643AC" w:rsidRDefault="007643AC" w:rsidP="00796E05">
      <w:pPr>
        <w:pStyle w:val="Titre1"/>
        <w:sectPr w:rsidR="007643AC" w:rsidSect="00A94C74">
          <w:headerReference w:type="even" r:id="rId12"/>
          <w:headerReference w:type="default" r:id="rId13"/>
          <w:footerReference w:type="even" r:id="rId14"/>
          <w:footerReference w:type="default" r:id="rId15"/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22B42C02" w14:textId="77777777" w:rsidR="0051321E" w:rsidRPr="00796E05" w:rsidRDefault="003D4F52" w:rsidP="00796E05">
      <w:pPr>
        <w:pStyle w:val="Titre1"/>
      </w:pPr>
      <w:r w:rsidRPr="00796E05">
        <w:lastRenderedPageBreak/>
        <w:t>SECTION</w:t>
      </w:r>
      <w:r w:rsidR="00E7192C">
        <w:t> </w:t>
      </w:r>
      <w:r w:rsidRPr="00796E05">
        <w:t>1 – INFORMATIONS GÉNÉRALES</w:t>
      </w:r>
    </w:p>
    <w:p w14:paraId="75091EF7" w14:textId="77777777" w:rsidR="009E0533" w:rsidRPr="00796E05" w:rsidRDefault="00CE5810" w:rsidP="00796E05">
      <w:pPr>
        <w:pStyle w:val="Titre2"/>
      </w:pPr>
      <w:r w:rsidRPr="00796E05">
        <w:t>1. 1. Titre du projet de recherche</w:t>
      </w:r>
    </w:p>
    <w:p w14:paraId="79F5EC8D" w14:textId="77777777" w:rsidR="00CE5810" w:rsidRPr="00CE5810" w:rsidRDefault="00CE5810" w:rsidP="009E0533">
      <w:pPr>
        <w:rPr>
          <w:rFonts w:cs="Calibri Light"/>
        </w:rPr>
      </w:pPr>
      <w:r>
        <w:rPr>
          <w:rFonts w:cs="Calibri Light"/>
        </w:rPr>
        <w:t xml:space="preserve">Inscrire le titre : </w:t>
      </w:r>
    </w:p>
    <w:p w14:paraId="6A80E31E" w14:textId="77777777" w:rsidR="009E0533" w:rsidRPr="0023778E" w:rsidRDefault="007F4788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 w:rsidRPr="0023778E">
        <w:rPr>
          <w:rFonts w:cs="Calibri Light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23778E">
        <w:rPr>
          <w:rFonts w:cs="Calibri Light"/>
        </w:rPr>
        <w:instrText xml:space="preserve"> FORMTEXT </w:instrText>
      </w:r>
      <w:r w:rsidRPr="0023778E">
        <w:rPr>
          <w:rFonts w:cs="Calibri Light"/>
        </w:rPr>
      </w:r>
      <w:r w:rsidRPr="0023778E">
        <w:rPr>
          <w:rFonts w:cs="Calibri Light"/>
        </w:rPr>
        <w:fldChar w:fldCharType="separate"/>
      </w:r>
      <w:r w:rsidRPr="0023778E">
        <w:rPr>
          <w:rFonts w:cs="Calibri Light"/>
          <w:noProof/>
        </w:rPr>
        <w:t> </w:t>
      </w:r>
      <w:r w:rsidRPr="0023778E">
        <w:rPr>
          <w:rFonts w:cs="Calibri Light"/>
          <w:noProof/>
        </w:rPr>
        <w:t> </w:t>
      </w:r>
      <w:r w:rsidRPr="0023778E">
        <w:rPr>
          <w:rFonts w:cs="Calibri Light"/>
          <w:noProof/>
        </w:rPr>
        <w:t> </w:t>
      </w:r>
      <w:r w:rsidRPr="0023778E">
        <w:rPr>
          <w:rFonts w:cs="Calibri Light"/>
          <w:noProof/>
        </w:rPr>
        <w:t> </w:t>
      </w:r>
      <w:r w:rsidRPr="0023778E">
        <w:rPr>
          <w:rFonts w:cs="Calibri Light"/>
          <w:noProof/>
        </w:rPr>
        <w:t> </w:t>
      </w:r>
      <w:r w:rsidRPr="0023778E">
        <w:rPr>
          <w:rFonts w:cs="Calibri Light"/>
        </w:rPr>
        <w:fldChar w:fldCharType="end"/>
      </w:r>
      <w:bookmarkEnd w:id="0"/>
    </w:p>
    <w:p w14:paraId="6D95E683" w14:textId="77777777" w:rsidR="0045743C" w:rsidRPr="00796E05" w:rsidRDefault="00CE5810" w:rsidP="00796E05">
      <w:pPr>
        <w:pStyle w:val="Titre3"/>
      </w:pPr>
      <w:r w:rsidRPr="00796E05">
        <w:t>1. 1 .1</w:t>
      </w:r>
      <w:r w:rsidR="003A13B4" w:rsidRPr="00796E05">
        <w:t>.</w:t>
      </w:r>
      <w:r w:rsidRPr="00796E05">
        <w:t xml:space="preserve"> Type de recherche</w:t>
      </w:r>
    </w:p>
    <w:p w14:paraId="2AB93005" w14:textId="77777777" w:rsidR="0045743C" w:rsidRPr="00B22DBA" w:rsidRDefault="0045743C" w:rsidP="006257BA">
      <w:pPr>
        <w:pStyle w:val="Paragraphedeliste"/>
        <w:numPr>
          <w:ilvl w:val="0"/>
          <w:numId w:val="23"/>
        </w:numPr>
        <w:ind w:left="284" w:hanging="284"/>
        <w:rPr>
          <w:rFonts w:cs="Calibri Light"/>
        </w:rPr>
      </w:pPr>
      <w:r w:rsidRPr="00B22DBA">
        <w:rPr>
          <w:rFonts w:cs="Calibri Light"/>
        </w:rPr>
        <w:t>Recherche d’un</w:t>
      </w:r>
      <w:r w:rsidR="009D2EDA">
        <w:rPr>
          <w:rFonts w:cs="Calibri Light"/>
        </w:rPr>
        <w:t>·e</w:t>
      </w:r>
      <w:r w:rsidRPr="00B22DBA">
        <w:rPr>
          <w:rFonts w:cs="Calibri Light"/>
        </w:rPr>
        <w:t xml:space="preserve"> membre du corps professoral</w:t>
      </w:r>
      <w:r w:rsidR="00B22DBA">
        <w:rPr>
          <w:rFonts w:cs="Calibri Light"/>
        </w:rPr>
        <w:t xml:space="preserve"> </w:t>
      </w:r>
      <w:r w:rsidR="00B22DBA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22DBA" w:rsidRPr="00D14D19">
        <w:rPr>
          <w:rFonts w:cs="Calibri Light"/>
        </w:rPr>
        <w:instrText xml:space="preserve"> FORMCHECKBOX </w:instrText>
      </w:r>
      <w:r w:rsidR="00B22DBA">
        <w:rPr>
          <w:rFonts w:cs="Calibri Light"/>
        </w:rPr>
      </w:r>
      <w:r w:rsidR="00B22DBA">
        <w:rPr>
          <w:rFonts w:cs="Calibri Light"/>
        </w:rPr>
        <w:fldChar w:fldCharType="separate"/>
      </w:r>
      <w:r w:rsidR="00B22DBA">
        <w:rPr>
          <w:rFonts w:cs="Calibri Light"/>
        </w:rPr>
        <w:fldChar w:fldCharType="end"/>
      </w:r>
    </w:p>
    <w:p w14:paraId="1D73F02F" w14:textId="77777777" w:rsidR="0045743C" w:rsidRPr="00B22DBA" w:rsidRDefault="0045743C" w:rsidP="006257BA">
      <w:pPr>
        <w:pStyle w:val="Paragraphedeliste"/>
        <w:numPr>
          <w:ilvl w:val="0"/>
          <w:numId w:val="23"/>
        </w:numPr>
        <w:ind w:left="284" w:hanging="284"/>
        <w:rPr>
          <w:rFonts w:cs="Calibri Light"/>
        </w:rPr>
      </w:pPr>
      <w:r w:rsidRPr="00B22DBA">
        <w:rPr>
          <w:rFonts w:cs="Calibri Light"/>
        </w:rPr>
        <w:t>Recherche d’un</w:t>
      </w:r>
      <w:r w:rsidR="004F2996">
        <w:rPr>
          <w:rFonts w:cs="Calibri Light"/>
        </w:rPr>
        <w:t>·e</w:t>
      </w:r>
      <w:r w:rsidRPr="00B22DBA">
        <w:rPr>
          <w:rFonts w:cs="Calibri Light"/>
        </w:rPr>
        <w:t xml:space="preserve"> étudiant</w:t>
      </w:r>
      <w:r w:rsidR="004F2996">
        <w:rPr>
          <w:rFonts w:cs="Calibri Light"/>
        </w:rPr>
        <w:t>·e</w:t>
      </w:r>
      <w:r w:rsidRPr="00B22DBA">
        <w:rPr>
          <w:rFonts w:cs="Calibri Light"/>
        </w:rPr>
        <w:t xml:space="preserve"> de 2</w:t>
      </w:r>
      <w:r w:rsidRPr="00B22DBA">
        <w:rPr>
          <w:rFonts w:cs="Calibri Light"/>
          <w:vertAlign w:val="superscript"/>
        </w:rPr>
        <w:t>e</w:t>
      </w:r>
      <w:r w:rsidR="002974A2">
        <w:rPr>
          <w:rFonts w:cs="Calibri Light"/>
        </w:rPr>
        <w:t> </w:t>
      </w:r>
      <w:r w:rsidRPr="00B22DBA">
        <w:rPr>
          <w:rFonts w:cs="Calibri Light"/>
        </w:rPr>
        <w:t>cycle, de 3</w:t>
      </w:r>
      <w:r w:rsidRPr="00B22DBA">
        <w:rPr>
          <w:rFonts w:cs="Calibri Light"/>
          <w:vertAlign w:val="superscript"/>
        </w:rPr>
        <w:t>e</w:t>
      </w:r>
      <w:r w:rsidR="002974A2">
        <w:rPr>
          <w:rFonts w:cs="Calibri Light"/>
        </w:rPr>
        <w:t> </w:t>
      </w:r>
      <w:r w:rsidRPr="00B22DBA">
        <w:rPr>
          <w:rFonts w:cs="Calibri Light"/>
        </w:rPr>
        <w:t>cycle ou en stage postdoctoral</w:t>
      </w:r>
      <w:r w:rsidR="00B22DBA">
        <w:rPr>
          <w:rFonts w:cs="Calibri Light"/>
        </w:rPr>
        <w:t xml:space="preserve"> </w:t>
      </w:r>
      <w:r w:rsidR="00B22DBA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="00B22DBA">
        <w:rPr>
          <w:rFonts w:cs="Calibri Light"/>
        </w:rPr>
        <w:instrText xml:space="preserve"> FORMCHECKBOX </w:instrText>
      </w:r>
      <w:r w:rsidR="00B22DBA">
        <w:rPr>
          <w:rFonts w:cs="Calibri Light"/>
        </w:rPr>
      </w:r>
      <w:r w:rsidR="00B22DBA">
        <w:rPr>
          <w:rFonts w:cs="Calibri Light"/>
        </w:rPr>
        <w:fldChar w:fldCharType="separate"/>
      </w:r>
      <w:r w:rsidR="00B22DBA">
        <w:rPr>
          <w:rFonts w:cs="Calibri Light"/>
        </w:rPr>
        <w:fldChar w:fldCharType="end"/>
      </w:r>
    </w:p>
    <w:p w14:paraId="03D1EFAE" w14:textId="77777777" w:rsidR="00B22DBA" w:rsidRDefault="0045743C" w:rsidP="006257BA">
      <w:pPr>
        <w:pStyle w:val="Paragraphedeliste"/>
        <w:numPr>
          <w:ilvl w:val="0"/>
          <w:numId w:val="23"/>
        </w:numPr>
        <w:ind w:left="284" w:hanging="284"/>
        <w:rPr>
          <w:rFonts w:cs="Calibri Light"/>
        </w:rPr>
      </w:pPr>
      <w:r w:rsidRPr="00B22DBA">
        <w:rPr>
          <w:rFonts w:cs="Calibri Light"/>
        </w:rPr>
        <w:t>Projet effectué dans le cadre d’un cours</w:t>
      </w:r>
      <w:r w:rsidR="00B22DBA">
        <w:rPr>
          <w:rFonts w:cs="Calibri Light"/>
        </w:rPr>
        <w:t xml:space="preserve"> </w:t>
      </w:r>
      <w:r w:rsidR="00B22DBA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="00B22DBA">
        <w:rPr>
          <w:rFonts w:cs="Calibri Light"/>
        </w:rPr>
        <w:instrText xml:space="preserve"> FORMCHECKBOX </w:instrText>
      </w:r>
      <w:r w:rsidR="00B22DBA">
        <w:rPr>
          <w:rFonts w:cs="Calibri Light"/>
        </w:rPr>
      </w:r>
      <w:r w:rsidR="00B22DBA">
        <w:rPr>
          <w:rFonts w:cs="Calibri Light"/>
        </w:rPr>
        <w:fldChar w:fldCharType="separate"/>
      </w:r>
      <w:r w:rsidR="00B22DBA">
        <w:rPr>
          <w:rFonts w:cs="Calibri Light"/>
        </w:rPr>
        <w:fldChar w:fldCharType="end"/>
      </w:r>
    </w:p>
    <w:p w14:paraId="27E486F5" w14:textId="77777777" w:rsidR="0045743C" w:rsidRDefault="00B22DBA" w:rsidP="006257BA">
      <w:pPr>
        <w:ind w:left="851"/>
        <w:rPr>
          <w:rFonts w:cs="Calibri Light"/>
        </w:rPr>
      </w:pPr>
      <w:r>
        <w:rPr>
          <w:rFonts w:cs="Calibri Light"/>
        </w:rPr>
        <w:t>P</w:t>
      </w:r>
      <w:r w:rsidR="00D012F4" w:rsidRPr="00B22DBA">
        <w:rPr>
          <w:rFonts w:cs="Calibri Light"/>
        </w:rPr>
        <w:t>récisez le titre du cours</w:t>
      </w:r>
      <w:r w:rsidR="007668F9">
        <w:rPr>
          <w:rFonts w:cs="Calibri Light"/>
        </w:rPr>
        <w:t> </w:t>
      </w:r>
      <w:r w:rsidR="00D012F4" w:rsidRPr="00B22DBA">
        <w:rPr>
          <w:rFonts w:cs="Calibri Light"/>
        </w:rPr>
        <w:t>:</w:t>
      </w:r>
      <w:r>
        <w:rPr>
          <w:rFonts w:cs="Calibri Light"/>
        </w:rPr>
        <w:t xml:space="preserve"> </w:t>
      </w:r>
    </w:p>
    <w:p w14:paraId="051A26F2" w14:textId="77777777" w:rsidR="00B22DBA" w:rsidRPr="00A2133F" w:rsidRDefault="007F4788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ind w:left="851"/>
        <w:rPr>
          <w:rFonts w:cs="Calibri Light"/>
          <w:caps/>
        </w:rPr>
      </w:pPr>
      <w:r>
        <w:rPr>
          <w:rFonts w:cs="Calibri Light"/>
          <w:caps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Pr="00692257">
        <w:rPr>
          <w:rFonts w:cs="Calibri Light"/>
          <w:caps/>
        </w:rPr>
        <w:instrText xml:space="preserve"> FORMTEXT </w:instrText>
      </w:r>
      <w:r>
        <w:rPr>
          <w:rFonts w:cs="Calibri Light"/>
          <w:caps/>
        </w:rPr>
      </w:r>
      <w:r>
        <w:rPr>
          <w:rFonts w:cs="Calibri Light"/>
          <w:caps/>
        </w:rPr>
        <w:fldChar w:fldCharType="separate"/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</w:rPr>
        <w:fldChar w:fldCharType="end"/>
      </w:r>
      <w:bookmarkEnd w:id="1"/>
    </w:p>
    <w:p w14:paraId="5754BF65" w14:textId="77777777" w:rsidR="003A13B4" w:rsidRPr="00B22DBA" w:rsidRDefault="003A13B4" w:rsidP="00796E05">
      <w:pPr>
        <w:pStyle w:val="Titre3"/>
      </w:pPr>
      <w:r w:rsidRPr="00B22DBA">
        <w:t>1. 1 .</w:t>
      </w:r>
      <w:r>
        <w:t>2.</w:t>
      </w:r>
      <w:r w:rsidRPr="00B22DBA">
        <w:t xml:space="preserve"> </w:t>
      </w:r>
      <w:r>
        <w:t>Durée du projet</w:t>
      </w:r>
    </w:p>
    <w:p w14:paraId="693F6958" w14:textId="77777777" w:rsidR="003A13B4" w:rsidRPr="00A2133F" w:rsidRDefault="003A13B4" w:rsidP="003A13B4">
      <w:pPr>
        <w:rPr>
          <w:rFonts w:cs="Calibri Light"/>
        </w:rPr>
      </w:pPr>
      <w:r>
        <w:rPr>
          <w:rFonts w:cs="Calibri Light"/>
        </w:rPr>
        <w:t>Inscrire la date de d</w:t>
      </w:r>
      <w:r w:rsidRPr="00A2133F">
        <w:rPr>
          <w:rFonts w:cs="Calibri Light"/>
        </w:rPr>
        <w:t>ébut</w:t>
      </w:r>
      <w:r w:rsidR="004F2996">
        <w:rPr>
          <w:rFonts w:cs="Calibri Light"/>
        </w:rPr>
        <w:t xml:space="preserve"> </w:t>
      </w:r>
      <w:r w:rsidRPr="00A2133F">
        <w:rPr>
          <w:rFonts w:cs="Calibri Light"/>
        </w:rPr>
        <w:t>du projet</w:t>
      </w:r>
      <w:r w:rsidR="007668F9">
        <w:rPr>
          <w:rFonts w:cs="Calibri Light"/>
        </w:rPr>
        <w:t> </w:t>
      </w:r>
      <w:r w:rsidRPr="00A2133F">
        <w:rPr>
          <w:rFonts w:cs="Calibri Light"/>
        </w:rPr>
        <w:t>:</w:t>
      </w:r>
    </w:p>
    <w:p w14:paraId="40B94523" w14:textId="77777777" w:rsidR="003A13B4" w:rsidRPr="00A2133F" w:rsidRDefault="007F4788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  <w:caps/>
        </w:rPr>
      </w:pPr>
      <w:r>
        <w:rPr>
          <w:rFonts w:cs="Calibri Light"/>
          <w:caps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 w:rsidRPr="00692257">
        <w:rPr>
          <w:rFonts w:cs="Calibri Light"/>
          <w:caps/>
        </w:rPr>
        <w:instrText xml:space="preserve"> FORMTEXT </w:instrText>
      </w:r>
      <w:r>
        <w:rPr>
          <w:rFonts w:cs="Calibri Light"/>
          <w:caps/>
        </w:rPr>
      </w:r>
      <w:r>
        <w:rPr>
          <w:rFonts w:cs="Calibri Light"/>
          <w:caps/>
        </w:rPr>
        <w:fldChar w:fldCharType="separate"/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</w:rPr>
        <w:fldChar w:fldCharType="end"/>
      </w:r>
      <w:bookmarkEnd w:id="2"/>
    </w:p>
    <w:p w14:paraId="1E9E2656" w14:textId="77777777" w:rsidR="0017357A" w:rsidRPr="00A2133F" w:rsidRDefault="0017357A" w:rsidP="0017357A">
      <w:pPr>
        <w:spacing w:before="120"/>
        <w:rPr>
          <w:rFonts w:cs="Calibri Light"/>
        </w:rPr>
      </w:pPr>
      <w:r>
        <w:rPr>
          <w:rFonts w:cs="Calibri Light"/>
        </w:rPr>
        <w:t xml:space="preserve">Inscrire la date de fin </w:t>
      </w:r>
      <w:r w:rsidRPr="00A2133F">
        <w:rPr>
          <w:rFonts w:cs="Calibri Light"/>
        </w:rPr>
        <w:t>(correspond à la date prévue où la collecte des données auprès des participant</w:t>
      </w:r>
      <w:r w:rsidR="004F2996">
        <w:rPr>
          <w:rFonts w:cs="Calibri Light"/>
        </w:rPr>
        <w:t>·e·</w:t>
      </w:r>
      <w:r w:rsidRPr="00A2133F">
        <w:rPr>
          <w:rFonts w:cs="Calibri Light"/>
        </w:rPr>
        <w:t xml:space="preserve">s sera </w:t>
      </w:r>
      <w:r w:rsidR="009D2EDA">
        <w:rPr>
          <w:rFonts w:cs="Calibri Light"/>
        </w:rPr>
        <w:t>achevée</w:t>
      </w:r>
      <w:r w:rsidRPr="00A2133F">
        <w:rPr>
          <w:rFonts w:cs="Calibri Light"/>
        </w:rPr>
        <w:t>. Dans le cas des projets de recherche subventionnés, la date de fin du projet correspond à la fin de la subvention</w:t>
      </w:r>
      <w:r>
        <w:rPr>
          <w:rFonts w:cs="Calibri Light"/>
        </w:rPr>
        <w:t xml:space="preserve">) </w:t>
      </w:r>
      <w:r w:rsidRPr="00A2133F">
        <w:rPr>
          <w:rFonts w:cs="Calibri Light"/>
        </w:rPr>
        <w:t>du projet</w:t>
      </w:r>
      <w:r w:rsidR="007668F9">
        <w:rPr>
          <w:rFonts w:cs="Calibri Light"/>
        </w:rPr>
        <w:t> </w:t>
      </w:r>
      <w:r w:rsidRPr="00A2133F">
        <w:rPr>
          <w:rFonts w:cs="Calibri Light"/>
        </w:rPr>
        <w:t>:</w:t>
      </w:r>
    </w:p>
    <w:p w14:paraId="343163D2" w14:textId="77777777" w:rsidR="0017357A" w:rsidRPr="00A2133F" w:rsidRDefault="007F4788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  <w:caps/>
        </w:rPr>
      </w:pPr>
      <w:r>
        <w:rPr>
          <w:rFonts w:cs="Calibri Light"/>
          <w:caps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3" w:name="Texte5"/>
      <w:r w:rsidRPr="00692257">
        <w:rPr>
          <w:rFonts w:cs="Calibri Light"/>
          <w:caps/>
        </w:rPr>
        <w:instrText xml:space="preserve"> FORMTEXT </w:instrText>
      </w:r>
      <w:r>
        <w:rPr>
          <w:rFonts w:cs="Calibri Light"/>
          <w:caps/>
        </w:rPr>
      </w:r>
      <w:r>
        <w:rPr>
          <w:rFonts w:cs="Calibri Light"/>
          <w:caps/>
        </w:rPr>
        <w:fldChar w:fldCharType="separate"/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  <w:noProof/>
        </w:rPr>
        <w:t> </w:t>
      </w:r>
      <w:r>
        <w:rPr>
          <w:rFonts w:cs="Calibri Light"/>
          <w:caps/>
        </w:rPr>
        <w:fldChar w:fldCharType="end"/>
      </w:r>
      <w:bookmarkEnd w:id="3"/>
    </w:p>
    <w:p w14:paraId="65CF3A11" w14:textId="77777777" w:rsidR="00846F3C" w:rsidRPr="005D1205" w:rsidRDefault="00B22DBA" w:rsidP="00DD7124">
      <w:pPr>
        <w:pStyle w:val="Titre2"/>
      </w:pPr>
      <w:r w:rsidRPr="005D1205">
        <w:t xml:space="preserve">1. 2. </w:t>
      </w:r>
      <w:r w:rsidR="00846F3C" w:rsidRPr="005D1205">
        <w:t>Équipe de recherche</w:t>
      </w:r>
    </w:p>
    <w:p w14:paraId="59F382A7" w14:textId="77777777" w:rsidR="00B22DBA" w:rsidRPr="00B22DBA" w:rsidRDefault="00E16C13" w:rsidP="00DD7124">
      <w:pPr>
        <w:pStyle w:val="Titre3"/>
      </w:pPr>
      <w:r w:rsidRPr="005D1205">
        <w:t>1.</w:t>
      </w:r>
      <w:r w:rsidR="00040407" w:rsidRPr="005D1205">
        <w:t xml:space="preserve"> </w:t>
      </w:r>
      <w:r w:rsidRPr="005D1205">
        <w:t>2.</w:t>
      </w:r>
      <w:r w:rsidR="00040407" w:rsidRPr="005D1205">
        <w:t xml:space="preserve"> </w:t>
      </w:r>
      <w:r w:rsidRPr="005D1205">
        <w:t>1</w:t>
      </w:r>
      <w:r>
        <w:t xml:space="preserve"> </w:t>
      </w:r>
      <w:r w:rsidR="006257BA">
        <w:t>C</w:t>
      </w:r>
      <w:r w:rsidR="00B22DBA" w:rsidRPr="00B22DBA">
        <w:t>hercheur·e principal·e </w:t>
      </w:r>
    </w:p>
    <w:p w14:paraId="6DE830C2" w14:textId="77777777" w:rsidR="00B22DBA" w:rsidRPr="00B22DBA" w:rsidRDefault="00B22DBA" w:rsidP="00B22DBA">
      <w:pPr>
        <w:rPr>
          <w:rFonts w:cs="Calibri Light"/>
        </w:rPr>
      </w:pPr>
      <w:r w:rsidRPr="00B22DBA">
        <w:rPr>
          <w:rFonts w:cs="Calibri Light"/>
        </w:rPr>
        <w:t>Inscrire le nom</w:t>
      </w:r>
      <w:r w:rsidR="007668F9">
        <w:rPr>
          <w:rFonts w:cs="Calibri Light"/>
        </w:rPr>
        <w:t> </w:t>
      </w:r>
      <w:r w:rsidRPr="00B22DBA">
        <w:rPr>
          <w:rFonts w:cs="Calibri Light"/>
        </w:rPr>
        <w:t xml:space="preserve">: </w:t>
      </w:r>
    </w:p>
    <w:p w14:paraId="7FA3787C" w14:textId="77777777" w:rsidR="00B22DBA" w:rsidRPr="00DD3E4D" w:rsidRDefault="007F4788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4" w:name="Texte6"/>
      <w:r w:rsidRPr="00692257"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4"/>
    </w:p>
    <w:p w14:paraId="3D52308C" w14:textId="77777777" w:rsidR="00B22DBA" w:rsidRPr="00B22DBA" w:rsidRDefault="00B22DBA" w:rsidP="006257BA">
      <w:pPr>
        <w:spacing w:before="120"/>
        <w:rPr>
          <w:rFonts w:cs="Calibri Light"/>
        </w:rPr>
      </w:pPr>
      <w:r w:rsidRPr="00B22DBA">
        <w:rPr>
          <w:rFonts w:cs="Calibri Light"/>
        </w:rPr>
        <w:t>Inscrire l</w:t>
      </w:r>
      <w:r>
        <w:rPr>
          <w:rFonts w:cs="Calibri Light"/>
        </w:rPr>
        <w:t>a faculté</w:t>
      </w:r>
      <w:r w:rsidR="007668F9">
        <w:rPr>
          <w:rFonts w:cs="Calibri Light"/>
        </w:rPr>
        <w:t> </w:t>
      </w:r>
      <w:r w:rsidRPr="00B22DBA">
        <w:rPr>
          <w:rFonts w:cs="Calibri Light"/>
        </w:rPr>
        <w:t xml:space="preserve">: </w:t>
      </w:r>
    </w:p>
    <w:p w14:paraId="151D3C4F" w14:textId="77777777" w:rsidR="00B22DBA" w:rsidRPr="00DD3E4D" w:rsidRDefault="007F4788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5" w:name="Texte7"/>
      <w:r w:rsidRPr="00692257"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5"/>
    </w:p>
    <w:p w14:paraId="1D9F6730" w14:textId="77777777" w:rsidR="006257BA" w:rsidRPr="00B22DBA" w:rsidRDefault="006257BA" w:rsidP="006257BA">
      <w:pPr>
        <w:spacing w:before="120"/>
        <w:rPr>
          <w:rFonts w:cs="Calibri Light"/>
        </w:rPr>
      </w:pPr>
      <w:r w:rsidRPr="00B22DBA">
        <w:rPr>
          <w:rFonts w:cs="Calibri Light"/>
        </w:rPr>
        <w:t>Inscrire l</w:t>
      </w:r>
      <w:r>
        <w:rPr>
          <w:rFonts w:cs="Calibri Light"/>
        </w:rPr>
        <w:t>e courrier électronique</w:t>
      </w:r>
      <w:r w:rsidR="007668F9">
        <w:rPr>
          <w:rFonts w:cs="Calibri Light"/>
        </w:rPr>
        <w:t> </w:t>
      </w:r>
      <w:r w:rsidRPr="00B22DBA">
        <w:rPr>
          <w:rFonts w:cs="Calibri Light"/>
        </w:rPr>
        <w:t xml:space="preserve">: </w:t>
      </w:r>
    </w:p>
    <w:p w14:paraId="074650AB" w14:textId="77777777" w:rsidR="006257BA" w:rsidRPr="00DD3E4D" w:rsidRDefault="007F4788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6" w:name="Texte8"/>
      <w:r w:rsidRPr="00692257"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6"/>
    </w:p>
    <w:p w14:paraId="2F915463" w14:textId="77777777" w:rsidR="006257BA" w:rsidRPr="006257BA" w:rsidRDefault="006257BA" w:rsidP="00796E05">
      <w:pPr>
        <w:pStyle w:val="Titre3"/>
      </w:pPr>
      <w:r w:rsidRPr="006257BA">
        <w:t>1. 2</w:t>
      </w:r>
      <w:r w:rsidRPr="005D1205">
        <w:t xml:space="preserve">. </w:t>
      </w:r>
      <w:r w:rsidR="00E16C13" w:rsidRPr="005D1205">
        <w:t>2</w:t>
      </w:r>
      <w:r w:rsidRPr="005D1205">
        <w:t>. Recherche</w:t>
      </w:r>
      <w:r w:rsidRPr="006257BA">
        <w:t xml:space="preserve"> réalisée par un·e étudiant·e </w:t>
      </w:r>
    </w:p>
    <w:p w14:paraId="755F3081" w14:textId="77777777" w:rsidR="006257BA" w:rsidRPr="006257BA" w:rsidRDefault="009D2EDA" w:rsidP="006257BA">
      <w:pPr>
        <w:spacing w:before="120" w:after="120"/>
        <w:jc w:val="left"/>
        <w:rPr>
          <w:rFonts w:cs="Calibri Light"/>
        </w:rPr>
      </w:pPr>
      <w:r>
        <w:rPr>
          <w:rFonts w:cs="Calibri Light"/>
        </w:rPr>
        <w:t>Sans objet</w:t>
      </w:r>
      <w:r w:rsidR="006257BA" w:rsidRPr="006257BA">
        <w:rPr>
          <w:rFonts w:cs="Calibri Light"/>
        </w:rPr>
        <w:t xml:space="preserve"> </w:t>
      </w:r>
      <w:r w:rsidR="006257BA" w:rsidRPr="006257BA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="006257BA" w:rsidRPr="006257BA">
        <w:rPr>
          <w:rFonts w:cs="Calibri Light"/>
          <w:sz w:val="22"/>
        </w:rPr>
        <w:instrText xml:space="preserve"> FORMCHECKBOX </w:instrText>
      </w:r>
      <w:r w:rsidR="006257BA" w:rsidRPr="006257BA">
        <w:rPr>
          <w:rFonts w:cs="Calibri Light"/>
          <w:sz w:val="22"/>
        </w:rPr>
      </w:r>
      <w:r w:rsidR="006257BA" w:rsidRPr="006257BA">
        <w:rPr>
          <w:rFonts w:cs="Calibri Light"/>
          <w:sz w:val="22"/>
        </w:rPr>
        <w:fldChar w:fldCharType="separate"/>
      </w:r>
      <w:r w:rsidR="006257BA" w:rsidRPr="006257BA">
        <w:rPr>
          <w:rFonts w:cs="Calibri Light"/>
          <w:sz w:val="22"/>
        </w:rPr>
        <w:fldChar w:fldCharType="end"/>
      </w:r>
    </w:p>
    <w:p w14:paraId="5FD4BD32" w14:textId="77777777" w:rsidR="006257BA" w:rsidRPr="00B22DBA" w:rsidRDefault="006257BA" w:rsidP="006257BA">
      <w:pPr>
        <w:rPr>
          <w:rFonts w:cs="Calibri Light"/>
        </w:rPr>
      </w:pPr>
      <w:r w:rsidRPr="00B22DBA">
        <w:rPr>
          <w:rFonts w:cs="Calibri Light"/>
        </w:rPr>
        <w:t>Inscrire le nom</w:t>
      </w:r>
      <w:r>
        <w:rPr>
          <w:rFonts w:cs="Calibri Light"/>
        </w:rPr>
        <w:t xml:space="preserve"> de la personne qui dirige les travaux de l’étudiant·e</w:t>
      </w:r>
      <w:r w:rsidR="007668F9">
        <w:rPr>
          <w:rFonts w:cs="Calibri Light"/>
        </w:rPr>
        <w:t> </w:t>
      </w:r>
      <w:r w:rsidRPr="00B22DBA">
        <w:rPr>
          <w:rFonts w:cs="Calibri Light"/>
        </w:rPr>
        <w:t xml:space="preserve">: </w:t>
      </w:r>
    </w:p>
    <w:p w14:paraId="7F6B1C93" w14:textId="77777777" w:rsidR="006257BA" w:rsidRPr="00DD3E4D" w:rsidRDefault="007F4788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7" w:name="Texte9"/>
      <w:r w:rsidRPr="00692257"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7"/>
    </w:p>
    <w:p w14:paraId="4B342571" w14:textId="77777777" w:rsidR="006257BA" w:rsidRPr="00B22DBA" w:rsidRDefault="006257BA" w:rsidP="006257BA">
      <w:pPr>
        <w:spacing w:before="120"/>
        <w:rPr>
          <w:rFonts w:cs="Calibri Light"/>
        </w:rPr>
      </w:pPr>
      <w:r w:rsidRPr="00B22DBA">
        <w:rPr>
          <w:rFonts w:cs="Calibri Light"/>
        </w:rPr>
        <w:t xml:space="preserve">Inscrire </w:t>
      </w:r>
      <w:r>
        <w:rPr>
          <w:rFonts w:cs="Calibri Light"/>
        </w:rPr>
        <w:t>sa faculté et son département</w:t>
      </w:r>
      <w:r w:rsidR="007668F9">
        <w:rPr>
          <w:rFonts w:cs="Calibri Light"/>
        </w:rPr>
        <w:t> </w:t>
      </w:r>
      <w:r w:rsidRPr="00B22DBA">
        <w:rPr>
          <w:rFonts w:cs="Calibri Light"/>
        </w:rPr>
        <w:t xml:space="preserve">: </w:t>
      </w:r>
    </w:p>
    <w:p w14:paraId="2A8D4B93" w14:textId="77777777" w:rsidR="006257BA" w:rsidRPr="00DD3E4D" w:rsidRDefault="008754CC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8" w:name="Texte10"/>
      <w:r w:rsidRPr="00692257"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8"/>
    </w:p>
    <w:p w14:paraId="099912FC" w14:textId="77777777" w:rsidR="006257BA" w:rsidRPr="00B22DBA" w:rsidRDefault="006257BA" w:rsidP="006257BA">
      <w:pPr>
        <w:spacing w:before="120"/>
        <w:rPr>
          <w:rFonts w:cs="Calibri Light"/>
        </w:rPr>
      </w:pPr>
      <w:r w:rsidRPr="00B22DBA">
        <w:rPr>
          <w:rFonts w:cs="Calibri Light"/>
        </w:rPr>
        <w:lastRenderedPageBreak/>
        <w:t xml:space="preserve">Inscrire </w:t>
      </w:r>
      <w:r>
        <w:rPr>
          <w:rFonts w:cs="Calibri Light"/>
        </w:rPr>
        <w:t>son courrier électronique</w:t>
      </w:r>
      <w:r w:rsidR="007668F9">
        <w:rPr>
          <w:rFonts w:cs="Calibri Light"/>
        </w:rPr>
        <w:t> </w:t>
      </w:r>
      <w:r w:rsidRPr="00B22DBA">
        <w:rPr>
          <w:rFonts w:cs="Calibri Light"/>
        </w:rPr>
        <w:t xml:space="preserve">: </w:t>
      </w:r>
    </w:p>
    <w:p w14:paraId="5079F316" w14:textId="77777777" w:rsidR="006257BA" w:rsidRPr="00DD3E4D" w:rsidRDefault="008754CC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9" w:name="Texte11"/>
      <w:r w:rsidRPr="00692257"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9"/>
    </w:p>
    <w:p w14:paraId="716F6CE7" w14:textId="77777777" w:rsidR="001B3D6C" w:rsidRPr="00A2133F" w:rsidRDefault="001B3D6C" w:rsidP="006257BA">
      <w:pPr>
        <w:spacing w:before="120" w:after="120"/>
        <w:rPr>
          <w:rFonts w:cs="Calibri Light"/>
        </w:rPr>
      </w:pPr>
      <w:r w:rsidRPr="00A2133F">
        <w:rPr>
          <w:rFonts w:cs="Calibri Light"/>
        </w:rPr>
        <w:t xml:space="preserve">Il incombe </w:t>
      </w:r>
      <w:r w:rsidR="006257BA">
        <w:rPr>
          <w:rFonts w:cs="Calibri Light"/>
        </w:rPr>
        <w:t xml:space="preserve">à la direction </w:t>
      </w:r>
      <w:r w:rsidRPr="00A2133F">
        <w:rPr>
          <w:rFonts w:cs="Calibri Light"/>
        </w:rPr>
        <w:t>de s’as</w:t>
      </w:r>
      <w:r w:rsidR="002B3C4F" w:rsidRPr="00A2133F">
        <w:rPr>
          <w:rFonts w:cs="Calibri Light"/>
        </w:rPr>
        <w:t xml:space="preserve">surer que la proposition </w:t>
      </w:r>
      <w:r w:rsidR="00EC58ED" w:rsidRPr="00A2133F">
        <w:rPr>
          <w:rFonts w:cs="Calibri Light"/>
        </w:rPr>
        <w:t>soit complète</w:t>
      </w:r>
      <w:r w:rsidRPr="00A2133F">
        <w:rPr>
          <w:rFonts w:cs="Calibri Light"/>
        </w:rPr>
        <w:t>, que le projet étudiant sera mené selon les normes d’éthique et que l’étudiant</w:t>
      </w:r>
      <w:r w:rsidR="006257BA">
        <w:rPr>
          <w:rFonts w:cs="Calibri Light"/>
        </w:rPr>
        <w:t>·e</w:t>
      </w:r>
      <w:r w:rsidRPr="00A2133F">
        <w:rPr>
          <w:rFonts w:cs="Calibri Light"/>
        </w:rPr>
        <w:t xml:space="preserve"> sera encadré</w:t>
      </w:r>
      <w:r w:rsidR="004F2996">
        <w:rPr>
          <w:rFonts w:cs="Calibri Light"/>
        </w:rPr>
        <w:t>·e</w:t>
      </w:r>
      <w:r w:rsidRPr="00A2133F">
        <w:rPr>
          <w:rFonts w:cs="Calibri Light"/>
        </w:rPr>
        <w:t xml:space="preserve"> tout au long des travaux de recherche. </w:t>
      </w:r>
    </w:p>
    <w:p w14:paraId="5AB1D8EC" w14:textId="77777777" w:rsidR="001B3D6C" w:rsidRPr="00A2133F" w:rsidRDefault="001B3D6C" w:rsidP="006257BA">
      <w:pPr>
        <w:spacing w:before="120" w:after="120"/>
        <w:ind w:right="-149"/>
        <w:rPr>
          <w:rFonts w:cs="Calibri Light"/>
        </w:rPr>
      </w:pPr>
      <w:r w:rsidRPr="00A2133F">
        <w:rPr>
          <w:rFonts w:cs="Calibri Light"/>
        </w:rPr>
        <w:t>L</w:t>
      </w:r>
      <w:r w:rsidR="006257BA">
        <w:rPr>
          <w:rFonts w:cs="Calibri Light"/>
        </w:rPr>
        <w:t>a</w:t>
      </w:r>
      <w:r w:rsidRPr="00A2133F">
        <w:rPr>
          <w:rFonts w:cs="Calibri Light"/>
        </w:rPr>
        <w:t xml:space="preserve"> </w:t>
      </w:r>
      <w:r w:rsidR="00E40755" w:rsidRPr="00A2133F">
        <w:rPr>
          <w:rFonts w:cs="Calibri Light"/>
        </w:rPr>
        <w:t>direc</w:t>
      </w:r>
      <w:r w:rsidR="006257BA">
        <w:rPr>
          <w:rFonts w:cs="Calibri Light"/>
        </w:rPr>
        <w:t>tion</w:t>
      </w:r>
      <w:r w:rsidRPr="00A2133F">
        <w:rPr>
          <w:rFonts w:cs="Calibri Light"/>
        </w:rPr>
        <w:t xml:space="preserve"> est chargé</w:t>
      </w:r>
      <w:r w:rsidR="006257BA">
        <w:rPr>
          <w:rFonts w:cs="Calibri Light"/>
        </w:rPr>
        <w:t>e</w:t>
      </w:r>
      <w:r w:rsidRPr="00A2133F">
        <w:rPr>
          <w:rFonts w:cs="Calibri Light"/>
        </w:rPr>
        <w:t xml:space="preserve"> de signaler au C</w:t>
      </w:r>
      <w:r w:rsidR="009D2EDA">
        <w:rPr>
          <w:rFonts w:cs="Calibri Light"/>
        </w:rPr>
        <w:t>E</w:t>
      </w:r>
      <w:r w:rsidRPr="00A2133F">
        <w:rPr>
          <w:rFonts w:cs="Calibri Light"/>
        </w:rPr>
        <w:t>R toute modification, prolongation du certificat et effets défavorables</w:t>
      </w:r>
      <w:r w:rsidR="00066F4F" w:rsidRPr="00A2133F">
        <w:rPr>
          <w:rFonts w:cs="Calibri Light"/>
        </w:rPr>
        <w:t xml:space="preserve"> inattendus survenus au cours de la collecte des données auprès des participant</w:t>
      </w:r>
      <w:r w:rsidR="006257BA">
        <w:rPr>
          <w:rFonts w:cs="Calibri Light"/>
        </w:rPr>
        <w:t>·e·</w:t>
      </w:r>
      <w:r w:rsidR="00066F4F" w:rsidRPr="00A2133F">
        <w:rPr>
          <w:rFonts w:cs="Calibri Light"/>
        </w:rPr>
        <w:t xml:space="preserve">s. </w:t>
      </w:r>
      <w:r w:rsidRPr="00A2133F">
        <w:rPr>
          <w:rFonts w:cs="Calibri Light"/>
        </w:rPr>
        <w:t xml:space="preserve">Il s’engage </w:t>
      </w:r>
      <w:r w:rsidR="00955A9B" w:rsidRPr="00A2133F">
        <w:rPr>
          <w:rFonts w:cs="Calibri Light"/>
        </w:rPr>
        <w:t>à fournir un</w:t>
      </w:r>
      <w:r w:rsidRPr="00A2133F">
        <w:rPr>
          <w:rFonts w:cs="Calibri Light"/>
        </w:rPr>
        <w:t xml:space="preserve"> rapport final qui décrit la recherche auprès des participant</w:t>
      </w:r>
      <w:r w:rsidR="006257BA">
        <w:rPr>
          <w:rFonts w:cs="Calibri Light"/>
        </w:rPr>
        <w:t>·e·</w:t>
      </w:r>
      <w:r w:rsidRPr="00A2133F">
        <w:rPr>
          <w:rFonts w:cs="Calibri Light"/>
        </w:rPr>
        <w:t xml:space="preserve">s et le retour des </w:t>
      </w:r>
      <w:r w:rsidR="005C5E61" w:rsidRPr="00A2133F">
        <w:rPr>
          <w:rFonts w:cs="Calibri Light"/>
        </w:rPr>
        <w:t>résultats de la recherche</w:t>
      </w:r>
      <w:r w:rsidRPr="00A2133F">
        <w:rPr>
          <w:rFonts w:cs="Calibri Light"/>
        </w:rPr>
        <w:t xml:space="preserve"> aux participant</w:t>
      </w:r>
      <w:r w:rsidR="006257BA">
        <w:rPr>
          <w:rFonts w:cs="Calibri Light"/>
        </w:rPr>
        <w:t>·e·</w:t>
      </w:r>
      <w:r w:rsidRPr="00A2133F">
        <w:rPr>
          <w:rFonts w:cs="Calibri Light"/>
        </w:rPr>
        <w:t>s.</w:t>
      </w:r>
    </w:p>
    <w:p w14:paraId="73DBAB13" w14:textId="77777777" w:rsidR="001B3D6C" w:rsidRPr="00A2133F" w:rsidRDefault="006257BA" w:rsidP="006257BA">
      <w:pPr>
        <w:tabs>
          <w:tab w:val="left" w:pos="3168"/>
          <w:tab w:val="left" w:pos="9468"/>
        </w:tabs>
        <w:spacing w:before="120" w:after="120"/>
        <w:ind w:right="-149"/>
        <w:rPr>
          <w:rFonts w:cs="Calibri Light"/>
        </w:rPr>
      </w:pPr>
      <w:r>
        <w:rPr>
          <w:rFonts w:cs="Calibri Light"/>
        </w:rPr>
        <w:t xml:space="preserve">Cette personne </w:t>
      </w:r>
      <w:r w:rsidR="001B3D6C" w:rsidRPr="00A2133F">
        <w:rPr>
          <w:rFonts w:cs="Calibri Light"/>
        </w:rPr>
        <w:t>atteste que les membres du jury ont pris connaissance et ont entériné la proposition.</w:t>
      </w:r>
    </w:p>
    <w:p w14:paraId="4D3EF3D5" w14:textId="77777777" w:rsidR="00897A00" w:rsidRPr="00A2133F" w:rsidRDefault="00897A00" w:rsidP="006257BA">
      <w:pPr>
        <w:spacing w:before="120" w:after="120"/>
        <w:rPr>
          <w:rFonts w:cs="Calibri Light"/>
        </w:rPr>
      </w:pPr>
      <w:r w:rsidRPr="00A2133F">
        <w:rPr>
          <w:rFonts w:cs="Calibri Light"/>
        </w:rPr>
        <w:t>L</w:t>
      </w:r>
      <w:r w:rsidR="006257BA">
        <w:rPr>
          <w:rFonts w:cs="Calibri Light"/>
        </w:rPr>
        <w:t>a</w:t>
      </w:r>
      <w:r w:rsidRPr="00A2133F">
        <w:rPr>
          <w:rFonts w:cs="Calibri Light"/>
        </w:rPr>
        <w:t xml:space="preserve"> </w:t>
      </w:r>
      <w:r w:rsidR="00E40755" w:rsidRPr="00A2133F">
        <w:rPr>
          <w:rFonts w:cs="Calibri Light"/>
        </w:rPr>
        <w:t>dire</w:t>
      </w:r>
      <w:r w:rsidR="006257BA">
        <w:rPr>
          <w:rFonts w:cs="Calibri Light"/>
        </w:rPr>
        <w:t>ction</w:t>
      </w:r>
      <w:r w:rsidRPr="00A2133F">
        <w:rPr>
          <w:rFonts w:cs="Calibri Light"/>
        </w:rPr>
        <w:t xml:space="preserve"> a pris connaissance et approuve la soumission de cette demande d’évaluation au C</w:t>
      </w:r>
      <w:r w:rsidR="009D2EDA">
        <w:rPr>
          <w:rFonts w:cs="Calibri Light"/>
        </w:rPr>
        <w:t>E</w:t>
      </w:r>
      <w:r w:rsidRPr="00A2133F">
        <w:rPr>
          <w:rFonts w:cs="Calibri Light"/>
        </w:rPr>
        <w:t>R de l’Université de Saint-Boniface</w:t>
      </w:r>
      <w:r w:rsidR="006257BA" w:rsidRPr="006257BA">
        <w:rPr>
          <w:rFonts w:cs="Calibri Light"/>
        </w:rPr>
        <w:t xml:space="preserve"> </w:t>
      </w:r>
      <w:r w:rsidR="006257BA" w:rsidRPr="006257BA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="006257BA" w:rsidRPr="006257BA">
        <w:rPr>
          <w:rFonts w:cs="Calibri Light"/>
          <w:sz w:val="22"/>
        </w:rPr>
        <w:instrText xml:space="preserve"> FORMCHECKBOX </w:instrText>
      </w:r>
      <w:r w:rsidR="006257BA" w:rsidRPr="006257BA">
        <w:rPr>
          <w:rFonts w:cs="Calibri Light"/>
          <w:sz w:val="22"/>
        </w:rPr>
      </w:r>
      <w:r w:rsidR="006257BA" w:rsidRPr="006257BA">
        <w:rPr>
          <w:rFonts w:cs="Calibri Light"/>
          <w:sz w:val="22"/>
        </w:rPr>
        <w:fldChar w:fldCharType="separate"/>
      </w:r>
      <w:r w:rsidR="006257BA" w:rsidRPr="006257BA">
        <w:rPr>
          <w:rFonts w:cs="Calibri Light"/>
          <w:sz w:val="22"/>
        </w:rPr>
        <w:fldChar w:fldCharType="end"/>
      </w:r>
    </w:p>
    <w:p w14:paraId="031D1D02" w14:textId="77777777" w:rsidR="006257BA" w:rsidRPr="006257BA" w:rsidRDefault="006257BA" w:rsidP="00796E05">
      <w:pPr>
        <w:pStyle w:val="Titre3"/>
      </w:pPr>
      <w:r w:rsidRPr="006257BA">
        <w:t>1. 2</w:t>
      </w:r>
      <w:r w:rsidRPr="005D1205">
        <w:t xml:space="preserve">. </w:t>
      </w:r>
      <w:r w:rsidR="00E16C13" w:rsidRPr="005D1205">
        <w:t>3</w:t>
      </w:r>
      <w:r w:rsidRPr="005D1205">
        <w:t>.</w:t>
      </w:r>
      <w:r w:rsidRPr="006257BA">
        <w:t xml:space="preserve"> </w:t>
      </w:r>
      <w:r>
        <w:t>Co-</w:t>
      </w:r>
      <w:r w:rsidR="00C63DB6">
        <w:t>c</w:t>
      </w:r>
      <w:r>
        <w:t>hercheur·e·s</w:t>
      </w:r>
      <w:r w:rsidRPr="006257BA">
        <w:t xml:space="preserve"> </w:t>
      </w:r>
    </w:p>
    <w:p w14:paraId="0EEE750D" w14:textId="77777777" w:rsidR="006257BA" w:rsidRPr="006257BA" w:rsidRDefault="009D2EDA" w:rsidP="006257BA">
      <w:pPr>
        <w:spacing w:before="120" w:after="120"/>
        <w:jc w:val="left"/>
        <w:rPr>
          <w:rFonts w:cs="Calibri Light"/>
        </w:rPr>
      </w:pPr>
      <w:r>
        <w:rPr>
          <w:rFonts w:cs="Calibri Light"/>
        </w:rPr>
        <w:t>Sans objet</w:t>
      </w:r>
      <w:r w:rsidR="006257BA" w:rsidRPr="006257BA">
        <w:rPr>
          <w:rFonts w:cs="Calibri Light"/>
        </w:rPr>
        <w:t xml:space="preserve"> </w:t>
      </w:r>
      <w:r w:rsidR="006257BA" w:rsidRPr="006257BA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="006257BA" w:rsidRPr="006257BA">
        <w:rPr>
          <w:rFonts w:cs="Calibri Light"/>
          <w:sz w:val="22"/>
        </w:rPr>
        <w:instrText xml:space="preserve"> FORMCHECKBOX </w:instrText>
      </w:r>
      <w:r w:rsidR="006257BA" w:rsidRPr="006257BA">
        <w:rPr>
          <w:rFonts w:cs="Calibri Light"/>
          <w:sz w:val="22"/>
        </w:rPr>
      </w:r>
      <w:r w:rsidR="006257BA" w:rsidRPr="006257BA">
        <w:rPr>
          <w:rFonts w:cs="Calibri Light"/>
          <w:sz w:val="22"/>
        </w:rPr>
        <w:fldChar w:fldCharType="separate"/>
      </w:r>
      <w:r w:rsidR="006257BA" w:rsidRPr="006257BA">
        <w:rPr>
          <w:rFonts w:cs="Calibri Light"/>
          <w:sz w:val="22"/>
        </w:rPr>
        <w:fldChar w:fldCharType="end"/>
      </w:r>
    </w:p>
    <w:p w14:paraId="6D0D245A" w14:textId="77777777" w:rsidR="006257BA" w:rsidRPr="00B22DBA" w:rsidRDefault="006257BA" w:rsidP="006257BA">
      <w:pPr>
        <w:rPr>
          <w:rFonts w:cs="Calibri Light"/>
        </w:rPr>
      </w:pPr>
      <w:r w:rsidRPr="00B22DBA">
        <w:rPr>
          <w:rFonts w:cs="Calibri Light"/>
        </w:rPr>
        <w:t>Inscrire le nom</w:t>
      </w:r>
      <w:r>
        <w:rPr>
          <w:rFonts w:cs="Calibri Light"/>
        </w:rPr>
        <w:t xml:space="preserve"> de chaque co-cheurcheur·e </w:t>
      </w:r>
      <w:r w:rsidRPr="006257BA">
        <w:rPr>
          <w:rFonts w:cs="Calibri Light"/>
          <w:b/>
          <w:bCs/>
        </w:rPr>
        <w:t>ET</w:t>
      </w:r>
      <w:r>
        <w:rPr>
          <w:rFonts w:cs="Calibri Light"/>
        </w:rPr>
        <w:t xml:space="preserve"> son affiliation</w:t>
      </w:r>
      <w:r w:rsidR="002A5687">
        <w:rPr>
          <w:rFonts w:cs="Calibri Light"/>
        </w:rPr>
        <w:t xml:space="preserve"> </w:t>
      </w:r>
      <w:r w:rsidR="002A5687" w:rsidRPr="002A5687">
        <w:rPr>
          <w:rFonts w:cs="Calibri Light"/>
          <w:b/>
          <w:bCs/>
        </w:rPr>
        <w:t>ET</w:t>
      </w:r>
      <w:r w:rsidR="002A5687">
        <w:rPr>
          <w:rFonts w:cs="Calibri Light"/>
        </w:rPr>
        <w:t xml:space="preserve"> son courrier électronique</w:t>
      </w:r>
      <w:r>
        <w:rPr>
          <w:rFonts w:cs="Calibri Light"/>
        </w:rPr>
        <w:t> :</w:t>
      </w:r>
    </w:p>
    <w:p w14:paraId="2C387D1E" w14:textId="77777777" w:rsidR="006257BA" w:rsidRPr="00DD3E4D" w:rsidRDefault="00EB6C35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0" w:name="Texte12"/>
      <w:r w:rsidRPr="00692257">
        <w:rPr>
          <w:rFonts w:asciiTheme="majorHAnsi" w:hAnsiTheme="majorHAnsi" w:cstheme="majorHAnsi"/>
        </w:rPr>
        <w:instrText xml:space="preserve"> FORMTEXT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  <w:noProof/>
        </w:rPr>
        <w:t> </w:t>
      </w:r>
      <w:r>
        <w:rPr>
          <w:rFonts w:asciiTheme="majorHAnsi" w:hAnsiTheme="majorHAnsi" w:cstheme="majorHAnsi"/>
        </w:rPr>
        <w:fldChar w:fldCharType="end"/>
      </w:r>
      <w:bookmarkEnd w:id="10"/>
    </w:p>
    <w:p w14:paraId="0E24BB72" w14:textId="77777777" w:rsidR="003976EC" w:rsidRPr="00846D31" w:rsidRDefault="003976EC" w:rsidP="00DD7124">
      <w:pPr>
        <w:pStyle w:val="Titre3"/>
      </w:pPr>
      <w:r w:rsidRPr="005A092B">
        <w:t xml:space="preserve">1. 2. </w:t>
      </w:r>
      <w:r w:rsidR="00E16C13" w:rsidRPr="005A092B">
        <w:t>4</w:t>
      </w:r>
      <w:r w:rsidRPr="005A092B">
        <w:t>. Recherche impliquant plusieurs établissements ou plusieurs comités d’éthique de la recherche</w:t>
      </w:r>
    </w:p>
    <w:p w14:paraId="3237CC32" w14:textId="77777777" w:rsidR="003976EC" w:rsidRPr="00846D31" w:rsidRDefault="003976EC" w:rsidP="003976EC">
      <w:pPr>
        <w:spacing w:after="120"/>
        <w:ind w:left="4536"/>
        <w:rPr>
          <w:rFonts w:cs="Calibri Light"/>
          <w:i/>
          <w:iCs/>
          <w:sz w:val="21"/>
          <w:szCs w:val="21"/>
        </w:rPr>
      </w:pPr>
      <w:r w:rsidRPr="00846D31">
        <w:rPr>
          <w:rFonts w:cs="Calibri Light"/>
          <w:i/>
          <w:iCs/>
          <w:sz w:val="21"/>
          <w:szCs w:val="21"/>
        </w:rPr>
        <w:t xml:space="preserve">Pour en connaître davantage sur les modèles d’évaluation des recherches impliquant plusieurs établissements ou plusieurs comités d’éthique de la recherche, veuillez-vous référer à l’article 3.3.1. </w:t>
      </w:r>
      <w:proofErr w:type="gramStart"/>
      <w:r w:rsidRPr="00846D31">
        <w:rPr>
          <w:rFonts w:cs="Calibri Light"/>
          <w:i/>
          <w:iCs/>
          <w:sz w:val="21"/>
          <w:szCs w:val="21"/>
        </w:rPr>
        <w:t>de</w:t>
      </w:r>
      <w:proofErr w:type="gramEnd"/>
      <w:r w:rsidRPr="00846D31">
        <w:rPr>
          <w:rFonts w:cs="Calibri Light"/>
          <w:i/>
          <w:iCs/>
          <w:sz w:val="21"/>
          <w:szCs w:val="21"/>
        </w:rPr>
        <w:t xml:space="preserve"> la </w:t>
      </w:r>
      <w:hyperlink r:id="rId16" w:history="1">
        <w:r w:rsidRPr="00846D31">
          <w:rPr>
            <w:rStyle w:val="Hyperlien"/>
            <w:rFonts w:cs="Calibri Light"/>
            <w:i/>
            <w:iCs/>
            <w:sz w:val="21"/>
            <w:szCs w:val="21"/>
          </w:rPr>
          <w:t>Politique de l’Université de Saint-Boniface en matière d’éthique de la recherche avec des êtres humains</w:t>
        </w:r>
      </w:hyperlink>
      <w:r w:rsidRPr="00846D31">
        <w:rPr>
          <w:rFonts w:cs="Calibri Light"/>
          <w:i/>
          <w:iCs/>
          <w:sz w:val="21"/>
          <w:szCs w:val="21"/>
        </w:rPr>
        <w:t>.</w:t>
      </w:r>
    </w:p>
    <w:p w14:paraId="21A17474" w14:textId="77777777" w:rsidR="003976EC" w:rsidRPr="00846D31" w:rsidRDefault="003976EC" w:rsidP="003976EC">
      <w:pPr>
        <w:rPr>
          <w:rFonts w:cs="Calibri Light"/>
        </w:rPr>
      </w:pPr>
      <w:r w:rsidRPr="00846D31">
        <w:rPr>
          <w:rFonts w:cs="Calibri Light"/>
        </w:rPr>
        <w:t>Est-ce que le projet de recherche implique d’autres établissements ou d’autres comités d’éthique de la recherche</w:t>
      </w:r>
      <w:r w:rsidR="00655241">
        <w:rPr>
          <w:rFonts w:cs="Calibri Light"/>
        </w:rPr>
        <w:t xml:space="preserve"> </w:t>
      </w:r>
      <w:r w:rsidRPr="00846D31">
        <w:rPr>
          <w:rFonts w:cs="Calibri Light"/>
        </w:rPr>
        <w:t xml:space="preserve">? </w:t>
      </w:r>
    </w:p>
    <w:p w14:paraId="49FD5B42" w14:textId="77777777" w:rsidR="003976EC" w:rsidRPr="00846D31" w:rsidRDefault="003976EC" w:rsidP="003976EC">
      <w:pPr>
        <w:spacing w:before="120" w:after="120"/>
        <w:jc w:val="center"/>
        <w:rPr>
          <w:rFonts w:cs="Calibri Light"/>
        </w:rPr>
      </w:pPr>
      <w:r w:rsidRPr="00846D31">
        <w:rPr>
          <w:rFonts w:cs="Calibri Light"/>
        </w:rPr>
        <w:t xml:space="preserve">Oui </w:t>
      </w:r>
      <w:r w:rsidRPr="00846D31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846D31">
        <w:rPr>
          <w:rFonts w:cs="Calibri Light"/>
          <w:sz w:val="22"/>
        </w:rPr>
        <w:instrText xml:space="preserve"> FORMCHECKBOX </w:instrText>
      </w:r>
      <w:r w:rsidRPr="00846D31">
        <w:rPr>
          <w:rFonts w:cs="Calibri Light"/>
          <w:sz w:val="22"/>
        </w:rPr>
      </w:r>
      <w:r w:rsidRPr="00846D31">
        <w:rPr>
          <w:rFonts w:cs="Calibri Light"/>
          <w:sz w:val="22"/>
        </w:rPr>
        <w:fldChar w:fldCharType="separate"/>
      </w:r>
      <w:r w:rsidRPr="00846D31">
        <w:rPr>
          <w:rFonts w:cs="Calibri Light"/>
          <w:sz w:val="22"/>
        </w:rPr>
        <w:fldChar w:fldCharType="end"/>
      </w:r>
      <w:r w:rsidRPr="00846D31">
        <w:rPr>
          <w:rFonts w:cs="Calibri Light"/>
          <w:sz w:val="22"/>
        </w:rPr>
        <w:t xml:space="preserve"> </w:t>
      </w:r>
      <w:r w:rsidRPr="00846D31">
        <w:rPr>
          <w:rFonts w:cs="Calibri Light"/>
        </w:rPr>
        <w:t xml:space="preserve">Non </w:t>
      </w:r>
      <w:r w:rsidRPr="00846D31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846D31">
        <w:rPr>
          <w:rFonts w:cs="Calibri Light"/>
          <w:sz w:val="22"/>
        </w:rPr>
        <w:instrText xml:space="preserve"> FORMCHECKBOX </w:instrText>
      </w:r>
      <w:r w:rsidRPr="00846D31">
        <w:rPr>
          <w:rFonts w:cs="Calibri Light"/>
          <w:sz w:val="22"/>
        </w:rPr>
      </w:r>
      <w:r w:rsidRPr="00846D31">
        <w:rPr>
          <w:rFonts w:cs="Calibri Light"/>
          <w:sz w:val="22"/>
        </w:rPr>
        <w:fldChar w:fldCharType="separate"/>
      </w:r>
      <w:r w:rsidRPr="00846D31">
        <w:rPr>
          <w:rFonts w:cs="Calibri Light"/>
          <w:sz w:val="22"/>
        </w:rPr>
        <w:fldChar w:fldCharType="end"/>
      </w:r>
    </w:p>
    <w:p w14:paraId="17A2DA01" w14:textId="77777777" w:rsidR="003976EC" w:rsidRDefault="003976EC" w:rsidP="003976EC">
      <w:pPr>
        <w:rPr>
          <w:rFonts w:eastAsia="MS Gothic" w:cs="Calibri Light"/>
        </w:rPr>
      </w:pPr>
      <w:r w:rsidRPr="00846D31">
        <w:rPr>
          <w:rFonts w:eastAsia="MS Gothic" w:cs="Calibri Light"/>
        </w:rPr>
        <w:t xml:space="preserve">Dans l’affirmative, précisez le </w:t>
      </w:r>
      <w:r w:rsidRPr="00846D31">
        <w:rPr>
          <w:rFonts w:eastAsia="MS Gothic" w:cs="Calibri Light"/>
          <w:b/>
          <w:bCs/>
        </w:rPr>
        <w:t>nom de l’établissement ou du comité d’éthique</w:t>
      </w:r>
      <w:r w:rsidRPr="00846D31">
        <w:rPr>
          <w:rFonts w:eastAsia="MS Gothic" w:cs="Calibri Light"/>
        </w:rPr>
        <w:t xml:space="preserve"> de la recherche </w:t>
      </w:r>
      <w:r w:rsidR="00C31983">
        <w:rPr>
          <w:rFonts w:eastAsia="MS Gothic" w:cs="Calibri Light"/>
        </w:rPr>
        <w:t xml:space="preserve">(CER) </w:t>
      </w:r>
      <w:r w:rsidRPr="00846D31">
        <w:rPr>
          <w:rFonts w:eastAsia="MS Gothic" w:cs="Calibri Light"/>
        </w:rPr>
        <w:t>:</w:t>
      </w:r>
    </w:p>
    <w:p w14:paraId="5D9228D6" w14:textId="77777777" w:rsidR="003976EC" w:rsidRDefault="003976EC" w:rsidP="00DD7124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</w:pPr>
      <w:r>
        <w:rPr>
          <w:rFonts w:cs="Calibri Light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Pr="00DD7124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</w:p>
    <w:p w14:paraId="4B3576BA" w14:textId="77777777" w:rsidR="00BC1B44" w:rsidRPr="005A092B" w:rsidRDefault="00BC1B44" w:rsidP="005A092B">
      <w:pPr>
        <w:spacing w:before="120"/>
        <w:rPr>
          <w:rFonts w:eastAsia="MS Gothic" w:cs="Calibri Light"/>
        </w:rPr>
      </w:pPr>
      <w:r w:rsidRPr="005A092B">
        <w:rPr>
          <w:rFonts w:eastAsia="MS Gothic" w:cs="Calibri Light"/>
        </w:rPr>
        <w:t>* </w:t>
      </w:r>
      <w:r w:rsidR="008B6079" w:rsidRPr="005A092B">
        <w:rPr>
          <w:rFonts w:eastAsia="MS Gothic" w:cs="Calibri Light"/>
        </w:rPr>
        <w:t xml:space="preserve">En cas d’incertitude quant à la nécessité </w:t>
      </w:r>
      <w:r w:rsidR="00FD29F0" w:rsidRPr="005A092B">
        <w:rPr>
          <w:rFonts w:eastAsia="MS Gothic" w:cs="Calibri Light"/>
        </w:rPr>
        <w:t xml:space="preserve">de soumettre une proposition pour </w:t>
      </w:r>
      <w:r w:rsidR="00C31983" w:rsidRPr="005A092B">
        <w:rPr>
          <w:rFonts w:eastAsia="MS Gothic" w:cs="Calibri Light"/>
        </w:rPr>
        <w:t>évaluation</w:t>
      </w:r>
      <w:r w:rsidR="00FD29F0" w:rsidRPr="005A092B">
        <w:rPr>
          <w:rFonts w:eastAsia="MS Gothic" w:cs="Calibri Light"/>
        </w:rPr>
        <w:t xml:space="preserve"> éthique à plus </w:t>
      </w:r>
      <w:r w:rsidR="00C31983" w:rsidRPr="005A092B">
        <w:rPr>
          <w:rFonts w:eastAsia="MS Gothic" w:cs="Calibri Light"/>
        </w:rPr>
        <w:t>d’un CER</w:t>
      </w:r>
      <w:r w:rsidR="00FD29F0" w:rsidRPr="005A092B">
        <w:rPr>
          <w:rFonts w:eastAsia="MS Gothic" w:cs="Calibri Light"/>
        </w:rPr>
        <w:t xml:space="preserve">, veuillez communiquer avec </w:t>
      </w:r>
      <w:r w:rsidR="00C31983" w:rsidRPr="005A092B">
        <w:rPr>
          <w:rFonts w:eastAsia="MS Gothic" w:cs="Calibri Light"/>
        </w:rPr>
        <w:t>votre CER</w:t>
      </w:r>
      <w:r w:rsidR="007D24BE" w:rsidRPr="005A092B">
        <w:rPr>
          <w:rFonts w:eastAsia="MS Gothic" w:cs="Calibri Light"/>
        </w:rPr>
        <w:t xml:space="preserve"> avant de compléter ce formulaire de proposition</w:t>
      </w:r>
      <w:r w:rsidR="00DC16F3" w:rsidRPr="005A092B">
        <w:rPr>
          <w:rFonts w:eastAsia="MS Gothic" w:cs="Calibri Light"/>
        </w:rPr>
        <w:t>.</w:t>
      </w:r>
      <w:r w:rsidR="00DC16F3">
        <w:rPr>
          <w:rFonts w:eastAsia="MS Gothic" w:cs="Calibri Light"/>
        </w:rPr>
        <w:t xml:space="preserve"> </w:t>
      </w:r>
    </w:p>
    <w:p w14:paraId="5D18A75E" w14:textId="77777777" w:rsidR="0017357A" w:rsidRPr="00DD3E4D" w:rsidRDefault="0017357A" w:rsidP="00796E05">
      <w:pPr>
        <w:pStyle w:val="Titre2"/>
      </w:pPr>
      <w:r w:rsidRPr="00DD3E4D">
        <w:t xml:space="preserve">1. 3. </w:t>
      </w:r>
      <w:r>
        <w:t>N</w:t>
      </w:r>
      <w:r w:rsidRPr="00DD3E4D">
        <w:t>iveau de risque</w:t>
      </w:r>
    </w:p>
    <w:p w14:paraId="15D9AD46" w14:textId="77777777" w:rsidR="0017357A" w:rsidRPr="00836D9E" w:rsidRDefault="00836D9E" w:rsidP="00836D9E">
      <w:pPr>
        <w:spacing w:after="120"/>
        <w:ind w:left="4536"/>
        <w:rPr>
          <w:rFonts w:eastAsia="MS Mincho" w:cs="Calibri Light"/>
          <w:i/>
          <w:iCs/>
        </w:rPr>
      </w:pPr>
      <w:r w:rsidRPr="000832DC">
        <w:rPr>
          <w:rFonts w:eastAsia="MS Mincho" w:cs="Calibri Light"/>
          <w:i/>
          <w:iCs/>
          <w:sz w:val="21"/>
          <w:szCs w:val="21"/>
        </w:rPr>
        <w:t xml:space="preserve">Pour en connaitre davantage sur l’évaluation du risque, consulter </w:t>
      </w:r>
      <w:hyperlink r:id="rId17" w:anchor="b" w:history="1">
        <w:r>
          <w:rPr>
            <w:rFonts w:eastAsia="MS Mincho" w:cs="Calibri Light"/>
            <w:i/>
            <w:iCs/>
            <w:color w:val="0000FF"/>
            <w:sz w:val="21"/>
            <w:szCs w:val="21"/>
            <w:u w:val="single"/>
          </w:rPr>
          <w:t>la section B du chapitre 2 de l’EPTC 2 (2022)</w:t>
        </w:r>
      </w:hyperlink>
      <w:r>
        <w:rPr>
          <w:rFonts w:eastAsia="MS Mincho" w:cs="Calibri Light"/>
          <w:i/>
          <w:iCs/>
          <w:sz w:val="21"/>
          <w:szCs w:val="21"/>
        </w:rPr>
        <w:t>.</w:t>
      </w:r>
    </w:p>
    <w:p w14:paraId="5AD90E06" w14:textId="77777777" w:rsidR="0017357A" w:rsidRDefault="0017357A" w:rsidP="0017357A">
      <w:pPr>
        <w:rPr>
          <w:rFonts w:cs="Calibri Light"/>
        </w:rPr>
      </w:pPr>
      <w:r w:rsidRPr="00A2133F">
        <w:rPr>
          <w:rFonts w:cs="Calibri Light"/>
        </w:rPr>
        <w:lastRenderedPageBreak/>
        <w:t xml:space="preserve">Veuillez </w:t>
      </w:r>
      <w:r w:rsidR="009D2EDA">
        <w:rPr>
          <w:rFonts w:cs="Calibri Light"/>
        </w:rPr>
        <w:t>indiquer</w:t>
      </w:r>
      <w:r w:rsidR="009D2EDA" w:rsidRPr="00A2133F">
        <w:rPr>
          <w:rFonts w:cs="Calibri Light"/>
        </w:rPr>
        <w:t xml:space="preserve"> </w:t>
      </w:r>
      <w:r w:rsidRPr="00A2133F">
        <w:rPr>
          <w:rFonts w:cs="Calibri Light"/>
        </w:rPr>
        <w:t xml:space="preserve">le niveau de risque anticipé lié à la participation à cette recherche : </w:t>
      </w:r>
    </w:p>
    <w:p w14:paraId="53FBF3D7" w14:textId="77777777" w:rsidR="0017357A" w:rsidRPr="0017357A" w:rsidRDefault="0017357A" w:rsidP="0017357A">
      <w:pPr>
        <w:rPr>
          <w:rFonts w:cs="Calibri Light"/>
        </w:rPr>
      </w:pPr>
      <w:r>
        <w:rPr>
          <w:rFonts w:cs="Calibri Light"/>
          <w:i/>
          <w:iCs/>
        </w:rPr>
        <w:fldChar w:fldCharType="begin">
          <w:ffData>
            <w:name w:val="Case à 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 Light"/>
          <w:i/>
          <w:iCs/>
        </w:rPr>
        <w:instrText xml:space="preserve"> FORMCHECKBOX </w:instrText>
      </w:r>
      <w:r>
        <w:rPr>
          <w:rFonts w:cs="Calibri Light"/>
          <w:i/>
          <w:iCs/>
        </w:rPr>
      </w:r>
      <w:r>
        <w:rPr>
          <w:rFonts w:cs="Calibri Light"/>
          <w:i/>
          <w:iCs/>
        </w:rPr>
        <w:fldChar w:fldCharType="separate"/>
      </w:r>
      <w:r>
        <w:rPr>
          <w:rFonts w:cs="Calibri Light"/>
          <w:i/>
          <w:iCs/>
        </w:rPr>
        <w:fldChar w:fldCharType="end"/>
      </w:r>
      <w:r>
        <w:rPr>
          <w:rFonts w:cs="Calibri Light"/>
          <w:i/>
          <w:iCs/>
        </w:rPr>
        <w:t xml:space="preserve"> </w:t>
      </w:r>
      <w:r w:rsidRPr="0017357A">
        <w:rPr>
          <w:rFonts w:cs="Calibri Light"/>
          <w:i/>
          <w:iCs/>
        </w:rPr>
        <w:t>Niveau</w:t>
      </w:r>
      <w:r w:rsidR="00E7192C">
        <w:rPr>
          <w:rFonts w:cs="Calibri Light"/>
          <w:i/>
          <w:iCs/>
        </w:rPr>
        <w:t> </w:t>
      </w:r>
      <w:r w:rsidRPr="0017357A">
        <w:rPr>
          <w:rFonts w:cs="Calibri Light"/>
          <w:i/>
          <w:iCs/>
        </w:rPr>
        <w:t xml:space="preserve">1 </w:t>
      </w:r>
      <w:r w:rsidR="007668F9">
        <w:rPr>
          <w:rFonts w:cs="Calibri Light"/>
          <w:i/>
          <w:iCs/>
        </w:rPr>
        <w:t>–</w:t>
      </w:r>
      <w:r w:rsidRPr="0017357A">
        <w:rPr>
          <w:rFonts w:cs="Calibri Light"/>
          <w:i/>
          <w:iCs/>
        </w:rPr>
        <w:t xml:space="preserve"> Risque minimal</w:t>
      </w:r>
      <w:r w:rsidRPr="0017357A">
        <w:rPr>
          <w:rFonts w:cs="Calibri Light"/>
        </w:rPr>
        <w:t xml:space="preserve"> : </w:t>
      </w:r>
      <w:r w:rsidR="00554C7B">
        <w:rPr>
          <w:rFonts w:cs="Calibri Light"/>
        </w:rPr>
        <w:t>l</w:t>
      </w:r>
      <w:r w:rsidRPr="0017357A">
        <w:rPr>
          <w:rFonts w:cs="Calibri Light"/>
        </w:rPr>
        <w:t>es risques physiques, psychologiques, familiaux, sociaux, économiques, politiques et autres sont les mêmes que ceux auxquels le</w:t>
      </w:r>
      <w:r w:rsidR="00554C7B">
        <w:rPr>
          <w:rFonts w:cs="Calibri Light"/>
        </w:rPr>
        <w:t>·la</w:t>
      </w:r>
      <w:r w:rsidRPr="0017357A">
        <w:rPr>
          <w:rFonts w:cs="Calibri Light"/>
        </w:rPr>
        <w:t xml:space="preserve"> participant</w:t>
      </w:r>
      <w:r w:rsidR="00554C7B">
        <w:rPr>
          <w:rFonts w:cs="Calibri Light"/>
        </w:rPr>
        <w:t>·e</w:t>
      </w:r>
      <w:r w:rsidRPr="0017357A">
        <w:rPr>
          <w:rFonts w:cs="Calibri Light"/>
        </w:rPr>
        <w:t xml:space="preserve"> s’expose dans sa vie quotidienne.</w:t>
      </w:r>
      <w:r>
        <w:rPr>
          <w:rFonts w:cs="Calibri Light"/>
        </w:rPr>
        <w:t xml:space="preserve"> </w:t>
      </w:r>
    </w:p>
    <w:p w14:paraId="03C65C05" w14:textId="77777777" w:rsidR="0017357A" w:rsidRPr="0017357A" w:rsidRDefault="0017357A" w:rsidP="0017357A">
      <w:pPr>
        <w:rPr>
          <w:rFonts w:cs="Calibri Light"/>
        </w:rPr>
      </w:pPr>
      <w:r>
        <w:rPr>
          <w:rFonts w:cs="Calibri Light"/>
          <w:i/>
          <w:iCs/>
        </w:rPr>
        <w:fldChar w:fldCharType="begin">
          <w:ffData>
            <w:name w:val="Case à 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 Light"/>
          <w:i/>
          <w:iCs/>
        </w:rPr>
        <w:instrText xml:space="preserve"> FORMCHECKBOX </w:instrText>
      </w:r>
      <w:r>
        <w:rPr>
          <w:rFonts w:cs="Calibri Light"/>
          <w:i/>
          <w:iCs/>
        </w:rPr>
      </w:r>
      <w:r>
        <w:rPr>
          <w:rFonts w:cs="Calibri Light"/>
          <w:i/>
          <w:iCs/>
        </w:rPr>
        <w:fldChar w:fldCharType="separate"/>
      </w:r>
      <w:r>
        <w:rPr>
          <w:rFonts w:cs="Calibri Light"/>
          <w:i/>
          <w:iCs/>
        </w:rPr>
        <w:fldChar w:fldCharType="end"/>
      </w:r>
      <w:r>
        <w:rPr>
          <w:rFonts w:cs="Calibri Light"/>
          <w:i/>
          <w:iCs/>
        </w:rPr>
        <w:t xml:space="preserve"> </w:t>
      </w:r>
      <w:r w:rsidRPr="0017357A">
        <w:rPr>
          <w:rFonts w:cs="Calibri Light"/>
          <w:i/>
          <w:iCs/>
        </w:rPr>
        <w:t>Niveau</w:t>
      </w:r>
      <w:r w:rsidR="00E7192C">
        <w:rPr>
          <w:rFonts w:cs="Calibri Light"/>
          <w:i/>
          <w:iCs/>
        </w:rPr>
        <w:t> </w:t>
      </w:r>
      <w:r w:rsidRPr="0017357A">
        <w:rPr>
          <w:rFonts w:cs="Calibri Light"/>
          <w:i/>
          <w:iCs/>
        </w:rPr>
        <w:t xml:space="preserve">2 – Risque plus </w:t>
      </w:r>
      <w:r w:rsidR="0038301F">
        <w:rPr>
          <w:rFonts w:cs="Calibri Light"/>
          <w:i/>
          <w:iCs/>
        </w:rPr>
        <w:t xml:space="preserve">élevé </w:t>
      </w:r>
      <w:r w:rsidRPr="0017357A">
        <w:rPr>
          <w:rFonts w:cs="Calibri Light"/>
          <w:i/>
          <w:iCs/>
        </w:rPr>
        <w:t>que minimal</w:t>
      </w:r>
      <w:r w:rsidRPr="0017357A">
        <w:rPr>
          <w:rFonts w:cs="Calibri Light"/>
        </w:rPr>
        <w:t xml:space="preserve"> : </w:t>
      </w:r>
      <w:r w:rsidR="00554C7B">
        <w:rPr>
          <w:rFonts w:cs="Calibri Light"/>
        </w:rPr>
        <w:t>l</w:t>
      </w:r>
      <w:r w:rsidRPr="0017357A">
        <w:rPr>
          <w:rFonts w:cs="Calibri Light"/>
        </w:rPr>
        <w:t>es risques physiques, psychologiques, familiaux, sociaux, économiques, politiques et autres sont plus élevés que ceux auxquels le</w:t>
      </w:r>
      <w:r w:rsidR="00554C7B">
        <w:rPr>
          <w:rFonts w:cs="Calibri Light"/>
        </w:rPr>
        <w:t>·la</w:t>
      </w:r>
      <w:r w:rsidRPr="0017357A">
        <w:rPr>
          <w:rFonts w:cs="Calibri Light"/>
        </w:rPr>
        <w:t xml:space="preserve"> participant</w:t>
      </w:r>
      <w:r w:rsidR="00554C7B">
        <w:rPr>
          <w:rFonts w:cs="Calibri Light"/>
        </w:rPr>
        <w:t>·e</w:t>
      </w:r>
      <w:r w:rsidRPr="0017357A">
        <w:rPr>
          <w:rFonts w:cs="Calibri Light"/>
        </w:rPr>
        <w:t xml:space="preserve"> s’expose dans sa vie quotidienne et/ou soulèvent des enjeux pour le bienêtre et la sécurité des participant</w:t>
      </w:r>
      <w:r w:rsidR="00554C7B">
        <w:rPr>
          <w:rFonts w:cs="Calibri Light"/>
        </w:rPr>
        <w:t>·e·</w:t>
      </w:r>
      <w:r w:rsidRPr="0017357A">
        <w:rPr>
          <w:rFonts w:cs="Calibri Light"/>
        </w:rPr>
        <w:t xml:space="preserve">s. </w:t>
      </w:r>
    </w:p>
    <w:p w14:paraId="6BC4E848" w14:textId="77777777" w:rsidR="00B772CE" w:rsidRPr="00A2133F" w:rsidRDefault="006B22BB" w:rsidP="0017357A">
      <w:pPr>
        <w:spacing w:before="120" w:after="120"/>
        <w:rPr>
          <w:rFonts w:cs="Calibri Light"/>
        </w:rPr>
      </w:pPr>
      <w:r w:rsidRPr="00A2133F">
        <w:rPr>
          <w:rFonts w:cs="Calibri Light"/>
        </w:rPr>
        <w:t xml:space="preserve">Seuls les projets de recherche comportant un </w:t>
      </w:r>
      <w:r w:rsidRPr="0017357A">
        <w:rPr>
          <w:rFonts w:cs="Calibri Light"/>
          <w:i/>
          <w:iCs/>
        </w:rPr>
        <w:t>niveau de risque</w:t>
      </w:r>
      <w:r w:rsidR="00E7192C">
        <w:rPr>
          <w:rFonts w:cs="Calibri Light"/>
          <w:i/>
          <w:iCs/>
        </w:rPr>
        <w:t> </w:t>
      </w:r>
      <w:r w:rsidRPr="0017357A">
        <w:rPr>
          <w:rFonts w:cs="Calibri Light"/>
          <w:i/>
          <w:iCs/>
        </w:rPr>
        <w:t>1</w:t>
      </w:r>
      <w:r w:rsidRPr="00A2133F">
        <w:rPr>
          <w:rFonts w:cs="Calibri Light"/>
        </w:rPr>
        <w:t xml:space="preserve"> peuvent bénéficier d’une évaluation accélérée par le C</w:t>
      </w:r>
      <w:r w:rsidR="009D2EDA">
        <w:rPr>
          <w:rFonts w:cs="Calibri Light"/>
        </w:rPr>
        <w:t>E</w:t>
      </w:r>
      <w:r w:rsidRPr="00A2133F">
        <w:rPr>
          <w:rFonts w:cs="Calibri Light"/>
        </w:rPr>
        <w:t xml:space="preserve">R. Les projets comportant un </w:t>
      </w:r>
      <w:r w:rsidRPr="00836490">
        <w:rPr>
          <w:rFonts w:cs="Calibri Light"/>
          <w:i/>
          <w:iCs/>
        </w:rPr>
        <w:t>niveau de risque</w:t>
      </w:r>
      <w:r w:rsidR="00E7192C" w:rsidRPr="00836490">
        <w:rPr>
          <w:rFonts w:cs="Calibri Light"/>
          <w:i/>
          <w:iCs/>
        </w:rPr>
        <w:t> </w:t>
      </w:r>
      <w:r w:rsidRPr="00836490">
        <w:rPr>
          <w:rFonts w:cs="Calibri Light"/>
          <w:i/>
          <w:iCs/>
        </w:rPr>
        <w:t>2</w:t>
      </w:r>
      <w:r w:rsidRPr="00A2133F">
        <w:rPr>
          <w:rFonts w:cs="Calibri Light"/>
        </w:rPr>
        <w:t xml:space="preserve"> feront l’objet d’une évaluation plénière par le C</w:t>
      </w:r>
      <w:r w:rsidR="009D2EDA">
        <w:rPr>
          <w:rFonts w:cs="Calibri Light"/>
        </w:rPr>
        <w:t>E</w:t>
      </w:r>
      <w:r w:rsidRPr="00A2133F">
        <w:rPr>
          <w:rFonts w:cs="Calibri Light"/>
        </w:rPr>
        <w:t>R.</w:t>
      </w:r>
      <w:r w:rsidR="0079382B" w:rsidRPr="00A2133F">
        <w:rPr>
          <w:rFonts w:cs="Calibri Light"/>
        </w:rPr>
        <w:t xml:space="preserve"> </w:t>
      </w:r>
      <w:r w:rsidRPr="00A2133F">
        <w:rPr>
          <w:rFonts w:cs="Calibri Light"/>
        </w:rPr>
        <w:t>Le C</w:t>
      </w:r>
      <w:r w:rsidR="009D2EDA">
        <w:rPr>
          <w:rFonts w:cs="Calibri Light"/>
        </w:rPr>
        <w:t>E</w:t>
      </w:r>
      <w:r w:rsidRPr="00A2133F">
        <w:rPr>
          <w:rFonts w:cs="Calibri Light"/>
        </w:rPr>
        <w:t>R se réserve le droit de modifier le niveau de risque indiqué par le</w:t>
      </w:r>
      <w:r w:rsidR="0017357A">
        <w:rPr>
          <w:rFonts w:cs="Calibri Light"/>
        </w:rPr>
        <w:t>·la</w:t>
      </w:r>
      <w:r w:rsidRPr="00A2133F">
        <w:rPr>
          <w:rFonts w:cs="Calibri Light"/>
        </w:rPr>
        <w:t xml:space="preserve"> chercheur</w:t>
      </w:r>
      <w:r w:rsidR="0017357A">
        <w:rPr>
          <w:rFonts w:cs="Calibri Light"/>
        </w:rPr>
        <w:t>·e</w:t>
      </w:r>
      <w:r w:rsidRPr="00A2133F">
        <w:rPr>
          <w:rFonts w:cs="Calibri Light"/>
        </w:rPr>
        <w:t xml:space="preserve"> principal</w:t>
      </w:r>
      <w:r w:rsidR="0017357A">
        <w:rPr>
          <w:rFonts w:cs="Calibri Light"/>
        </w:rPr>
        <w:t>·e</w:t>
      </w:r>
      <w:r w:rsidRPr="00A2133F">
        <w:rPr>
          <w:rFonts w:cs="Calibri Light"/>
        </w:rPr>
        <w:t>.</w:t>
      </w:r>
    </w:p>
    <w:p w14:paraId="7C100265" w14:textId="77777777" w:rsidR="00B772CE" w:rsidRPr="00A2133F" w:rsidRDefault="00B772CE" w:rsidP="0017357A">
      <w:pPr>
        <w:spacing w:before="120" w:after="120"/>
        <w:rPr>
          <w:rFonts w:cs="Calibri Light"/>
        </w:rPr>
      </w:pPr>
      <w:r w:rsidRPr="00A2133F">
        <w:rPr>
          <w:rFonts w:cs="Calibri Light"/>
        </w:rPr>
        <w:t xml:space="preserve">Conformément à </w:t>
      </w:r>
      <w:hyperlink r:id="rId18" w:history="1">
        <w:r w:rsidR="00B85E3D">
          <w:rPr>
            <w:rStyle w:val="Hyperlien"/>
            <w:rFonts w:cs="Calibri Light"/>
          </w:rPr>
          <w:t>l’article 6.14 de l’EPTC 2 (2022)</w:t>
        </w:r>
      </w:hyperlink>
      <w:r w:rsidRPr="00A2133F">
        <w:rPr>
          <w:rFonts w:cs="Calibri Light"/>
        </w:rPr>
        <w:t xml:space="preserve">, dans le cas d’un projet de recherche présentant un </w:t>
      </w:r>
      <w:r w:rsidRPr="008248E3">
        <w:rPr>
          <w:rFonts w:cs="Calibri Light"/>
          <w:i/>
          <w:iCs/>
        </w:rPr>
        <w:t>risque minimal (</w:t>
      </w:r>
      <w:r w:rsidR="00F762E4">
        <w:rPr>
          <w:rFonts w:cs="Calibri Light"/>
          <w:i/>
          <w:iCs/>
        </w:rPr>
        <w:t>n</w:t>
      </w:r>
      <w:r w:rsidRPr="008248E3">
        <w:rPr>
          <w:rFonts w:cs="Calibri Light"/>
          <w:i/>
          <w:iCs/>
        </w:rPr>
        <w:t>iveau</w:t>
      </w:r>
      <w:r w:rsidR="00E7192C">
        <w:rPr>
          <w:rFonts w:cs="Calibri Light"/>
          <w:i/>
          <w:iCs/>
        </w:rPr>
        <w:t> </w:t>
      </w:r>
      <w:r w:rsidRPr="008248E3">
        <w:rPr>
          <w:rFonts w:cs="Calibri Light"/>
          <w:i/>
          <w:iCs/>
        </w:rPr>
        <w:t>1)</w:t>
      </w:r>
      <w:r w:rsidRPr="00A2133F">
        <w:rPr>
          <w:rFonts w:cs="Calibri Light"/>
        </w:rPr>
        <w:t>, le</w:t>
      </w:r>
      <w:r w:rsidR="008248E3">
        <w:rPr>
          <w:rFonts w:cs="Calibri Light"/>
        </w:rPr>
        <w:t>·la</w:t>
      </w:r>
      <w:r w:rsidRPr="00A2133F">
        <w:rPr>
          <w:rFonts w:cs="Calibri Light"/>
        </w:rPr>
        <w:t xml:space="preserve"> chercheur</w:t>
      </w:r>
      <w:r w:rsidR="008248E3">
        <w:rPr>
          <w:rFonts w:cs="Calibri Light"/>
        </w:rPr>
        <w:t>·e</w:t>
      </w:r>
      <w:r w:rsidRPr="00A2133F">
        <w:rPr>
          <w:rFonts w:cs="Calibri Light"/>
        </w:rPr>
        <w:t xml:space="preserve"> principal</w:t>
      </w:r>
      <w:r w:rsidR="008248E3">
        <w:rPr>
          <w:rFonts w:cs="Calibri Light"/>
        </w:rPr>
        <w:t>·e</w:t>
      </w:r>
      <w:r w:rsidRPr="00A2133F">
        <w:rPr>
          <w:rFonts w:cs="Calibri Light"/>
        </w:rPr>
        <w:t xml:space="preserve"> est tenu de soumettre, au minimum, un rapport annuel d’évaluation continue ainsi qu’un rapport final. Toutefois, les projets de recherche présentant un </w:t>
      </w:r>
      <w:r w:rsidRPr="008248E3">
        <w:rPr>
          <w:rFonts w:cs="Calibri Light"/>
          <w:i/>
          <w:iCs/>
        </w:rPr>
        <w:t xml:space="preserve">risque plus </w:t>
      </w:r>
      <w:r w:rsidR="0038301F">
        <w:rPr>
          <w:rFonts w:cs="Calibri Light"/>
          <w:i/>
          <w:iCs/>
        </w:rPr>
        <w:t xml:space="preserve">élevé </w:t>
      </w:r>
      <w:r w:rsidRPr="008248E3">
        <w:rPr>
          <w:rFonts w:cs="Calibri Light"/>
          <w:i/>
          <w:iCs/>
        </w:rPr>
        <w:t>que minimal (</w:t>
      </w:r>
      <w:r w:rsidR="00F762E4">
        <w:rPr>
          <w:rFonts w:cs="Calibri Light"/>
          <w:i/>
          <w:iCs/>
        </w:rPr>
        <w:t>n</w:t>
      </w:r>
      <w:r w:rsidRPr="008248E3">
        <w:rPr>
          <w:rFonts w:cs="Calibri Light"/>
          <w:i/>
          <w:iCs/>
        </w:rPr>
        <w:t>iveau</w:t>
      </w:r>
      <w:r w:rsidR="00E7192C">
        <w:rPr>
          <w:rFonts w:cs="Calibri Light"/>
          <w:i/>
          <w:iCs/>
        </w:rPr>
        <w:t> </w:t>
      </w:r>
      <w:r w:rsidRPr="008248E3">
        <w:rPr>
          <w:rFonts w:cs="Calibri Light"/>
          <w:i/>
          <w:iCs/>
        </w:rPr>
        <w:t>2)</w:t>
      </w:r>
      <w:r w:rsidRPr="00A2133F">
        <w:rPr>
          <w:rFonts w:cs="Calibri Light"/>
        </w:rPr>
        <w:t xml:space="preserve"> pourraient nécessiter des rapports d’évaluation continue plus fréquents de la part du</w:t>
      </w:r>
      <w:r w:rsidR="00F762E4">
        <w:rPr>
          <w:rFonts w:cs="Calibri Light"/>
        </w:rPr>
        <w:t>·de la</w:t>
      </w:r>
      <w:r w:rsidRPr="00A2133F">
        <w:rPr>
          <w:rFonts w:cs="Calibri Light"/>
        </w:rPr>
        <w:t xml:space="preserve"> chercheur</w:t>
      </w:r>
      <w:r w:rsidR="008248E3">
        <w:rPr>
          <w:rFonts w:cs="Calibri Light"/>
        </w:rPr>
        <w:t>·e</w:t>
      </w:r>
      <w:r w:rsidR="006C7D4C" w:rsidRPr="00A2133F">
        <w:rPr>
          <w:rFonts w:cs="Calibri Light"/>
        </w:rPr>
        <w:t xml:space="preserve"> ou pourraient faire l’</w:t>
      </w:r>
      <w:r w:rsidR="00B31145" w:rsidRPr="00A2133F">
        <w:rPr>
          <w:rFonts w:cs="Calibri Light"/>
        </w:rPr>
        <w:t>objet, de la part du C</w:t>
      </w:r>
      <w:r w:rsidR="009D2EDA">
        <w:rPr>
          <w:rFonts w:cs="Calibri Light"/>
        </w:rPr>
        <w:t>E</w:t>
      </w:r>
      <w:r w:rsidR="00B31145" w:rsidRPr="00A2133F">
        <w:rPr>
          <w:rFonts w:cs="Calibri Light"/>
        </w:rPr>
        <w:t>R,</w:t>
      </w:r>
      <w:r w:rsidR="006C7D4C" w:rsidRPr="00A2133F">
        <w:rPr>
          <w:rFonts w:cs="Calibri Light"/>
        </w:rPr>
        <w:t xml:space="preserve"> d’une surveillance </w:t>
      </w:r>
      <w:r w:rsidR="00B31145" w:rsidRPr="00A2133F">
        <w:rPr>
          <w:rFonts w:cs="Calibri Light"/>
        </w:rPr>
        <w:t>plus accrue qui soit proportionnelle aux risques anticipés.</w:t>
      </w:r>
    </w:p>
    <w:p w14:paraId="0D38E0CB" w14:textId="77777777" w:rsidR="00B772CE" w:rsidRPr="00A2133F" w:rsidRDefault="00B772CE" w:rsidP="00156F90">
      <w:pPr>
        <w:rPr>
          <w:rFonts w:cs="Calibri Light"/>
        </w:rPr>
      </w:pPr>
      <w:r w:rsidRPr="008248E3">
        <w:rPr>
          <w:rFonts w:cs="Calibri Light"/>
          <w:b/>
          <w:bCs/>
        </w:rPr>
        <w:t xml:space="preserve">Si vous avez indiqué </w:t>
      </w:r>
      <w:r w:rsidR="00F762E4">
        <w:rPr>
          <w:rFonts w:cs="Calibri Light"/>
          <w:b/>
          <w:bCs/>
        </w:rPr>
        <w:t>un risque de n</w:t>
      </w:r>
      <w:r w:rsidRPr="008248E3">
        <w:rPr>
          <w:rFonts w:cs="Calibri Light"/>
          <w:b/>
          <w:bCs/>
        </w:rPr>
        <w:t>iveau</w:t>
      </w:r>
      <w:r w:rsidR="00E7192C">
        <w:rPr>
          <w:rFonts w:cs="Calibri Light"/>
          <w:b/>
          <w:bCs/>
        </w:rPr>
        <w:t> </w:t>
      </w:r>
      <w:r w:rsidRPr="008248E3">
        <w:rPr>
          <w:rFonts w:cs="Calibri Light"/>
          <w:b/>
          <w:bCs/>
        </w:rPr>
        <w:t>2</w:t>
      </w:r>
      <w:r w:rsidRPr="00A2133F">
        <w:rPr>
          <w:rFonts w:cs="Calibri Light"/>
        </w:rPr>
        <w:t xml:space="preserve">, veuillez décrire le </w:t>
      </w:r>
      <w:r w:rsidRPr="008248E3">
        <w:rPr>
          <w:rFonts w:cs="Calibri Light"/>
          <w:b/>
          <w:bCs/>
        </w:rPr>
        <w:t>format</w:t>
      </w:r>
      <w:r w:rsidRPr="00A2133F">
        <w:rPr>
          <w:rFonts w:cs="Calibri Light"/>
        </w:rPr>
        <w:t xml:space="preserve"> et la </w:t>
      </w:r>
      <w:r w:rsidRPr="008248E3">
        <w:rPr>
          <w:rFonts w:cs="Calibri Light"/>
          <w:b/>
          <w:bCs/>
        </w:rPr>
        <w:t>fréquence</w:t>
      </w:r>
      <w:r w:rsidRPr="00A2133F">
        <w:rPr>
          <w:rFonts w:cs="Calibri Light"/>
        </w:rPr>
        <w:t xml:space="preserve"> à laquelle vous proposez soumettre les rapports d’évaluation continue au C</w:t>
      </w:r>
      <w:r w:rsidR="009D2EDA">
        <w:rPr>
          <w:rFonts w:cs="Calibri Light"/>
        </w:rPr>
        <w:t>E</w:t>
      </w:r>
      <w:r w:rsidRPr="00A2133F">
        <w:rPr>
          <w:rFonts w:cs="Calibri Light"/>
        </w:rPr>
        <w:t>R, et ce</w:t>
      </w:r>
      <w:r w:rsidR="00F762E4">
        <w:rPr>
          <w:rFonts w:cs="Calibri Light"/>
        </w:rPr>
        <w:t>,</w:t>
      </w:r>
      <w:r w:rsidRPr="00A2133F">
        <w:rPr>
          <w:rFonts w:cs="Calibri Light"/>
        </w:rPr>
        <w:t xml:space="preserve"> à la lumière du contexte</w:t>
      </w:r>
      <w:r w:rsidR="002C1C8E" w:rsidRPr="00A2133F">
        <w:rPr>
          <w:rFonts w:cs="Calibri Light"/>
        </w:rPr>
        <w:t xml:space="preserve"> particulier de votre recherche</w:t>
      </w:r>
      <w:r w:rsidR="006C7D4C" w:rsidRPr="00A2133F">
        <w:rPr>
          <w:rFonts w:cs="Calibri Light"/>
        </w:rPr>
        <w:t>. Il en revient au C</w:t>
      </w:r>
      <w:r w:rsidR="009D2EDA">
        <w:rPr>
          <w:rFonts w:cs="Calibri Light"/>
        </w:rPr>
        <w:t>E</w:t>
      </w:r>
      <w:r w:rsidR="006C7D4C" w:rsidRPr="00A2133F">
        <w:rPr>
          <w:rFonts w:cs="Calibri Light"/>
        </w:rPr>
        <w:t>R de pr</w:t>
      </w:r>
      <w:r w:rsidR="005752C3" w:rsidRPr="00A2133F">
        <w:rPr>
          <w:rFonts w:cs="Calibri Light"/>
        </w:rPr>
        <w:t xml:space="preserve">endre une décision finale sur </w:t>
      </w:r>
      <w:r w:rsidR="00BA79D0" w:rsidRPr="00A2133F">
        <w:rPr>
          <w:rFonts w:cs="Calibri Light"/>
        </w:rPr>
        <w:t>la</w:t>
      </w:r>
      <w:r w:rsidR="006C7D4C" w:rsidRPr="00A2133F">
        <w:rPr>
          <w:rFonts w:cs="Calibri Light"/>
        </w:rPr>
        <w:t xml:space="preserve"> démarche </w:t>
      </w:r>
      <w:r w:rsidR="005752C3" w:rsidRPr="00A2133F">
        <w:rPr>
          <w:rFonts w:cs="Calibri Light"/>
        </w:rPr>
        <w:t xml:space="preserve">qui semble </w:t>
      </w:r>
      <w:r w:rsidR="006C7D4C" w:rsidRPr="00A2133F">
        <w:rPr>
          <w:rFonts w:cs="Calibri Light"/>
        </w:rPr>
        <w:t>appropriée</w:t>
      </w:r>
      <w:r w:rsidR="002C1C8E" w:rsidRPr="00A2133F">
        <w:rPr>
          <w:rFonts w:cs="Calibri Light"/>
        </w:rPr>
        <w:t> :</w:t>
      </w:r>
      <w:r w:rsidRPr="00A2133F">
        <w:rPr>
          <w:rFonts w:cs="Calibri Light"/>
        </w:rPr>
        <w:t xml:space="preserve"> </w:t>
      </w:r>
    </w:p>
    <w:p w14:paraId="5A148836" w14:textId="77777777" w:rsidR="00B772CE" w:rsidRPr="00A2133F" w:rsidRDefault="00EB6C35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1" w:name="Texte13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11"/>
    </w:p>
    <w:p w14:paraId="60BA6FDC" w14:textId="77777777" w:rsidR="009A2D56" w:rsidRPr="00DD3E4D" w:rsidRDefault="009A2D56" w:rsidP="00796E05">
      <w:pPr>
        <w:pStyle w:val="Titre2"/>
      </w:pPr>
      <w:r w:rsidRPr="00DD3E4D">
        <w:t xml:space="preserve">1. 4. </w:t>
      </w:r>
      <w:r>
        <w:t>C</w:t>
      </w:r>
      <w:r w:rsidRPr="00DD3E4D">
        <w:t>onditions de réalisation</w:t>
      </w:r>
    </w:p>
    <w:p w14:paraId="6B622881" w14:textId="77777777" w:rsidR="009A2D56" w:rsidRPr="00DD3E4D" w:rsidRDefault="009A2D56" w:rsidP="00796E05">
      <w:pPr>
        <w:pStyle w:val="Titre3"/>
      </w:pPr>
      <w:r w:rsidRPr="00DD3E4D">
        <w:t xml:space="preserve">1. 4. 1. Financement par un organisme subventionnaire </w:t>
      </w:r>
    </w:p>
    <w:p w14:paraId="2FB8D80C" w14:textId="77777777" w:rsidR="001601A9" w:rsidRDefault="009A2D56" w:rsidP="009A2D56">
      <w:pPr>
        <w:rPr>
          <w:rFonts w:cs="Calibri Light"/>
        </w:rPr>
      </w:pPr>
      <w:r>
        <w:rPr>
          <w:rFonts w:cs="Calibri Light"/>
        </w:rPr>
        <w:t>L</w:t>
      </w:r>
      <w:r w:rsidR="00037373" w:rsidRPr="009A2D56">
        <w:rPr>
          <w:rFonts w:cs="Calibri Light"/>
        </w:rPr>
        <w:t>e projet de recherche bénéficie-t-il d’un financement de la part d’un organisme subventionnaire</w:t>
      </w:r>
      <w:r w:rsidR="009E0533" w:rsidRPr="009A2D56">
        <w:rPr>
          <w:rFonts w:cs="Calibri Light"/>
        </w:rPr>
        <w:t xml:space="preserve"> (CRSH, </w:t>
      </w:r>
      <w:r w:rsidR="00565AC5" w:rsidRPr="009A2D56">
        <w:rPr>
          <w:rFonts w:cs="Calibri Light"/>
        </w:rPr>
        <w:t>I</w:t>
      </w:r>
      <w:r w:rsidR="009E0533" w:rsidRPr="009A2D56">
        <w:rPr>
          <w:rFonts w:cs="Calibri Light"/>
        </w:rPr>
        <w:t>RSC, CRSNG</w:t>
      </w:r>
      <w:r w:rsidR="00E87B18">
        <w:rPr>
          <w:rFonts w:cs="Calibri Light"/>
        </w:rPr>
        <w:t>, Subvention interne de recherche</w:t>
      </w:r>
      <w:r w:rsidR="009E0533" w:rsidRPr="009A2D56">
        <w:rPr>
          <w:rFonts w:cs="Calibri Light"/>
        </w:rPr>
        <w:t>)</w:t>
      </w:r>
      <w:r w:rsidR="00655241">
        <w:rPr>
          <w:rFonts w:cs="Calibri Light"/>
        </w:rPr>
        <w:t xml:space="preserve"> </w:t>
      </w:r>
      <w:r w:rsidR="00037373" w:rsidRPr="009A2D56">
        <w:rPr>
          <w:rFonts w:cs="Calibri Light"/>
        </w:rPr>
        <w:t>?</w:t>
      </w:r>
    </w:p>
    <w:p w14:paraId="61450F83" w14:textId="77777777" w:rsidR="009A2D56" w:rsidRPr="009A2D56" w:rsidRDefault="009A2D56" w:rsidP="009A2D56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3170F58C" w14:textId="77777777" w:rsidR="009A2D56" w:rsidRDefault="00037373" w:rsidP="009A2D56">
      <w:pPr>
        <w:spacing w:before="120"/>
        <w:rPr>
          <w:rFonts w:eastAsia="MS Gothic" w:cs="Calibri Light"/>
        </w:rPr>
      </w:pPr>
      <w:r w:rsidRPr="00A2133F">
        <w:rPr>
          <w:rFonts w:eastAsia="MS Gothic" w:cs="Calibri Light"/>
        </w:rPr>
        <w:t>Dans l’affirmative, indique</w:t>
      </w:r>
      <w:r w:rsidR="00740FDA" w:rsidRPr="00A2133F">
        <w:rPr>
          <w:rFonts w:eastAsia="MS Gothic" w:cs="Calibri Light"/>
        </w:rPr>
        <w:t>z l’</w:t>
      </w:r>
      <w:r w:rsidR="00740FDA" w:rsidRPr="00911D81">
        <w:rPr>
          <w:rFonts w:eastAsia="MS Gothic" w:cs="Calibri Light"/>
          <w:b/>
          <w:bCs/>
        </w:rPr>
        <w:t>organisme</w:t>
      </w:r>
      <w:r w:rsidR="00740FDA" w:rsidRPr="00A2133F">
        <w:rPr>
          <w:rFonts w:eastAsia="MS Gothic" w:cs="Calibri Light"/>
        </w:rPr>
        <w:t xml:space="preserve"> subventionnaire</w:t>
      </w:r>
      <w:r w:rsidR="00765A62">
        <w:rPr>
          <w:rFonts w:eastAsia="MS Gothic" w:cs="Calibri Light"/>
        </w:rPr>
        <w:t xml:space="preserve">, </w:t>
      </w:r>
      <w:r w:rsidRPr="00A2133F">
        <w:rPr>
          <w:rFonts w:eastAsia="MS Gothic" w:cs="Calibri Light"/>
        </w:rPr>
        <w:t>le</w:t>
      </w:r>
      <w:r w:rsidR="00F47EE6" w:rsidRPr="00A2133F">
        <w:rPr>
          <w:rFonts w:eastAsia="MS Gothic" w:cs="Calibri Light"/>
        </w:rPr>
        <w:t xml:space="preserve"> nom du</w:t>
      </w:r>
      <w:r w:rsidRPr="00A2133F">
        <w:rPr>
          <w:rFonts w:eastAsia="MS Gothic" w:cs="Calibri Light"/>
        </w:rPr>
        <w:t xml:space="preserve"> </w:t>
      </w:r>
      <w:r w:rsidRPr="00911D81">
        <w:rPr>
          <w:rFonts w:eastAsia="MS Gothic" w:cs="Calibri Light"/>
          <w:b/>
          <w:bCs/>
        </w:rPr>
        <w:t>programme</w:t>
      </w:r>
      <w:r w:rsidRPr="00A2133F">
        <w:rPr>
          <w:rFonts w:eastAsia="MS Gothic" w:cs="Calibri Light"/>
        </w:rPr>
        <w:t xml:space="preserve"> de soutien</w:t>
      </w:r>
      <w:r w:rsidR="00765A62">
        <w:rPr>
          <w:rFonts w:eastAsia="MS Gothic" w:cs="Calibri Light"/>
        </w:rPr>
        <w:t>, et le numéro de compte y étant associé à l’USB</w:t>
      </w:r>
      <w:r w:rsidR="009A2D56">
        <w:rPr>
          <w:rFonts w:eastAsia="MS Gothic" w:cs="Calibri Light"/>
        </w:rPr>
        <w:t xml:space="preserve"> : </w:t>
      </w:r>
    </w:p>
    <w:p w14:paraId="5588D759" w14:textId="77777777" w:rsidR="009A2D56" w:rsidRPr="00A2133F" w:rsidRDefault="00EB6C35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2" w:name="Texte14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12"/>
    </w:p>
    <w:p w14:paraId="7DBA42DA" w14:textId="77777777" w:rsidR="009A2D56" w:rsidRPr="00DD3E4D" w:rsidRDefault="009A2D56" w:rsidP="00796E05">
      <w:pPr>
        <w:pStyle w:val="Titre3"/>
      </w:pPr>
      <w:r w:rsidRPr="00DD3E4D">
        <w:t xml:space="preserve">1. 4. 2. Soutien </w:t>
      </w:r>
      <w:r w:rsidR="0084505B">
        <w:t>financier</w:t>
      </w:r>
      <w:r w:rsidR="0084505B" w:rsidRPr="00DD3E4D">
        <w:t xml:space="preserve"> </w:t>
      </w:r>
      <w:r w:rsidRPr="00DD3E4D">
        <w:t xml:space="preserve">ou autre </w:t>
      </w:r>
    </w:p>
    <w:p w14:paraId="6DA39702" w14:textId="77777777" w:rsidR="006B2547" w:rsidRPr="0017357A" w:rsidRDefault="006B2547" w:rsidP="006B2547">
      <w:pPr>
        <w:spacing w:after="120"/>
        <w:ind w:left="4536"/>
        <w:rPr>
          <w:rFonts w:cs="Calibri Light"/>
          <w:i/>
          <w:iCs/>
        </w:rPr>
      </w:pPr>
      <w:r w:rsidRPr="0017357A">
        <w:rPr>
          <w:rFonts w:cs="Calibri Light"/>
          <w:i/>
          <w:iCs/>
          <w:sz w:val="21"/>
          <w:szCs w:val="21"/>
        </w:rPr>
        <w:t>Pour en conna</w:t>
      </w:r>
      <w:r w:rsidR="00F762E4">
        <w:rPr>
          <w:rFonts w:cs="Calibri Light"/>
          <w:i/>
          <w:iCs/>
          <w:sz w:val="21"/>
          <w:szCs w:val="21"/>
        </w:rPr>
        <w:t>i</w:t>
      </w:r>
      <w:r w:rsidRPr="0017357A">
        <w:rPr>
          <w:rFonts w:cs="Calibri Light"/>
          <w:i/>
          <w:iCs/>
          <w:sz w:val="21"/>
          <w:szCs w:val="21"/>
        </w:rPr>
        <w:t xml:space="preserve">tre davantage sur </w:t>
      </w:r>
      <w:r>
        <w:rPr>
          <w:rFonts w:cs="Calibri Light"/>
          <w:i/>
          <w:iCs/>
          <w:sz w:val="21"/>
          <w:szCs w:val="21"/>
        </w:rPr>
        <w:t>les recherches relevant de plusieurs autorités</w:t>
      </w:r>
      <w:r w:rsidRPr="0017357A">
        <w:rPr>
          <w:rFonts w:cs="Calibri Light"/>
          <w:i/>
          <w:iCs/>
          <w:sz w:val="21"/>
          <w:szCs w:val="21"/>
        </w:rPr>
        <w:t xml:space="preserve">, consulter </w:t>
      </w:r>
      <w:hyperlink r:id="rId19" w:history="1">
        <w:r w:rsidR="00CD04A9">
          <w:rPr>
            <w:rStyle w:val="Hyperlien"/>
            <w:rFonts w:cs="Calibri Light"/>
            <w:i/>
            <w:iCs/>
            <w:sz w:val="21"/>
            <w:szCs w:val="21"/>
          </w:rPr>
          <w:t>le chapitre 8 de l’EPTC 2 (2022)</w:t>
        </w:r>
      </w:hyperlink>
      <w:r w:rsidR="00C23507">
        <w:rPr>
          <w:rFonts w:cs="Calibri Light"/>
          <w:i/>
          <w:iCs/>
          <w:sz w:val="21"/>
          <w:szCs w:val="21"/>
        </w:rPr>
        <w:t>.</w:t>
      </w:r>
    </w:p>
    <w:p w14:paraId="37E524A2" w14:textId="77777777" w:rsidR="00037373" w:rsidRPr="009A2D56" w:rsidRDefault="00037373" w:rsidP="009A2D56">
      <w:pPr>
        <w:rPr>
          <w:rFonts w:cs="Calibri Light"/>
        </w:rPr>
      </w:pPr>
      <w:r w:rsidRPr="009A2D56">
        <w:rPr>
          <w:rFonts w:cs="Calibri Light"/>
        </w:rPr>
        <w:t xml:space="preserve">Le projet </w:t>
      </w:r>
      <w:r w:rsidR="005045CE" w:rsidRPr="009A2D56">
        <w:rPr>
          <w:rFonts w:cs="Calibri Light"/>
        </w:rPr>
        <w:t xml:space="preserve">de recherche </w:t>
      </w:r>
      <w:r w:rsidRPr="009A2D56">
        <w:rPr>
          <w:rFonts w:cs="Calibri Light"/>
        </w:rPr>
        <w:t>bénéficie-t-il d’un soutien (</w:t>
      </w:r>
      <w:r w:rsidR="0084505B">
        <w:rPr>
          <w:rFonts w:cs="Calibri Light"/>
        </w:rPr>
        <w:t>financier</w:t>
      </w:r>
      <w:r w:rsidR="0084505B" w:rsidRPr="009A2D56">
        <w:rPr>
          <w:rFonts w:cs="Calibri Light"/>
        </w:rPr>
        <w:t xml:space="preserve"> </w:t>
      </w:r>
      <w:r w:rsidRPr="009A2D56">
        <w:rPr>
          <w:rFonts w:cs="Calibri Light"/>
        </w:rPr>
        <w:t xml:space="preserve">ou autre) de la part </w:t>
      </w:r>
      <w:r w:rsidR="00B4675D" w:rsidRPr="009A2D56">
        <w:rPr>
          <w:rFonts w:cs="Calibri Light"/>
        </w:rPr>
        <w:t>d’autres organismes</w:t>
      </w:r>
      <w:r w:rsidR="00565AC5" w:rsidRPr="009A2D56">
        <w:rPr>
          <w:rFonts w:cs="Calibri Light"/>
        </w:rPr>
        <w:t>, bailleurs de fonds</w:t>
      </w:r>
      <w:r w:rsidR="00B4675D" w:rsidRPr="009A2D56">
        <w:rPr>
          <w:rFonts w:cs="Calibri Light"/>
        </w:rPr>
        <w:t xml:space="preserve"> ou</w:t>
      </w:r>
      <w:r w:rsidRPr="009A2D56">
        <w:rPr>
          <w:rFonts w:cs="Calibri Light"/>
        </w:rPr>
        <w:t xml:space="preserve"> </w:t>
      </w:r>
      <w:r w:rsidR="001662C5" w:rsidRPr="009A2D56">
        <w:rPr>
          <w:rFonts w:cs="Calibri Light"/>
        </w:rPr>
        <w:t>commanditaire</w:t>
      </w:r>
      <w:r w:rsidR="00B4675D" w:rsidRPr="009A2D56">
        <w:rPr>
          <w:rFonts w:cs="Calibri Light"/>
        </w:rPr>
        <w:t>s</w:t>
      </w:r>
      <w:r w:rsidR="00655241">
        <w:rPr>
          <w:rFonts w:cs="Calibri Light"/>
        </w:rPr>
        <w:t xml:space="preserve"> </w:t>
      </w:r>
      <w:r w:rsidRPr="009A2D56">
        <w:rPr>
          <w:rFonts w:cs="Calibri Light"/>
        </w:rPr>
        <w:t>?</w:t>
      </w:r>
    </w:p>
    <w:p w14:paraId="6CBB2CE5" w14:textId="77777777" w:rsidR="009A2D56" w:rsidRPr="009A2D56" w:rsidRDefault="009A2D56" w:rsidP="009A2D56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lastRenderedPageBreak/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63B6496C" w14:textId="77777777" w:rsidR="00037373" w:rsidRDefault="00037373" w:rsidP="009A2D56">
      <w:pPr>
        <w:spacing w:before="120"/>
        <w:rPr>
          <w:rFonts w:eastAsia="MS Gothic" w:cs="Calibri Light"/>
        </w:rPr>
      </w:pPr>
      <w:r w:rsidRPr="009A2D56">
        <w:rPr>
          <w:rFonts w:eastAsia="MS Gothic" w:cs="Calibri Light"/>
        </w:rPr>
        <w:t>Dans l’affirmative, précisez l’</w:t>
      </w:r>
      <w:r w:rsidRPr="00C63DB6">
        <w:rPr>
          <w:rFonts w:eastAsia="MS Gothic" w:cs="Calibri Light"/>
          <w:b/>
          <w:bCs/>
        </w:rPr>
        <w:t>organisme</w:t>
      </w:r>
      <w:r w:rsidRPr="009A2D56">
        <w:rPr>
          <w:rFonts w:eastAsia="MS Gothic" w:cs="Calibri Light"/>
        </w:rPr>
        <w:t xml:space="preserve"> ou le </w:t>
      </w:r>
      <w:r w:rsidRPr="00C63DB6">
        <w:rPr>
          <w:rFonts w:eastAsia="MS Gothic" w:cs="Calibri Light"/>
          <w:b/>
          <w:bCs/>
        </w:rPr>
        <w:t>commanditaire</w:t>
      </w:r>
      <w:r w:rsidR="00765A62">
        <w:rPr>
          <w:rFonts w:eastAsia="MS Gothic" w:cs="Calibri Light"/>
        </w:rPr>
        <w:t>, ainsi que</w:t>
      </w:r>
      <w:r w:rsidRPr="009A2D56">
        <w:rPr>
          <w:rFonts w:eastAsia="MS Gothic" w:cs="Calibri Light"/>
        </w:rPr>
        <w:t xml:space="preserve"> la </w:t>
      </w:r>
      <w:r w:rsidRPr="00C63DB6">
        <w:rPr>
          <w:rFonts w:eastAsia="MS Gothic" w:cs="Calibri Light"/>
          <w:b/>
          <w:bCs/>
        </w:rPr>
        <w:t>nature</w:t>
      </w:r>
      <w:r w:rsidRPr="009A2D56">
        <w:rPr>
          <w:rFonts w:eastAsia="MS Gothic" w:cs="Calibri Light"/>
        </w:rPr>
        <w:t xml:space="preserve"> de ce soutien</w:t>
      </w:r>
      <w:r w:rsidR="00765A62">
        <w:rPr>
          <w:rFonts w:eastAsia="MS Gothic" w:cs="Calibri Light"/>
        </w:rPr>
        <w:t>, et le numéro de compte y étant associé à l’USB</w:t>
      </w:r>
      <w:r w:rsidR="003475F0" w:rsidRPr="009A2D56">
        <w:rPr>
          <w:rFonts w:eastAsia="MS Gothic" w:cs="Calibri Light"/>
        </w:rPr>
        <w:t> :</w:t>
      </w:r>
    </w:p>
    <w:p w14:paraId="632B945E" w14:textId="77777777" w:rsidR="009A2D56" w:rsidRPr="00A2133F" w:rsidRDefault="00EB6C35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3" w:name="Texte15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13"/>
    </w:p>
    <w:p w14:paraId="19E7B5B7" w14:textId="77777777" w:rsidR="009A2D56" w:rsidRPr="00DD3E4D" w:rsidRDefault="009A2D56" w:rsidP="00796E05">
      <w:pPr>
        <w:pStyle w:val="Titre3"/>
      </w:pPr>
      <w:r w:rsidRPr="00DD3E4D">
        <w:t>1. 4. 3. Partenariat</w:t>
      </w:r>
    </w:p>
    <w:p w14:paraId="6932DF9B" w14:textId="77777777" w:rsidR="005045CE" w:rsidRPr="009A2D56" w:rsidRDefault="005045CE" w:rsidP="009A2D56">
      <w:pPr>
        <w:rPr>
          <w:rFonts w:cs="Calibri Light"/>
          <w:lang w:val="fr-FR"/>
        </w:rPr>
      </w:pPr>
      <w:r w:rsidRPr="009A2D56">
        <w:rPr>
          <w:rFonts w:cs="Calibri Light"/>
          <w:lang w:val="fr-FR"/>
        </w:rPr>
        <w:t xml:space="preserve">Est-ce que le projet de recherche </w:t>
      </w:r>
      <w:r w:rsidR="001662C5" w:rsidRPr="009A2D56">
        <w:rPr>
          <w:rFonts w:cs="Calibri Light"/>
          <w:lang w:val="fr-FR"/>
        </w:rPr>
        <w:t>implique la participation d’autres établissements,</w:t>
      </w:r>
      <w:r w:rsidRPr="009A2D56">
        <w:rPr>
          <w:rFonts w:cs="Calibri Light"/>
          <w:lang w:val="fr-FR"/>
        </w:rPr>
        <w:t xml:space="preserve"> </w:t>
      </w:r>
      <w:r w:rsidR="001662C5" w:rsidRPr="009A2D56">
        <w:rPr>
          <w:rFonts w:cs="Calibri Light"/>
          <w:lang w:val="fr-FR"/>
        </w:rPr>
        <w:t>institutions ou organismes, tant à titre de co-chercheur</w:t>
      </w:r>
      <w:r w:rsidR="009A2D56">
        <w:rPr>
          <w:rFonts w:cs="Calibri Light"/>
          <w:lang w:val="fr-FR"/>
        </w:rPr>
        <w:t>·e·</w:t>
      </w:r>
      <w:r w:rsidR="001662C5" w:rsidRPr="009A2D56">
        <w:rPr>
          <w:rFonts w:cs="Calibri Light"/>
          <w:lang w:val="fr-FR"/>
        </w:rPr>
        <w:t xml:space="preserve">s </w:t>
      </w:r>
      <w:r w:rsidR="000328D4">
        <w:rPr>
          <w:rFonts w:cs="Calibri Light"/>
          <w:lang w:val="fr-FR"/>
        </w:rPr>
        <w:t>que</w:t>
      </w:r>
      <w:r w:rsidR="000328D4" w:rsidRPr="009A2D56">
        <w:rPr>
          <w:rFonts w:cs="Calibri Light"/>
          <w:lang w:val="fr-FR"/>
        </w:rPr>
        <w:t xml:space="preserve"> </w:t>
      </w:r>
      <w:r w:rsidR="001662C5" w:rsidRPr="009A2D56">
        <w:rPr>
          <w:rFonts w:cs="Calibri Light"/>
          <w:lang w:val="fr-FR"/>
        </w:rPr>
        <w:t>de partenaires communautaires</w:t>
      </w:r>
      <w:r w:rsidR="00655241">
        <w:rPr>
          <w:rFonts w:cs="Calibri Light"/>
          <w:lang w:val="fr-FR"/>
        </w:rPr>
        <w:t xml:space="preserve"> </w:t>
      </w:r>
      <w:r w:rsidR="001662C5" w:rsidRPr="009A2D56">
        <w:rPr>
          <w:rFonts w:cs="Calibri Light"/>
          <w:lang w:val="fr-FR"/>
        </w:rPr>
        <w:t>?</w:t>
      </w:r>
    </w:p>
    <w:p w14:paraId="5FB92B01" w14:textId="77777777" w:rsidR="009A2D56" w:rsidRPr="009A2D56" w:rsidRDefault="009A2D56" w:rsidP="009A2D56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5DB39C34" w14:textId="77777777" w:rsidR="005045CE" w:rsidRDefault="005045CE" w:rsidP="009A2D56">
      <w:pPr>
        <w:spacing w:after="120"/>
        <w:rPr>
          <w:rFonts w:eastAsia="MS Gothic" w:cs="Calibri Light"/>
        </w:rPr>
      </w:pPr>
      <w:r w:rsidRPr="009A2D56">
        <w:rPr>
          <w:rFonts w:eastAsia="MS Gothic" w:cs="Calibri Light"/>
        </w:rPr>
        <w:t>Dans l’affirmative, i</w:t>
      </w:r>
      <w:r w:rsidR="007F269C">
        <w:rPr>
          <w:rFonts w:eastAsia="MS Gothic" w:cs="Calibri Light"/>
        </w:rPr>
        <w:t>ndiqu</w:t>
      </w:r>
      <w:r w:rsidRPr="009A2D56">
        <w:rPr>
          <w:rFonts w:eastAsia="MS Gothic" w:cs="Calibri Light"/>
        </w:rPr>
        <w:t xml:space="preserve">ez </w:t>
      </w:r>
      <w:r w:rsidR="001662C5" w:rsidRPr="009A2D56">
        <w:rPr>
          <w:rFonts w:eastAsia="MS Gothic" w:cs="Calibri Light"/>
        </w:rPr>
        <w:t xml:space="preserve">les établissements, institutions ou </w:t>
      </w:r>
      <w:r w:rsidR="001662C5" w:rsidRPr="00911D81">
        <w:rPr>
          <w:rFonts w:eastAsia="MS Gothic" w:cs="Calibri Light"/>
          <w:b/>
          <w:bCs/>
        </w:rPr>
        <w:t>organismes impliqués</w:t>
      </w:r>
      <w:r w:rsidRPr="009A2D56">
        <w:rPr>
          <w:rFonts w:eastAsia="MS Gothic" w:cs="Calibri Light"/>
        </w:rPr>
        <w:t xml:space="preserve"> et leurs </w:t>
      </w:r>
      <w:r w:rsidRPr="00911D81">
        <w:rPr>
          <w:rFonts w:eastAsia="MS Gothic" w:cs="Calibri Light"/>
          <w:b/>
          <w:bCs/>
        </w:rPr>
        <w:t>rôles</w:t>
      </w:r>
      <w:r w:rsidRPr="009A2D56">
        <w:rPr>
          <w:rFonts w:eastAsia="MS Gothic" w:cs="Calibri Light"/>
        </w:rPr>
        <w:t xml:space="preserve"> dans ce projet de recherche</w:t>
      </w:r>
      <w:r w:rsidR="003475F0" w:rsidRPr="009A2D56">
        <w:rPr>
          <w:rFonts w:eastAsia="MS Gothic" w:cs="Calibri Light"/>
        </w:rPr>
        <w:t> :</w:t>
      </w:r>
    </w:p>
    <w:p w14:paraId="4E7C64BC" w14:textId="77777777" w:rsidR="009A2D56" w:rsidRPr="00A2133F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4" w:name="Texte16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14"/>
    </w:p>
    <w:p w14:paraId="15316514" w14:textId="77777777" w:rsidR="009A2D56" w:rsidRPr="00A2133F" w:rsidRDefault="009A2D56" w:rsidP="009A2D56">
      <w:pPr>
        <w:spacing w:before="120"/>
        <w:rPr>
          <w:rFonts w:eastAsia="MS Gothic" w:cs="Calibri Light"/>
        </w:rPr>
      </w:pPr>
      <w:r w:rsidRPr="00A2133F">
        <w:rPr>
          <w:rFonts w:eastAsia="MS Gothic" w:cs="Calibri Light"/>
        </w:rPr>
        <w:t>*</w:t>
      </w:r>
      <w:r w:rsidR="0084505B">
        <w:rPr>
          <w:rFonts w:eastAsia="MS Gothic" w:cs="Calibri Light"/>
        </w:rPr>
        <w:t> </w:t>
      </w:r>
      <w:r w:rsidRPr="00A2133F">
        <w:rPr>
          <w:rFonts w:eastAsia="MS Gothic" w:cs="Calibri Light"/>
        </w:rPr>
        <w:t>Vous devez joindre toute lettre d’appui ou d’autorisation en annexe.</w:t>
      </w:r>
    </w:p>
    <w:p w14:paraId="22FF6F82" w14:textId="77777777" w:rsidR="009A6221" w:rsidRPr="00DD3E4D" w:rsidRDefault="009A6221" w:rsidP="00796E05">
      <w:pPr>
        <w:pStyle w:val="Titre3"/>
      </w:pPr>
      <w:r w:rsidRPr="00DD3E4D">
        <w:t xml:space="preserve">1. </w:t>
      </w:r>
      <w:r w:rsidRPr="00AE7352">
        <w:t xml:space="preserve">4. </w:t>
      </w:r>
      <w:r w:rsidR="003976EC" w:rsidRPr="00AE7352">
        <w:t>4</w:t>
      </w:r>
      <w:r w:rsidRPr="00AE7352">
        <w:t>. Évaluation</w:t>
      </w:r>
      <w:r w:rsidRPr="00DD3E4D">
        <w:t xml:space="preserve"> par les pairs </w:t>
      </w:r>
    </w:p>
    <w:p w14:paraId="3C658D64" w14:textId="77777777" w:rsidR="006B2547" w:rsidRPr="0017357A" w:rsidRDefault="006B2547" w:rsidP="006B2547">
      <w:pPr>
        <w:spacing w:after="120"/>
        <w:ind w:left="4536"/>
        <w:rPr>
          <w:rFonts w:cs="Calibri Light"/>
          <w:i/>
          <w:iCs/>
        </w:rPr>
      </w:pPr>
      <w:r w:rsidRPr="0017357A">
        <w:rPr>
          <w:rFonts w:cs="Calibri Light"/>
          <w:i/>
          <w:iCs/>
          <w:sz w:val="21"/>
          <w:szCs w:val="21"/>
        </w:rPr>
        <w:t>Pour en conna</w:t>
      </w:r>
      <w:r w:rsidR="000328D4">
        <w:rPr>
          <w:rFonts w:cs="Calibri Light"/>
          <w:i/>
          <w:iCs/>
          <w:sz w:val="21"/>
          <w:szCs w:val="21"/>
        </w:rPr>
        <w:t>i</w:t>
      </w:r>
      <w:r w:rsidRPr="0017357A">
        <w:rPr>
          <w:rFonts w:cs="Calibri Light"/>
          <w:i/>
          <w:iCs/>
          <w:sz w:val="21"/>
          <w:szCs w:val="21"/>
        </w:rPr>
        <w:t>tre davantage sur l</w:t>
      </w:r>
      <w:r>
        <w:rPr>
          <w:rFonts w:cs="Calibri Light"/>
          <w:i/>
          <w:iCs/>
          <w:sz w:val="21"/>
          <w:szCs w:val="21"/>
        </w:rPr>
        <w:t>e rapport entre l’évaluation éthique et l’examen scientifique</w:t>
      </w:r>
      <w:r w:rsidRPr="0017357A">
        <w:rPr>
          <w:rFonts w:cs="Calibri Light"/>
          <w:i/>
          <w:iCs/>
          <w:sz w:val="21"/>
          <w:szCs w:val="21"/>
        </w:rPr>
        <w:t xml:space="preserve">, consulter </w:t>
      </w:r>
      <w:hyperlink r:id="rId20" w:history="1">
        <w:r w:rsidR="00F15991">
          <w:rPr>
            <w:rStyle w:val="Hyperlien"/>
            <w:rFonts w:cs="Calibri Light"/>
            <w:i/>
            <w:iCs/>
            <w:sz w:val="21"/>
            <w:szCs w:val="21"/>
          </w:rPr>
          <w:t>EPTC 2 (2022) au chapitre 2 à l'article 2.7.</w:t>
        </w:r>
      </w:hyperlink>
    </w:p>
    <w:p w14:paraId="1EEE13E4" w14:textId="77777777" w:rsidR="001662C5" w:rsidRPr="009A6221" w:rsidRDefault="00391AD2" w:rsidP="009A6221">
      <w:pPr>
        <w:rPr>
          <w:rFonts w:cs="Calibri Light"/>
        </w:rPr>
      </w:pPr>
      <w:r w:rsidRPr="009A6221">
        <w:rPr>
          <w:rFonts w:cs="Calibri Light"/>
        </w:rPr>
        <w:t>Est-ce que le projet de recherche a fait l’objet d’une évaluation par les pairs</w:t>
      </w:r>
      <w:r w:rsidR="00655241">
        <w:rPr>
          <w:rFonts w:cs="Calibri Light"/>
        </w:rPr>
        <w:t xml:space="preserve"> </w:t>
      </w:r>
      <w:r w:rsidRPr="009A6221">
        <w:rPr>
          <w:rFonts w:cs="Calibri Light"/>
        </w:rPr>
        <w:t>?</w:t>
      </w:r>
    </w:p>
    <w:p w14:paraId="2E7DCE26" w14:textId="77777777" w:rsidR="009A6221" w:rsidRPr="009A2D56" w:rsidRDefault="009A6221" w:rsidP="009A6221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2B5A43C0" w14:textId="77777777" w:rsidR="00391AD2" w:rsidRDefault="00391AD2" w:rsidP="009A6221">
      <w:pPr>
        <w:rPr>
          <w:rFonts w:eastAsia="MS Gothic" w:cs="Calibri Light"/>
        </w:rPr>
      </w:pPr>
      <w:r w:rsidRPr="009A6221">
        <w:rPr>
          <w:rFonts w:eastAsia="MS Gothic" w:cs="Calibri Light"/>
        </w:rPr>
        <w:t xml:space="preserve">Dans l’affirmative, </w:t>
      </w:r>
      <w:r w:rsidR="004B6DAC" w:rsidRPr="009A6221">
        <w:rPr>
          <w:rFonts w:eastAsia="MS Gothic" w:cs="Calibri Light"/>
        </w:rPr>
        <w:t xml:space="preserve">précisez </w:t>
      </w:r>
      <w:r w:rsidR="00911D81">
        <w:rPr>
          <w:rFonts w:eastAsia="MS Gothic" w:cs="Calibri Light"/>
        </w:rPr>
        <w:t>la nature (positive ou non) de l’évaluation et l’instance responsable</w:t>
      </w:r>
      <w:r w:rsidR="00851DDF" w:rsidRPr="009A6221">
        <w:rPr>
          <w:rFonts w:eastAsia="MS Gothic" w:cs="Calibri Light"/>
        </w:rPr>
        <w:t> :</w:t>
      </w:r>
    </w:p>
    <w:p w14:paraId="40E5DC37" w14:textId="77777777" w:rsidR="009A6221" w:rsidRPr="00A2133F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5" w:name="Texte18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15"/>
    </w:p>
    <w:p w14:paraId="4D3DFE0D" w14:textId="77777777" w:rsidR="002F7C49" w:rsidRPr="00DD3E4D" w:rsidRDefault="002F7C49" w:rsidP="00796E05">
      <w:pPr>
        <w:pStyle w:val="Titre2"/>
      </w:pPr>
      <w:r w:rsidRPr="00DD3E4D">
        <w:t xml:space="preserve">1. 5. </w:t>
      </w:r>
      <w:r>
        <w:t>Déclaration</w:t>
      </w:r>
      <w:r w:rsidRPr="00DD3E4D">
        <w:t xml:space="preserve"> des conflits d’intérêts</w:t>
      </w:r>
    </w:p>
    <w:p w14:paraId="5E480AEB" w14:textId="77777777" w:rsidR="009658FE" w:rsidRPr="00AA1D7D" w:rsidRDefault="009658FE" w:rsidP="009658FE">
      <w:pPr>
        <w:spacing w:after="120"/>
        <w:ind w:left="4536"/>
        <w:rPr>
          <w:rFonts w:eastAsia="MS Mincho" w:cs="Calibri Light"/>
          <w:i/>
          <w:iCs/>
        </w:rPr>
      </w:pPr>
      <w:r w:rsidRPr="00AA1D7D">
        <w:rPr>
          <w:rFonts w:eastAsia="MS Mincho" w:cs="Calibri Light"/>
          <w:i/>
          <w:iCs/>
          <w:sz w:val="21"/>
          <w:szCs w:val="21"/>
        </w:rPr>
        <w:t xml:space="preserve">Pour en connaitre davantage sur les conflits d’intérêts, consulter </w:t>
      </w:r>
      <w:hyperlink r:id="rId21" w:history="1">
        <w:r>
          <w:rPr>
            <w:rFonts w:eastAsia="MS Mincho" w:cs="Calibri Light"/>
            <w:i/>
            <w:iCs/>
            <w:color w:val="0000FF"/>
            <w:sz w:val="21"/>
            <w:szCs w:val="21"/>
            <w:u w:val="single"/>
          </w:rPr>
          <w:t>EPTC 2 (2022) au chapitre 7</w:t>
        </w:r>
      </w:hyperlink>
      <w:r w:rsidRPr="00AA1D7D">
        <w:rPr>
          <w:rFonts w:eastAsia="MS Mincho" w:cs="Calibri Light"/>
          <w:i/>
          <w:iCs/>
          <w:sz w:val="21"/>
          <w:szCs w:val="21"/>
        </w:rPr>
        <w:t>.</w:t>
      </w:r>
    </w:p>
    <w:p w14:paraId="0CD7BD2E" w14:textId="77777777" w:rsidR="00973670" w:rsidRPr="00A2133F" w:rsidRDefault="00973670" w:rsidP="00651099">
      <w:pPr>
        <w:rPr>
          <w:rFonts w:cs="Calibri Light"/>
        </w:rPr>
      </w:pPr>
      <w:r w:rsidRPr="00A2133F">
        <w:rPr>
          <w:rFonts w:cs="Calibri Light"/>
        </w:rPr>
        <w:t>Est-ce que le</w:t>
      </w:r>
      <w:r w:rsidR="002F7C49">
        <w:rPr>
          <w:rFonts w:cs="Calibri Light"/>
        </w:rPr>
        <w:t>·la</w:t>
      </w:r>
      <w:r w:rsidRPr="00A2133F">
        <w:rPr>
          <w:rFonts w:cs="Calibri Light"/>
        </w:rPr>
        <w:t xml:space="preserve"> chercheur</w:t>
      </w:r>
      <w:r w:rsidR="002F7C49">
        <w:rPr>
          <w:rFonts w:cs="Calibri Light"/>
        </w:rPr>
        <w:t>·e</w:t>
      </w:r>
      <w:r w:rsidRPr="00A2133F">
        <w:rPr>
          <w:rFonts w:cs="Calibri Light"/>
        </w:rPr>
        <w:t xml:space="preserve"> principal</w:t>
      </w:r>
      <w:r w:rsidR="002F7C49">
        <w:rPr>
          <w:rFonts w:cs="Calibri Light"/>
        </w:rPr>
        <w:t>·e</w:t>
      </w:r>
      <w:r w:rsidRPr="00A2133F">
        <w:rPr>
          <w:rFonts w:cs="Calibri Light"/>
        </w:rPr>
        <w:t xml:space="preserve"> est lié</w:t>
      </w:r>
      <w:r w:rsidR="000328D4">
        <w:rPr>
          <w:rFonts w:cs="Calibri Light"/>
        </w:rPr>
        <w:t>·e</w:t>
      </w:r>
      <w:r w:rsidRPr="00A2133F">
        <w:rPr>
          <w:rFonts w:cs="Calibri Light"/>
        </w:rPr>
        <w:t xml:space="preserve"> à un des commanditaires de la recherche, bénéficie d’avantages pécuniaires ou </w:t>
      </w:r>
      <w:r w:rsidR="00851DDF" w:rsidRPr="00A2133F">
        <w:rPr>
          <w:rFonts w:cs="Calibri Light"/>
        </w:rPr>
        <w:t>est en situation</w:t>
      </w:r>
      <w:r w:rsidRPr="00A2133F">
        <w:rPr>
          <w:rFonts w:cs="Calibri Light"/>
        </w:rPr>
        <w:t xml:space="preserve"> </w:t>
      </w:r>
      <w:r w:rsidR="00851DDF" w:rsidRPr="00A2133F">
        <w:rPr>
          <w:rFonts w:cs="Calibri Light"/>
        </w:rPr>
        <w:t xml:space="preserve">de </w:t>
      </w:r>
      <w:r w:rsidRPr="00A2133F">
        <w:rPr>
          <w:rFonts w:cs="Calibri Light"/>
        </w:rPr>
        <w:t>conflit d’intérêt</w:t>
      </w:r>
      <w:r w:rsidR="0084505B">
        <w:rPr>
          <w:rFonts w:cs="Calibri Light"/>
        </w:rPr>
        <w:t>s d</w:t>
      </w:r>
      <w:r w:rsidR="00FE316E">
        <w:rPr>
          <w:rFonts w:cs="Calibri Light"/>
        </w:rPr>
        <w:t>’</w:t>
      </w:r>
      <w:r w:rsidR="0084505B">
        <w:rPr>
          <w:rFonts w:cs="Calibri Light"/>
        </w:rPr>
        <w:t>une autre nature</w:t>
      </w:r>
      <w:r w:rsidRPr="00A2133F">
        <w:rPr>
          <w:rFonts w:cs="Calibri Light"/>
        </w:rPr>
        <w:t xml:space="preserve"> en lien avec sa participation au projet de recherche</w:t>
      </w:r>
      <w:r w:rsidR="00655241">
        <w:rPr>
          <w:rFonts w:cs="Calibri Light"/>
        </w:rPr>
        <w:t xml:space="preserve"> </w:t>
      </w:r>
      <w:r w:rsidRPr="00A2133F">
        <w:rPr>
          <w:rFonts w:cs="Calibri Light"/>
        </w:rPr>
        <w:t>?</w:t>
      </w:r>
    </w:p>
    <w:p w14:paraId="4B813F17" w14:textId="77777777" w:rsidR="002F7C49" w:rsidRPr="009A2D56" w:rsidRDefault="002F7C49" w:rsidP="002F7C49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385E23BB" w14:textId="77777777" w:rsidR="00911D81" w:rsidRDefault="00973670" w:rsidP="00911D81">
      <w:pPr>
        <w:rPr>
          <w:rFonts w:eastAsia="MS Gothic" w:cs="Calibri Light"/>
        </w:rPr>
      </w:pPr>
      <w:r w:rsidRPr="00A2133F">
        <w:rPr>
          <w:rFonts w:eastAsia="MS Gothic" w:cs="Calibri Light"/>
        </w:rPr>
        <w:t xml:space="preserve">Dans l’affirmative, précisez la </w:t>
      </w:r>
      <w:r w:rsidRPr="00911D81">
        <w:rPr>
          <w:rFonts w:eastAsia="MS Gothic" w:cs="Calibri Light"/>
          <w:b/>
          <w:bCs/>
        </w:rPr>
        <w:t>nature</w:t>
      </w:r>
      <w:r w:rsidRPr="00A2133F">
        <w:rPr>
          <w:rFonts w:eastAsia="MS Gothic" w:cs="Calibri Light"/>
        </w:rPr>
        <w:t xml:space="preserve"> du conflit d’intérêt</w:t>
      </w:r>
      <w:r w:rsidR="00FE316E">
        <w:rPr>
          <w:rFonts w:eastAsia="MS Gothic" w:cs="Calibri Light"/>
        </w:rPr>
        <w:t>s</w:t>
      </w:r>
      <w:r w:rsidR="00851DDF" w:rsidRPr="00A2133F">
        <w:rPr>
          <w:rFonts w:eastAsia="MS Gothic" w:cs="Calibri Light"/>
        </w:rPr>
        <w:t xml:space="preserve"> et </w:t>
      </w:r>
      <w:r w:rsidR="00A757C5" w:rsidRPr="00A2133F">
        <w:rPr>
          <w:rFonts w:eastAsia="MS Gothic" w:cs="Calibri Light"/>
        </w:rPr>
        <w:t xml:space="preserve">les </w:t>
      </w:r>
      <w:r w:rsidR="00A757C5" w:rsidRPr="00911D81">
        <w:rPr>
          <w:rFonts w:eastAsia="MS Gothic" w:cs="Calibri Light"/>
          <w:b/>
          <w:bCs/>
        </w:rPr>
        <w:t>mesures</w:t>
      </w:r>
      <w:r w:rsidR="00A757C5" w:rsidRPr="00A2133F">
        <w:rPr>
          <w:rFonts w:eastAsia="MS Gothic" w:cs="Calibri Light"/>
        </w:rPr>
        <w:t xml:space="preserve"> mises en place pour </w:t>
      </w:r>
      <w:r w:rsidR="0084505B">
        <w:rPr>
          <w:rFonts w:eastAsia="MS Gothic" w:cs="Calibri Light"/>
        </w:rPr>
        <w:t>gérer</w:t>
      </w:r>
      <w:r w:rsidR="0084505B" w:rsidRPr="00A2133F">
        <w:rPr>
          <w:rFonts w:eastAsia="MS Gothic" w:cs="Calibri Light"/>
        </w:rPr>
        <w:t xml:space="preserve"> </w:t>
      </w:r>
      <w:r w:rsidR="00A757C5" w:rsidRPr="00A2133F">
        <w:rPr>
          <w:rFonts w:eastAsia="MS Gothic" w:cs="Calibri Light"/>
        </w:rPr>
        <w:t>ce conflit d’</w:t>
      </w:r>
      <w:r w:rsidR="00984661" w:rsidRPr="00A2133F">
        <w:rPr>
          <w:rFonts w:eastAsia="MS Gothic" w:cs="Calibri Light"/>
        </w:rPr>
        <w:t>intérêt</w:t>
      </w:r>
      <w:r w:rsidR="00FE316E">
        <w:rPr>
          <w:rFonts w:eastAsia="MS Gothic" w:cs="Calibri Light"/>
        </w:rPr>
        <w:t>s</w:t>
      </w:r>
      <w:r w:rsidR="00851DDF" w:rsidRPr="00A2133F">
        <w:rPr>
          <w:rFonts w:eastAsia="MS Gothic" w:cs="Calibri Light"/>
        </w:rPr>
        <w:t> :</w:t>
      </w:r>
      <w:r w:rsidR="00911D81">
        <w:rPr>
          <w:rFonts w:eastAsia="MS Gothic" w:cs="Calibri Light"/>
        </w:rPr>
        <w:t xml:space="preserve"> </w:t>
      </w:r>
    </w:p>
    <w:p w14:paraId="0E8D96A0" w14:textId="77777777" w:rsidR="00911D81" w:rsidRPr="00A2133F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6" w:name="Texte19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16"/>
    </w:p>
    <w:p w14:paraId="68D83BDC" w14:textId="77777777" w:rsidR="00911D81" w:rsidRDefault="00911D81" w:rsidP="00911D81">
      <w:pPr>
        <w:rPr>
          <w:rFonts w:cs="Calibri Light"/>
        </w:rPr>
      </w:pPr>
    </w:p>
    <w:p w14:paraId="4A7D488E" w14:textId="77777777" w:rsidR="00600EA9" w:rsidRDefault="00600EA9" w:rsidP="00796E05">
      <w:pPr>
        <w:pStyle w:val="Titre1"/>
        <w:sectPr w:rsidR="00600EA9" w:rsidSect="00A94C74"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43553D10" w14:textId="77777777" w:rsidR="00911D81" w:rsidRPr="00DD3E4D" w:rsidRDefault="00911D81" w:rsidP="00796E05">
      <w:pPr>
        <w:pStyle w:val="Titre1"/>
      </w:pPr>
      <w:r w:rsidRPr="00DD3E4D">
        <w:lastRenderedPageBreak/>
        <w:t>SECTION</w:t>
      </w:r>
      <w:r w:rsidR="00E7192C">
        <w:t> </w:t>
      </w:r>
      <w:r w:rsidRPr="00DD3E4D">
        <w:t>2 – INFORMATIONS D’ORDRE SCIENTIFIQUE ET MÉTHODOLOGIQUE</w:t>
      </w:r>
    </w:p>
    <w:p w14:paraId="3814619C" w14:textId="77777777" w:rsidR="00911D81" w:rsidRPr="00DD3E4D" w:rsidRDefault="00911D81" w:rsidP="00796E05">
      <w:pPr>
        <w:pStyle w:val="Titre2"/>
      </w:pPr>
      <w:r w:rsidRPr="00DD3E4D">
        <w:t xml:space="preserve">2. 1. </w:t>
      </w:r>
      <w:r>
        <w:t>P</w:t>
      </w:r>
      <w:r w:rsidRPr="00DD3E4D">
        <w:t>roblématique de recherche</w:t>
      </w:r>
      <w:r w:rsidR="0084505B">
        <w:t xml:space="preserve"> (maximum de 600 mots)</w:t>
      </w:r>
    </w:p>
    <w:p w14:paraId="00F16C80" w14:textId="77777777" w:rsidR="00911D81" w:rsidRDefault="000B04D2" w:rsidP="00911D81">
      <w:pPr>
        <w:pStyle w:val="Paragraphedeliste"/>
        <w:numPr>
          <w:ilvl w:val="0"/>
          <w:numId w:val="24"/>
        </w:numPr>
        <w:rPr>
          <w:rFonts w:cs="Calibri Light"/>
        </w:rPr>
      </w:pPr>
      <w:r w:rsidRPr="00911D81">
        <w:rPr>
          <w:rFonts w:cs="Calibri Light"/>
        </w:rPr>
        <w:t>Résumez</w:t>
      </w:r>
      <w:r w:rsidR="00D827DF" w:rsidRPr="00911D81">
        <w:rPr>
          <w:rFonts w:cs="Calibri Light"/>
        </w:rPr>
        <w:t xml:space="preserve"> la </w:t>
      </w:r>
      <w:r w:rsidR="00D827DF" w:rsidRPr="006048F3">
        <w:rPr>
          <w:rFonts w:cs="Calibri Light"/>
          <w:b/>
          <w:bCs/>
        </w:rPr>
        <w:t>problématique</w:t>
      </w:r>
      <w:r w:rsidR="00D827DF" w:rsidRPr="00911D81">
        <w:rPr>
          <w:rFonts w:cs="Calibri Light"/>
        </w:rPr>
        <w:t xml:space="preserve"> de recherche</w:t>
      </w:r>
      <w:r w:rsidR="0008553E">
        <w:rPr>
          <w:rFonts w:cs="Calibri Light"/>
        </w:rPr>
        <w:t>,</w:t>
      </w:r>
      <w:r w:rsidR="00D827DF" w:rsidRPr="00911D81">
        <w:rPr>
          <w:rFonts w:cs="Calibri Light"/>
        </w:rPr>
        <w:t xml:space="preserve"> </w:t>
      </w:r>
      <w:r w:rsidR="00E52930" w:rsidRPr="00911D81">
        <w:rPr>
          <w:rFonts w:cs="Calibri Light"/>
        </w:rPr>
        <w:t xml:space="preserve">appuyée par des </w:t>
      </w:r>
      <w:r w:rsidR="00E52930" w:rsidRPr="006048F3">
        <w:rPr>
          <w:rFonts w:cs="Calibri Light"/>
          <w:b/>
          <w:bCs/>
        </w:rPr>
        <w:t>références</w:t>
      </w:r>
      <w:r w:rsidR="00E52930" w:rsidRPr="00911D81">
        <w:rPr>
          <w:rFonts w:cs="Calibri Light"/>
        </w:rPr>
        <w:t xml:space="preserve"> pertinentes</w:t>
      </w:r>
      <w:r w:rsidR="00893047">
        <w:rPr>
          <w:rStyle w:val="Appelnotedebasdep"/>
          <w:rFonts w:cs="Calibri Light"/>
        </w:rPr>
        <w:footnoteReference w:id="1"/>
      </w:r>
      <w:r w:rsidR="00950B3B">
        <w:rPr>
          <w:rFonts w:cs="Calibri Light"/>
        </w:rPr>
        <w:t xml:space="preserve"> (</w:t>
      </w:r>
      <w:r w:rsidR="00C04750">
        <w:rPr>
          <w:rFonts w:cs="Calibri Light"/>
        </w:rPr>
        <w:t>a</w:t>
      </w:r>
      <w:r w:rsidR="00950B3B">
        <w:rPr>
          <w:rFonts w:cs="Calibri Light"/>
        </w:rPr>
        <w:t xml:space="preserve">uteur, </w:t>
      </w:r>
      <w:r w:rsidR="00C04750">
        <w:rPr>
          <w:rFonts w:cs="Calibri Light"/>
        </w:rPr>
        <w:t>a</w:t>
      </w:r>
      <w:r w:rsidR="00950B3B">
        <w:rPr>
          <w:rFonts w:cs="Calibri Light"/>
        </w:rPr>
        <w:t>nnée)</w:t>
      </w:r>
      <w:r w:rsidR="00E52930" w:rsidRPr="00911D81">
        <w:rPr>
          <w:rFonts w:cs="Calibri Light"/>
        </w:rPr>
        <w:t xml:space="preserve"> dans le domaine</w:t>
      </w:r>
      <w:r w:rsidR="00AA29C5">
        <w:rPr>
          <w:rFonts w:cs="Calibri Light"/>
        </w:rPr>
        <w:t>;</w:t>
      </w:r>
    </w:p>
    <w:p w14:paraId="48DC2146" w14:textId="77777777" w:rsidR="00911D81" w:rsidRDefault="00911D81" w:rsidP="00911D81">
      <w:pPr>
        <w:pStyle w:val="Paragraphedeliste"/>
        <w:numPr>
          <w:ilvl w:val="0"/>
          <w:numId w:val="24"/>
        </w:numPr>
        <w:rPr>
          <w:rFonts w:cs="Calibri Light"/>
        </w:rPr>
      </w:pPr>
      <w:r>
        <w:rPr>
          <w:rFonts w:cs="Calibri Light"/>
        </w:rPr>
        <w:t>P</w:t>
      </w:r>
      <w:r w:rsidR="00D827DF" w:rsidRPr="00911D81">
        <w:rPr>
          <w:rFonts w:cs="Calibri Light"/>
        </w:rPr>
        <w:t>récis</w:t>
      </w:r>
      <w:r w:rsidR="00E52930" w:rsidRPr="00911D81">
        <w:rPr>
          <w:rFonts w:cs="Calibri Light"/>
        </w:rPr>
        <w:t>er</w:t>
      </w:r>
      <w:r w:rsidR="00D827DF" w:rsidRPr="00911D81">
        <w:rPr>
          <w:rFonts w:cs="Calibri Light"/>
        </w:rPr>
        <w:t xml:space="preserve"> les </w:t>
      </w:r>
      <w:r w:rsidR="00D827DF" w:rsidRPr="006048F3">
        <w:rPr>
          <w:rFonts w:cs="Calibri Light"/>
          <w:b/>
          <w:bCs/>
        </w:rPr>
        <w:t>objectifs, hypothèses</w:t>
      </w:r>
      <w:r w:rsidR="00D827DF" w:rsidRPr="00911D81">
        <w:rPr>
          <w:rFonts w:cs="Calibri Light"/>
        </w:rPr>
        <w:t xml:space="preserve"> et/ou</w:t>
      </w:r>
      <w:r w:rsidR="000B04D2" w:rsidRPr="00911D81">
        <w:rPr>
          <w:rFonts w:cs="Calibri Light"/>
        </w:rPr>
        <w:t xml:space="preserve"> questions de recherche</w:t>
      </w:r>
      <w:r w:rsidR="00AA29C5">
        <w:rPr>
          <w:rFonts w:cs="Calibri Light"/>
        </w:rPr>
        <w:t>;</w:t>
      </w:r>
    </w:p>
    <w:p w14:paraId="3FF54BCE" w14:textId="77777777" w:rsidR="00652D2A" w:rsidRDefault="000B04D2" w:rsidP="00AA29C5">
      <w:pPr>
        <w:pStyle w:val="Paragraphedeliste"/>
        <w:numPr>
          <w:ilvl w:val="0"/>
          <w:numId w:val="24"/>
        </w:numPr>
        <w:spacing w:after="120"/>
        <w:rPr>
          <w:rFonts w:cs="Calibri Light"/>
        </w:rPr>
      </w:pPr>
      <w:r w:rsidRPr="00911D81">
        <w:rPr>
          <w:rFonts w:cs="Calibri Light"/>
        </w:rPr>
        <w:t>Décrivez</w:t>
      </w:r>
      <w:r w:rsidR="00D827DF" w:rsidRPr="00911D81">
        <w:rPr>
          <w:rFonts w:cs="Calibri Light"/>
        </w:rPr>
        <w:t xml:space="preserve"> </w:t>
      </w:r>
      <w:r w:rsidR="002E2846" w:rsidRPr="00911D81">
        <w:rPr>
          <w:rFonts w:cs="Calibri Light"/>
        </w:rPr>
        <w:t xml:space="preserve">en quoi la recherche contribue </w:t>
      </w:r>
      <w:r w:rsidR="005A62C1" w:rsidRPr="00911D81">
        <w:rPr>
          <w:rFonts w:cs="Calibri Light"/>
        </w:rPr>
        <w:t xml:space="preserve">à </w:t>
      </w:r>
      <w:r w:rsidR="005A62C1" w:rsidRPr="006048F3">
        <w:rPr>
          <w:rFonts w:cs="Calibri Light"/>
        </w:rPr>
        <w:t>l’</w:t>
      </w:r>
      <w:r w:rsidR="005A62C1" w:rsidRPr="006048F3">
        <w:rPr>
          <w:rFonts w:cs="Calibri Light"/>
          <w:b/>
          <w:bCs/>
        </w:rPr>
        <w:t>avancement des</w:t>
      </w:r>
      <w:r w:rsidR="002E2846" w:rsidRPr="006048F3">
        <w:rPr>
          <w:rFonts w:cs="Calibri Light"/>
          <w:b/>
          <w:bCs/>
        </w:rPr>
        <w:t xml:space="preserve"> connaissances</w:t>
      </w:r>
      <w:r w:rsidR="006048F3" w:rsidRPr="00695A40">
        <w:rPr>
          <w:rFonts w:cs="Calibri Light"/>
        </w:rPr>
        <w:t>;</w:t>
      </w:r>
    </w:p>
    <w:p w14:paraId="4069E6D1" w14:textId="77777777" w:rsidR="00AA29C5" w:rsidRPr="00A2133F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17" w:name="Texte20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17"/>
    </w:p>
    <w:p w14:paraId="39C8B69E" w14:textId="77777777" w:rsidR="002B19F3" w:rsidRPr="00A2133F" w:rsidRDefault="00AA29C5" w:rsidP="00796E05">
      <w:pPr>
        <w:pStyle w:val="Titre2"/>
      </w:pPr>
      <w:r>
        <w:t xml:space="preserve">2. 2. </w:t>
      </w:r>
      <w:r w:rsidR="00A61CCF" w:rsidRPr="00A2133F">
        <w:t>Participant</w:t>
      </w:r>
      <w:r>
        <w:t>·</w:t>
      </w:r>
      <w:r w:rsidR="00A61CCF" w:rsidRPr="00A2133F">
        <w:t>e</w:t>
      </w:r>
      <w:r>
        <w:t>·</w:t>
      </w:r>
      <w:r w:rsidR="00A61CCF" w:rsidRPr="00A2133F">
        <w:t>s</w:t>
      </w:r>
    </w:p>
    <w:p w14:paraId="6412AB4E" w14:textId="77777777" w:rsidR="00673BA9" w:rsidRPr="00673BA9" w:rsidRDefault="009D6F12" w:rsidP="00673BA9">
      <w:pPr>
        <w:spacing w:after="120"/>
        <w:ind w:left="4536"/>
        <w:rPr>
          <w:rFonts w:cs="Calibri Light"/>
          <w:i/>
          <w:iCs/>
          <w:color w:val="0000FF" w:themeColor="hyperlink"/>
          <w:sz w:val="21"/>
          <w:szCs w:val="21"/>
          <w:u w:val="single"/>
        </w:rPr>
      </w:pPr>
      <w:r w:rsidRPr="009D6F12">
        <w:rPr>
          <w:rFonts w:cs="Calibri Light"/>
          <w:i/>
          <w:iCs/>
          <w:sz w:val="21"/>
          <w:szCs w:val="21"/>
        </w:rPr>
        <w:t>Pour en conna</w:t>
      </w:r>
      <w:r w:rsidR="00C04750">
        <w:rPr>
          <w:rFonts w:cs="Calibri Light"/>
          <w:i/>
          <w:iCs/>
          <w:sz w:val="21"/>
          <w:szCs w:val="21"/>
        </w:rPr>
        <w:t>i</w:t>
      </w:r>
      <w:r w:rsidRPr="009D6F12">
        <w:rPr>
          <w:rFonts w:cs="Calibri Light"/>
          <w:i/>
          <w:iCs/>
          <w:sz w:val="21"/>
          <w:szCs w:val="21"/>
        </w:rPr>
        <w:t xml:space="preserve">tre davantage sur les exigences et pratiques en matière de justice et d’équité, consulter le </w:t>
      </w:r>
      <w:hyperlink r:id="rId22" w:history="1">
        <w:r w:rsidR="00DD0B9E">
          <w:rPr>
            <w:rStyle w:val="Hyperlien"/>
            <w:rFonts w:cs="Calibri Light"/>
            <w:i/>
            <w:iCs/>
            <w:sz w:val="21"/>
            <w:szCs w:val="21"/>
          </w:rPr>
          <w:t>chapitre 4 de l’EPTC 2 (2022)</w:t>
        </w:r>
      </w:hyperlink>
    </w:p>
    <w:p w14:paraId="3B42BC5B" w14:textId="77777777" w:rsidR="00A61CCF" w:rsidRPr="00A2133F" w:rsidRDefault="00AA29C5" w:rsidP="00796E05">
      <w:pPr>
        <w:pStyle w:val="Titre3"/>
      </w:pPr>
      <w:r>
        <w:t xml:space="preserve">2. 2. 1. </w:t>
      </w:r>
      <w:r w:rsidR="00A61CCF" w:rsidRPr="00A2133F">
        <w:t>Échantillon</w:t>
      </w:r>
    </w:p>
    <w:p w14:paraId="0A40D3EA" w14:textId="77777777" w:rsidR="009D6F12" w:rsidRDefault="000B04D2" w:rsidP="009D6F12">
      <w:pPr>
        <w:pStyle w:val="Paragraphedeliste"/>
        <w:numPr>
          <w:ilvl w:val="0"/>
          <w:numId w:val="25"/>
        </w:numPr>
        <w:ind w:left="426" w:hanging="426"/>
        <w:rPr>
          <w:rFonts w:cs="Calibri Light"/>
        </w:rPr>
      </w:pPr>
      <w:r w:rsidRPr="009D6F12">
        <w:rPr>
          <w:rFonts w:cs="Calibri Light"/>
        </w:rPr>
        <w:t>Décrivez</w:t>
      </w:r>
      <w:r w:rsidR="00A66E74" w:rsidRPr="009D6F12">
        <w:rPr>
          <w:rFonts w:cs="Calibri Light"/>
        </w:rPr>
        <w:t xml:space="preserve"> les </w:t>
      </w:r>
      <w:r w:rsidR="00A66E74" w:rsidRPr="006048F3">
        <w:rPr>
          <w:rFonts w:cs="Calibri Light"/>
          <w:b/>
          <w:bCs/>
        </w:rPr>
        <w:t>caractéristiques</w:t>
      </w:r>
      <w:r w:rsidR="00A66E74" w:rsidRPr="009D6F12">
        <w:rPr>
          <w:rFonts w:cs="Calibri Light"/>
        </w:rPr>
        <w:t xml:space="preserve"> d</w:t>
      </w:r>
      <w:r w:rsidR="000E3C1F" w:rsidRPr="009D6F12">
        <w:rPr>
          <w:rFonts w:cs="Calibri Light"/>
        </w:rPr>
        <w:t>e la po</w:t>
      </w:r>
      <w:r w:rsidR="00A66E74" w:rsidRPr="009D6F12">
        <w:rPr>
          <w:rFonts w:cs="Calibri Light"/>
        </w:rPr>
        <w:t>pulation visée par la recherche</w:t>
      </w:r>
      <w:r w:rsidR="006048F3">
        <w:rPr>
          <w:rFonts w:cs="Calibri Light"/>
        </w:rPr>
        <w:t>;</w:t>
      </w:r>
    </w:p>
    <w:p w14:paraId="740E7E36" w14:textId="77777777" w:rsidR="009D6F12" w:rsidRDefault="009D6F12" w:rsidP="009D6F12">
      <w:pPr>
        <w:pStyle w:val="Paragraphedeliste"/>
        <w:numPr>
          <w:ilvl w:val="0"/>
          <w:numId w:val="25"/>
        </w:numPr>
        <w:ind w:left="426" w:hanging="426"/>
        <w:rPr>
          <w:rFonts w:cs="Calibri Light"/>
        </w:rPr>
      </w:pPr>
      <w:r>
        <w:rPr>
          <w:rFonts w:cs="Calibri Light"/>
        </w:rPr>
        <w:t>Décrivez les</w:t>
      </w:r>
      <w:r w:rsidR="00A66E74" w:rsidRPr="009D6F12">
        <w:rPr>
          <w:rFonts w:cs="Calibri Light"/>
        </w:rPr>
        <w:t xml:space="preserve"> </w:t>
      </w:r>
      <w:r w:rsidR="00A66E74" w:rsidRPr="006048F3">
        <w:rPr>
          <w:rFonts w:cs="Calibri Light"/>
          <w:b/>
          <w:bCs/>
        </w:rPr>
        <w:t>critères de sélection</w:t>
      </w:r>
      <w:r w:rsidR="002974A2">
        <w:rPr>
          <w:rFonts w:cs="Calibri Light"/>
        </w:rPr>
        <w:t>/</w:t>
      </w:r>
      <w:r w:rsidR="00001114">
        <w:rPr>
          <w:rFonts w:cs="Calibri Light"/>
        </w:rPr>
        <w:t>d</w:t>
      </w:r>
      <w:r w:rsidR="00FE316E">
        <w:rPr>
          <w:rFonts w:cs="Calibri Light"/>
        </w:rPr>
        <w:t>’</w:t>
      </w:r>
      <w:r w:rsidR="00A66E74" w:rsidRPr="009D6F12">
        <w:rPr>
          <w:rFonts w:cs="Calibri Light"/>
        </w:rPr>
        <w:t>incl</w:t>
      </w:r>
      <w:r w:rsidR="000B04D2" w:rsidRPr="009D6F12">
        <w:rPr>
          <w:rFonts w:cs="Calibri Light"/>
        </w:rPr>
        <w:t>usion (s’il y a lieu)</w:t>
      </w:r>
      <w:r w:rsidR="006048F3">
        <w:rPr>
          <w:rFonts w:cs="Calibri Light"/>
        </w:rPr>
        <w:t>;</w:t>
      </w:r>
    </w:p>
    <w:p w14:paraId="6B0CE563" w14:textId="77777777" w:rsidR="000E3C1F" w:rsidRPr="009D6F12" w:rsidRDefault="0084505B" w:rsidP="009D6F12">
      <w:pPr>
        <w:pStyle w:val="Paragraphedeliste"/>
        <w:numPr>
          <w:ilvl w:val="0"/>
          <w:numId w:val="25"/>
        </w:numPr>
        <w:spacing w:after="120"/>
        <w:ind w:left="426" w:hanging="426"/>
        <w:rPr>
          <w:rFonts w:cs="Calibri Light"/>
        </w:rPr>
      </w:pPr>
      <w:r>
        <w:rPr>
          <w:rFonts w:cs="Calibri Light"/>
        </w:rPr>
        <w:t>Précisez</w:t>
      </w:r>
      <w:r w:rsidRPr="009D6F12">
        <w:rPr>
          <w:rFonts w:cs="Calibri Light"/>
        </w:rPr>
        <w:t xml:space="preserve"> </w:t>
      </w:r>
      <w:r w:rsidR="00A66E74" w:rsidRPr="009D6F12">
        <w:rPr>
          <w:rFonts w:cs="Calibri Light"/>
        </w:rPr>
        <w:t xml:space="preserve">le </w:t>
      </w:r>
      <w:r w:rsidR="00A66E74" w:rsidRPr="006048F3">
        <w:rPr>
          <w:rFonts w:cs="Calibri Light"/>
          <w:b/>
          <w:bCs/>
        </w:rPr>
        <w:t>nombre</w:t>
      </w:r>
      <w:r w:rsidR="00A66E74" w:rsidRPr="009D6F12">
        <w:rPr>
          <w:rFonts w:cs="Calibri Light"/>
        </w:rPr>
        <w:t xml:space="preserve"> approximatif de participant</w:t>
      </w:r>
      <w:r w:rsidR="009D6F12">
        <w:rPr>
          <w:rFonts w:cs="Calibri Light"/>
        </w:rPr>
        <w:t>·e·</w:t>
      </w:r>
      <w:r w:rsidR="00A66E74" w:rsidRPr="009D6F12">
        <w:rPr>
          <w:rFonts w:cs="Calibri Light"/>
        </w:rPr>
        <w:t>s qui seront recruté</w:t>
      </w:r>
      <w:r w:rsidR="00C04750">
        <w:rPr>
          <w:rFonts w:cs="Calibri Light"/>
        </w:rPr>
        <w:t>·e·</w:t>
      </w:r>
      <w:r w:rsidR="00A66E74" w:rsidRPr="009D6F12">
        <w:rPr>
          <w:rFonts w:cs="Calibri Light"/>
        </w:rPr>
        <w:t>s pour participer à la recherche</w:t>
      </w:r>
      <w:r w:rsidR="00A04A38" w:rsidRPr="009D6F12">
        <w:rPr>
          <w:rFonts w:cs="Calibri Light"/>
        </w:rPr>
        <w:t>.</w:t>
      </w:r>
    </w:p>
    <w:p w14:paraId="68C8E5E6" w14:textId="77777777" w:rsidR="009D6F12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18" w:name="Texte21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18"/>
    </w:p>
    <w:p w14:paraId="7E2887C9" w14:textId="77777777" w:rsidR="000E3C1F" w:rsidRPr="00A2133F" w:rsidRDefault="006048F3" w:rsidP="00796E05">
      <w:pPr>
        <w:pStyle w:val="Titre3"/>
      </w:pPr>
      <w:r>
        <w:t xml:space="preserve">2. 2. 2. </w:t>
      </w:r>
      <w:r w:rsidR="00A61CCF" w:rsidRPr="00A2133F">
        <w:t>R</w:t>
      </w:r>
      <w:r w:rsidR="002B19F3" w:rsidRPr="00A2133F">
        <w:t>ecrutement</w:t>
      </w:r>
      <w:r w:rsidR="00A66E74" w:rsidRPr="00A2133F">
        <w:t> </w:t>
      </w:r>
    </w:p>
    <w:p w14:paraId="73EE250D" w14:textId="77777777" w:rsidR="000E3C1F" w:rsidRDefault="000B04D2" w:rsidP="006048F3">
      <w:pPr>
        <w:spacing w:after="120"/>
        <w:rPr>
          <w:rFonts w:cs="Calibri Light"/>
        </w:rPr>
      </w:pPr>
      <w:r w:rsidRPr="00A2133F">
        <w:rPr>
          <w:rFonts w:cs="Calibri Light"/>
        </w:rPr>
        <w:t>Décrivez</w:t>
      </w:r>
      <w:r w:rsidR="002B7C63" w:rsidRPr="00A2133F">
        <w:rPr>
          <w:rFonts w:cs="Calibri Light"/>
        </w:rPr>
        <w:t xml:space="preserve"> les </w:t>
      </w:r>
      <w:r w:rsidR="002B7C63" w:rsidRPr="006048F3">
        <w:rPr>
          <w:rFonts w:cs="Calibri Light"/>
          <w:b/>
          <w:bCs/>
        </w:rPr>
        <w:t>mesures</w:t>
      </w:r>
      <w:r w:rsidRPr="006048F3">
        <w:rPr>
          <w:rFonts w:cs="Calibri Light"/>
          <w:b/>
          <w:bCs/>
        </w:rPr>
        <w:t xml:space="preserve"> et stratégies</w:t>
      </w:r>
      <w:r w:rsidR="002B7C63" w:rsidRPr="00A2133F">
        <w:rPr>
          <w:rFonts w:cs="Calibri Light"/>
        </w:rPr>
        <w:t xml:space="preserve"> </w:t>
      </w:r>
      <w:r w:rsidRPr="00A2133F">
        <w:rPr>
          <w:rFonts w:cs="Calibri Light"/>
        </w:rPr>
        <w:t xml:space="preserve">qui seront </w:t>
      </w:r>
      <w:r w:rsidR="0084505B">
        <w:rPr>
          <w:rFonts w:cs="Calibri Light"/>
        </w:rPr>
        <w:t>appliquées</w:t>
      </w:r>
      <w:r w:rsidR="0084505B" w:rsidRPr="00A2133F">
        <w:rPr>
          <w:rFonts w:cs="Calibri Light"/>
        </w:rPr>
        <w:t xml:space="preserve"> </w:t>
      </w:r>
      <w:r w:rsidRPr="007913A6">
        <w:rPr>
          <w:rFonts w:cs="Calibri Light"/>
          <w:bCs/>
        </w:rPr>
        <w:t>pour</w:t>
      </w:r>
      <w:r w:rsidRPr="006048F3">
        <w:rPr>
          <w:rFonts w:cs="Calibri Light"/>
          <w:b/>
          <w:bCs/>
        </w:rPr>
        <w:t xml:space="preserve"> recruter</w:t>
      </w:r>
      <w:r w:rsidRPr="00A2133F">
        <w:rPr>
          <w:rFonts w:cs="Calibri Light"/>
        </w:rPr>
        <w:t xml:space="preserve"> les participant</w:t>
      </w:r>
      <w:r w:rsidR="006048F3">
        <w:rPr>
          <w:rFonts w:cs="Calibri Light"/>
        </w:rPr>
        <w:t>·e·</w:t>
      </w:r>
      <w:r w:rsidRPr="00A2133F">
        <w:rPr>
          <w:rFonts w:cs="Calibri Light"/>
        </w:rPr>
        <w:t xml:space="preserve">s. </w:t>
      </w:r>
    </w:p>
    <w:p w14:paraId="12104775" w14:textId="77777777" w:rsidR="006048F3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19" w:name="Texte22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19"/>
    </w:p>
    <w:p w14:paraId="1591FDFE" w14:textId="77777777" w:rsidR="006048F3" w:rsidRPr="00A2133F" w:rsidRDefault="006048F3" w:rsidP="006048F3">
      <w:pPr>
        <w:spacing w:before="120"/>
        <w:rPr>
          <w:rFonts w:cs="Calibri Light"/>
        </w:rPr>
      </w:pPr>
      <w:r w:rsidRPr="006048F3">
        <w:rPr>
          <w:rFonts w:cs="Calibri Light"/>
        </w:rPr>
        <w:t>*</w:t>
      </w:r>
      <w:r w:rsidR="0084505B">
        <w:rPr>
          <w:rFonts w:cs="Calibri Light"/>
        </w:rPr>
        <w:t> </w:t>
      </w:r>
      <w:r w:rsidRPr="006048F3">
        <w:rPr>
          <w:rFonts w:cs="Calibri Light"/>
        </w:rPr>
        <w:t>Vous devez joindre</w:t>
      </w:r>
      <w:r w:rsidR="0084505B">
        <w:rPr>
          <w:rFonts w:cs="Calibri Light"/>
        </w:rPr>
        <w:t xml:space="preserve"> </w:t>
      </w:r>
      <w:r w:rsidR="007913A6">
        <w:rPr>
          <w:rFonts w:cs="Calibri Light"/>
        </w:rPr>
        <w:t>en annexe</w:t>
      </w:r>
      <w:r w:rsidRPr="006048F3">
        <w:rPr>
          <w:rFonts w:cs="Calibri Light"/>
        </w:rPr>
        <w:t xml:space="preserve"> tout texte de sollicitation (ex. affiche, annonce, lettre ou courriel d’invitation, etc.)</w:t>
      </w:r>
      <w:r w:rsidR="0084505B">
        <w:rPr>
          <w:rFonts w:cs="Calibri Light"/>
        </w:rPr>
        <w:t>.</w:t>
      </w:r>
    </w:p>
    <w:p w14:paraId="1CC9AC61" w14:textId="77777777" w:rsidR="00A61CCF" w:rsidRPr="00A2133F" w:rsidRDefault="00A61CCF" w:rsidP="00796E05">
      <w:pPr>
        <w:pStyle w:val="Titre3"/>
      </w:pPr>
      <w:r w:rsidRPr="00A2133F">
        <w:t xml:space="preserve">2.2.3 </w:t>
      </w:r>
      <w:r w:rsidRPr="00A2133F">
        <w:tab/>
        <w:t>Recrutement personnalisé</w:t>
      </w:r>
    </w:p>
    <w:p w14:paraId="7FE6B411" w14:textId="77777777" w:rsidR="00A61CCF" w:rsidRPr="00A2133F" w:rsidRDefault="00A61CCF" w:rsidP="006048F3">
      <w:pPr>
        <w:pStyle w:val="Paragraphedeliste"/>
        <w:ind w:left="0"/>
        <w:rPr>
          <w:rFonts w:cs="Calibri Light"/>
        </w:rPr>
      </w:pPr>
      <w:r w:rsidRPr="00A2133F">
        <w:rPr>
          <w:rFonts w:cs="Calibri Light"/>
        </w:rPr>
        <w:t xml:space="preserve">Est-ce que le projet de recherche vise des </w:t>
      </w:r>
      <w:r w:rsidRPr="00DA6D27">
        <w:rPr>
          <w:rFonts w:cs="Calibri Light"/>
          <w:b/>
          <w:bCs/>
        </w:rPr>
        <w:t>individus particuliers identifiés</w:t>
      </w:r>
      <w:r w:rsidRPr="00A2133F">
        <w:rPr>
          <w:rFonts w:cs="Calibri Light"/>
        </w:rPr>
        <w:t xml:space="preserve"> avant d’entreprendre le recrutement</w:t>
      </w:r>
      <w:r w:rsidR="00655241">
        <w:rPr>
          <w:rFonts w:cs="Calibri Light"/>
        </w:rPr>
        <w:t xml:space="preserve"> </w:t>
      </w:r>
      <w:r w:rsidRPr="00A2133F">
        <w:rPr>
          <w:rFonts w:cs="Calibri Light"/>
        </w:rPr>
        <w:t>?</w:t>
      </w:r>
    </w:p>
    <w:p w14:paraId="5096DE2B" w14:textId="77777777" w:rsidR="006048F3" w:rsidRPr="009A2D56" w:rsidRDefault="006048F3" w:rsidP="006048F3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46D60A56" w14:textId="77777777" w:rsidR="00A61CCF" w:rsidRDefault="00A61CCF" w:rsidP="006048F3">
      <w:pPr>
        <w:spacing w:after="120"/>
        <w:rPr>
          <w:rFonts w:cs="Calibri Light"/>
        </w:rPr>
      </w:pPr>
      <w:r w:rsidRPr="00A2133F">
        <w:rPr>
          <w:rFonts w:cs="Calibri Light"/>
        </w:rPr>
        <w:lastRenderedPageBreak/>
        <w:t xml:space="preserve">Dans l’affirmative, décrivez </w:t>
      </w:r>
      <w:r w:rsidRPr="00FD19AE">
        <w:rPr>
          <w:rFonts w:cs="Calibri Light"/>
        </w:rPr>
        <w:t>comment les</w:t>
      </w:r>
      <w:r w:rsidRPr="00A2133F">
        <w:rPr>
          <w:rFonts w:cs="Calibri Light"/>
        </w:rPr>
        <w:t xml:space="preserve"> </w:t>
      </w:r>
      <w:r w:rsidRPr="006048F3">
        <w:rPr>
          <w:rFonts w:cs="Calibri Light"/>
          <w:b/>
          <w:bCs/>
        </w:rPr>
        <w:t xml:space="preserve">coordonnées des </w:t>
      </w:r>
      <w:r w:rsidR="006048F3" w:rsidRPr="006048F3">
        <w:rPr>
          <w:rFonts w:cs="Calibri Light"/>
          <w:b/>
          <w:bCs/>
        </w:rPr>
        <w:t>personnes</w:t>
      </w:r>
      <w:r w:rsidRPr="006048F3">
        <w:rPr>
          <w:rFonts w:cs="Calibri Light"/>
          <w:b/>
          <w:bCs/>
        </w:rPr>
        <w:t xml:space="preserve"> visé</w:t>
      </w:r>
      <w:r w:rsidR="006048F3" w:rsidRPr="006048F3">
        <w:rPr>
          <w:rFonts w:cs="Calibri Light"/>
          <w:b/>
          <w:bCs/>
        </w:rPr>
        <w:t>e</w:t>
      </w:r>
      <w:r w:rsidRPr="006048F3">
        <w:rPr>
          <w:rFonts w:cs="Calibri Light"/>
          <w:b/>
          <w:bCs/>
        </w:rPr>
        <w:t>s seront obtenues</w:t>
      </w:r>
      <w:r w:rsidRPr="00A2133F">
        <w:rPr>
          <w:rFonts w:cs="Calibri Light"/>
        </w:rPr>
        <w:t xml:space="preserve"> et </w:t>
      </w:r>
      <w:r w:rsidRPr="00FD19AE">
        <w:rPr>
          <w:rFonts w:cs="Calibri Light"/>
        </w:rPr>
        <w:t xml:space="preserve">comment ces </w:t>
      </w:r>
      <w:r w:rsidR="006048F3" w:rsidRPr="00FD19AE">
        <w:rPr>
          <w:rFonts w:cs="Calibri Light"/>
        </w:rPr>
        <w:t>personnes</w:t>
      </w:r>
      <w:r w:rsidRPr="00FD19AE">
        <w:rPr>
          <w:rFonts w:cs="Calibri Light"/>
        </w:rPr>
        <w:t xml:space="preserve"> </w:t>
      </w:r>
      <w:r w:rsidRPr="0084505B">
        <w:rPr>
          <w:rFonts w:cs="Calibri Light"/>
          <w:b/>
          <w:bCs/>
        </w:rPr>
        <w:t>seront</w:t>
      </w:r>
      <w:r w:rsidRPr="006048F3">
        <w:rPr>
          <w:rFonts w:cs="Calibri Light"/>
          <w:b/>
          <w:bCs/>
        </w:rPr>
        <w:t xml:space="preserve"> contacté</w:t>
      </w:r>
      <w:r w:rsidR="006048F3" w:rsidRPr="006048F3">
        <w:rPr>
          <w:rFonts w:cs="Calibri Light"/>
          <w:b/>
          <w:bCs/>
        </w:rPr>
        <w:t>e</w:t>
      </w:r>
      <w:r w:rsidRPr="006048F3">
        <w:rPr>
          <w:rFonts w:cs="Calibri Light"/>
          <w:b/>
          <w:bCs/>
        </w:rPr>
        <w:t>s et invité</w:t>
      </w:r>
      <w:r w:rsidR="006048F3" w:rsidRPr="006048F3">
        <w:rPr>
          <w:rFonts w:cs="Calibri Light"/>
          <w:b/>
          <w:bCs/>
        </w:rPr>
        <w:t>e</w:t>
      </w:r>
      <w:r w:rsidRPr="006048F3">
        <w:rPr>
          <w:rFonts w:cs="Calibri Light"/>
          <w:b/>
          <w:bCs/>
        </w:rPr>
        <w:t>s à participer</w:t>
      </w:r>
      <w:r w:rsidRPr="00A2133F">
        <w:rPr>
          <w:rFonts w:cs="Calibri Light"/>
        </w:rPr>
        <w:t xml:space="preserve"> </w:t>
      </w:r>
      <w:r w:rsidR="00001114">
        <w:rPr>
          <w:rFonts w:cs="Calibri Light"/>
        </w:rPr>
        <w:t>en évitant</w:t>
      </w:r>
      <w:r w:rsidRPr="00A2133F">
        <w:rPr>
          <w:rFonts w:cs="Calibri Light"/>
        </w:rPr>
        <w:t xml:space="preserve"> tout sentiment de contrainte à participer : </w:t>
      </w:r>
    </w:p>
    <w:p w14:paraId="1C57629B" w14:textId="77777777" w:rsidR="006048F3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20" w:name="Texte23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0"/>
    </w:p>
    <w:p w14:paraId="5F6E9439" w14:textId="77777777" w:rsidR="002B19F3" w:rsidRPr="00A2133F" w:rsidRDefault="006048F3" w:rsidP="00796E05">
      <w:pPr>
        <w:pStyle w:val="Titre2"/>
      </w:pPr>
      <w:r>
        <w:t xml:space="preserve">2.3. </w:t>
      </w:r>
      <w:r w:rsidR="001042CD" w:rsidRPr="00A2133F">
        <w:t>Outils</w:t>
      </w:r>
      <w:r w:rsidR="00620E7A">
        <w:t xml:space="preserve"> </w:t>
      </w:r>
      <w:r w:rsidR="00833032" w:rsidRPr="00A2133F">
        <w:t xml:space="preserve">de </w:t>
      </w:r>
      <w:r w:rsidR="00E74E15" w:rsidRPr="00A2133F">
        <w:t>collecte des données</w:t>
      </w:r>
    </w:p>
    <w:p w14:paraId="30392639" w14:textId="77777777" w:rsidR="000E3C1F" w:rsidRDefault="00833032" w:rsidP="00620E7A">
      <w:pPr>
        <w:spacing w:after="120"/>
        <w:rPr>
          <w:rFonts w:cs="Calibri Light"/>
        </w:rPr>
      </w:pPr>
      <w:r w:rsidRPr="00A2133F">
        <w:rPr>
          <w:rFonts w:cs="Calibri Light"/>
        </w:rPr>
        <w:t xml:space="preserve">Fournissez une </w:t>
      </w:r>
      <w:r w:rsidRPr="00620E7A">
        <w:rPr>
          <w:rFonts w:cs="Calibri Light"/>
          <w:b/>
          <w:bCs/>
        </w:rPr>
        <w:t xml:space="preserve">description </w:t>
      </w:r>
      <w:r w:rsidR="00D827DF" w:rsidRPr="00620E7A">
        <w:rPr>
          <w:rFonts w:cs="Calibri Light"/>
          <w:b/>
          <w:bCs/>
        </w:rPr>
        <w:t xml:space="preserve">du </w:t>
      </w:r>
      <w:r w:rsidR="00620E7A" w:rsidRPr="00620E7A">
        <w:rPr>
          <w:rFonts w:cs="Calibri Light"/>
          <w:b/>
          <w:bCs/>
        </w:rPr>
        <w:t xml:space="preserve">ou </w:t>
      </w:r>
      <w:r w:rsidR="001042CD" w:rsidRPr="00620E7A">
        <w:rPr>
          <w:rFonts w:cs="Calibri Light"/>
          <w:b/>
          <w:bCs/>
        </w:rPr>
        <w:t>des outils</w:t>
      </w:r>
      <w:r w:rsidRPr="00620E7A">
        <w:rPr>
          <w:rFonts w:cs="Calibri Light"/>
          <w:b/>
          <w:bCs/>
        </w:rPr>
        <w:t xml:space="preserve"> de </w:t>
      </w:r>
      <w:r w:rsidR="00E74E15" w:rsidRPr="00620E7A">
        <w:rPr>
          <w:rFonts w:cs="Calibri Light"/>
          <w:b/>
          <w:bCs/>
        </w:rPr>
        <w:t>collecte</w:t>
      </w:r>
      <w:r w:rsidR="00E74E15" w:rsidRPr="00A2133F">
        <w:rPr>
          <w:rFonts w:cs="Calibri Light"/>
        </w:rPr>
        <w:t xml:space="preserve"> des données </w:t>
      </w:r>
      <w:r w:rsidRPr="00A2133F">
        <w:rPr>
          <w:rFonts w:cs="Calibri Light"/>
        </w:rPr>
        <w:t>qui seront utilisés lors de la collecte des données auprès des participant</w:t>
      </w:r>
      <w:r w:rsidR="00620E7A">
        <w:rPr>
          <w:rFonts w:cs="Calibri Light"/>
        </w:rPr>
        <w:t>·e·</w:t>
      </w:r>
      <w:r w:rsidRPr="00A2133F">
        <w:rPr>
          <w:rFonts w:cs="Calibri Light"/>
        </w:rPr>
        <w:t>s</w:t>
      </w:r>
      <w:r w:rsidR="00665AAA" w:rsidRPr="00A2133F">
        <w:rPr>
          <w:rFonts w:cs="Calibri Light"/>
        </w:rPr>
        <w:t xml:space="preserve"> </w:t>
      </w:r>
      <w:r w:rsidR="00EF469C" w:rsidRPr="00A2133F">
        <w:rPr>
          <w:rFonts w:cs="Calibri Light"/>
        </w:rPr>
        <w:t>(ex. questionnaire, guide d’entrevue, etc.)</w:t>
      </w:r>
      <w:r w:rsidR="009C067E" w:rsidRPr="00A2133F">
        <w:rPr>
          <w:rFonts w:cs="Calibri Light"/>
        </w:rPr>
        <w:t>.</w:t>
      </w:r>
    </w:p>
    <w:p w14:paraId="1B7C388B" w14:textId="77777777" w:rsidR="00620E7A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21" w:name="Texte24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1"/>
    </w:p>
    <w:p w14:paraId="0791EC30" w14:textId="77777777" w:rsidR="00EF469C" w:rsidRPr="00620E7A" w:rsidRDefault="00620E7A" w:rsidP="00620E7A">
      <w:pPr>
        <w:spacing w:before="120"/>
        <w:rPr>
          <w:rFonts w:cs="Calibri Light"/>
        </w:rPr>
      </w:pPr>
      <w:r w:rsidRPr="00620E7A">
        <w:rPr>
          <w:rFonts w:cs="Calibri Light"/>
        </w:rPr>
        <w:t xml:space="preserve">* Vous devez joindre une copie des outils de collecte en annexe (ex. questionnaire, liste de questions ou thèmes d’entrevue ou de </w:t>
      </w:r>
      <w:r w:rsidR="00001114">
        <w:rPr>
          <w:rFonts w:cs="Calibri Light"/>
        </w:rPr>
        <w:t>groupe de discussion</w:t>
      </w:r>
      <w:r w:rsidRPr="00620E7A">
        <w:rPr>
          <w:rFonts w:cs="Calibri Light"/>
        </w:rPr>
        <w:t>, etc.)</w:t>
      </w:r>
      <w:r w:rsidR="00352E7F">
        <w:rPr>
          <w:rFonts w:cs="Calibri Light"/>
        </w:rPr>
        <w:t>.</w:t>
      </w:r>
    </w:p>
    <w:p w14:paraId="041EB00E" w14:textId="77777777" w:rsidR="000E3C1F" w:rsidRPr="00A2133F" w:rsidRDefault="00620E7A" w:rsidP="00796E05">
      <w:pPr>
        <w:pStyle w:val="Titre2"/>
      </w:pPr>
      <w:r>
        <w:t xml:space="preserve">2. 4. </w:t>
      </w:r>
      <w:r w:rsidR="002B19F3" w:rsidRPr="00A2133F">
        <w:t>Déroulement</w:t>
      </w:r>
      <w:r w:rsidR="000E3C1F" w:rsidRPr="00A2133F">
        <w:t xml:space="preserve"> </w:t>
      </w:r>
      <w:r w:rsidR="00DD0D9F" w:rsidRPr="00A2133F">
        <w:t>de la collecte des données</w:t>
      </w:r>
    </w:p>
    <w:p w14:paraId="2854A88F" w14:textId="77777777" w:rsidR="00A61566" w:rsidRDefault="008526AF" w:rsidP="005A62C1">
      <w:pPr>
        <w:rPr>
          <w:rFonts w:cs="Calibri Light"/>
        </w:rPr>
      </w:pPr>
      <w:r w:rsidRPr="00A2133F">
        <w:rPr>
          <w:rFonts w:cs="Calibri Light"/>
        </w:rPr>
        <w:t xml:space="preserve">Décrivez comment va se dérouler </w:t>
      </w:r>
      <w:r w:rsidR="00A32265" w:rsidRPr="00A2133F">
        <w:rPr>
          <w:rFonts w:cs="Calibri Light"/>
        </w:rPr>
        <w:t>la</w:t>
      </w:r>
      <w:r w:rsidR="00DD0D9F" w:rsidRPr="00A2133F">
        <w:rPr>
          <w:rFonts w:cs="Calibri Light"/>
        </w:rPr>
        <w:t xml:space="preserve"> collecte de</w:t>
      </w:r>
      <w:r w:rsidRPr="00A2133F">
        <w:rPr>
          <w:rFonts w:cs="Calibri Light"/>
        </w:rPr>
        <w:t xml:space="preserve"> données </w:t>
      </w:r>
      <w:r w:rsidR="003D59A9" w:rsidRPr="00A2133F">
        <w:rPr>
          <w:rFonts w:cs="Calibri Light"/>
        </w:rPr>
        <w:t>auprès d’un</w:t>
      </w:r>
      <w:r w:rsidR="00A61566">
        <w:rPr>
          <w:rFonts w:cs="Calibri Light"/>
        </w:rPr>
        <w:t>·e</w:t>
      </w:r>
      <w:r w:rsidR="003D59A9" w:rsidRPr="00A2133F">
        <w:rPr>
          <w:rFonts w:cs="Calibri Light"/>
        </w:rPr>
        <w:t xml:space="preserve"> participant</w:t>
      </w:r>
      <w:r w:rsidR="00A61566">
        <w:rPr>
          <w:rFonts w:cs="Calibri Light"/>
        </w:rPr>
        <w:t>·e</w:t>
      </w:r>
      <w:r w:rsidR="003D59A9" w:rsidRPr="00A2133F">
        <w:rPr>
          <w:rFonts w:cs="Calibri Light"/>
        </w:rPr>
        <w:t xml:space="preserve"> ou d’un groupe de participant</w:t>
      </w:r>
      <w:r w:rsidR="00A61566">
        <w:rPr>
          <w:rFonts w:cs="Calibri Light"/>
        </w:rPr>
        <w:t>·e·</w:t>
      </w:r>
      <w:r w:rsidR="003D59A9" w:rsidRPr="00A2133F">
        <w:rPr>
          <w:rFonts w:cs="Calibri Light"/>
        </w:rPr>
        <w:t>s</w:t>
      </w:r>
      <w:r w:rsidR="00FF474A" w:rsidRPr="00A2133F">
        <w:rPr>
          <w:rFonts w:cs="Calibri Light"/>
        </w:rPr>
        <w:t>,</w:t>
      </w:r>
      <w:r w:rsidRPr="00A2133F">
        <w:rPr>
          <w:rFonts w:cs="Calibri Light"/>
        </w:rPr>
        <w:t xml:space="preserve"> en précisant les éléments suivants :</w:t>
      </w:r>
    </w:p>
    <w:p w14:paraId="52D33483" w14:textId="77777777" w:rsidR="00A61566" w:rsidRDefault="008526AF" w:rsidP="00A61566">
      <w:pPr>
        <w:pStyle w:val="Paragraphedeliste"/>
        <w:numPr>
          <w:ilvl w:val="0"/>
          <w:numId w:val="28"/>
        </w:numPr>
        <w:ind w:left="567" w:hanging="283"/>
        <w:rPr>
          <w:rFonts w:cs="Calibri Light"/>
        </w:rPr>
      </w:pPr>
      <w:proofErr w:type="gramStart"/>
      <w:r w:rsidRPr="00A61566">
        <w:rPr>
          <w:rFonts w:cs="Calibri Light"/>
        </w:rPr>
        <w:t>le</w:t>
      </w:r>
      <w:proofErr w:type="gramEnd"/>
      <w:r w:rsidRPr="00A61566">
        <w:rPr>
          <w:rFonts w:cs="Calibri Light"/>
        </w:rPr>
        <w:t xml:space="preserve"> </w:t>
      </w:r>
      <w:r w:rsidRPr="000530E0">
        <w:rPr>
          <w:rFonts w:cs="Calibri Light"/>
          <w:b/>
          <w:bCs/>
        </w:rPr>
        <w:t>l</w:t>
      </w:r>
      <w:r w:rsidR="000F7E7D" w:rsidRPr="000530E0">
        <w:rPr>
          <w:rFonts w:cs="Calibri Light"/>
          <w:b/>
          <w:bCs/>
        </w:rPr>
        <w:t>ieu</w:t>
      </w:r>
      <w:r w:rsidR="000F7E7D" w:rsidRPr="00A61566">
        <w:rPr>
          <w:rFonts w:cs="Calibri Light"/>
        </w:rPr>
        <w:t xml:space="preserve"> </w:t>
      </w:r>
      <w:r w:rsidR="00DD0D9F" w:rsidRPr="00A61566">
        <w:rPr>
          <w:rFonts w:cs="Calibri Light"/>
        </w:rPr>
        <w:t>de la collecte</w:t>
      </w:r>
      <w:r w:rsidRPr="00A61566">
        <w:rPr>
          <w:rFonts w:cs="Calibri Light"/>
        </w:rPr>
        <w:t>,</w:t>
      </w:r>
    </w:p>
    <w:p w14:paraId="0B927922" w14:textId="77777777" w:rsidR="00A61566" w:rsidRDefault="008526AF" w:rsidP="00A61566">
      <w:pPr>
        <w:pStyle w:val="Paragraphedeliste"/>
        <w:numPr>
          <w:ilvl w:val="0"/>
          <w:numId w:val="28"/>
        </w:numPr>
        <w:ind w:left="567" w:hanging="283"/>
        <w:rPr>
          <w:rFonts w:cs="Calibri Light"/>
        </w:rPr>
      </w:pPr>
      <w:proofErr w:type="gramStart"/>
      <w:r w:rsidRPr="00A61566">
        <w:rPr>
          <w:rFonts w:cs="Calibri Light"/>
        </w:rPr>
        <w:t>les</w:t>
      </w:r>
      <w:proofErr w:type="gramEnd"/>
      <w:r w:rsidRPr="00A61566">
        <w:rPr>
          <w:rFonts w:cs="Calibri Light"/>
        </w:rPr>
        <w:t xml:space="preserve"> </w:t>
      </w:r>
      <w:r w:rsidRPr="000530E0">
        <w:rPr>
          <w:rFonts w:cs="Calibri Light"/>
          <w:b/>
          <w:bCs/>
        </w:rPr>
        <w:t>p</w:t>
      </w:r>
      <w:r w:rsidR="000F7E7D" w:rsidRPr="000530E0">
        <w:rPr>
          <w:rFonts w:cs="Calibri Light"/>
          <w:b/>
          <w:bCs/>
        </w:rPr>
        <w:t xml:space="preserve">ersonnes </w:t>
      </w:r>
      <w:r w:rsidR="00001114">
        <w:rPr>
          <w:rFonts w:cs="Calibri Light"/>
          <w:b/>
          <w:bCs/>
        </w:rPr>
        <w:t>responsables</w:t>
      </w:r>
      <w:r w:rsidR="000F7E7D" w:rsidRPr="000530E0">
        <w:rPr>
          <w:rFonts w:cs="Calibri Light"/>
          <w:b/>
          <w:bCs/>
        </w:rPr>
        <w:t xml:space="preserve"> </w:t>
      </w:r>
      <w:r w:rsidR="000F7E7D" w:rsidRPr="00A61566">
        <w:rPr>
          <w:rFonts w:cs="Calibri Light"/>
        </w:rPr>
        <w:t>de mener la collecte</w:t>
      </w:r>
      <w:r w:rsidRPr="00A61566">
        <w:rPr>
          <w:rFonts w:cs="Calibri Light"/>
        </w:rPr>
        <w:t>,</w:t>
      </w:r>
    </w:p>
    <w:p w14:paraId="0D3DC447" w14:textId="77777777" w:rsidR="00A61566" w:rsidRDefault="008526AF" w:rsidP="00A61566">
      <w:pPr>
        <w:pStyle w:val="Paragraphedeliste"/>
        <w:numPr>
          <w:ilvl w:val="0"/>
          <w:numId w:val="28"/>
        </w:numPr>
        <w:ind w:left="567" w:hanging="283"/>
        <w:rPr>
          <w:rFonts w:cs="Calibri Light"/>
        </w:rPr>
      </w:pPr>
      <w:proofErr w:type="gramStart"/>
      <w:r w:rsidRPr="00A61566">
        <w:rPr>
          <w:rFonts w:cs="Calibri Light"/>
        </w:rPr>
        <w:t>une</w:t>
      </w:r>
      <w:proofErr w:type="gramEnd"/>
      <w:r w:rsidRPr="00A61566">
        <w:rPr>
          <w:rFonts w:cs="Calibri Light"/>
        </w:rPr>
        <w:t xml:space="preserve"> </w:t>
      </w:r>
      <w:r w:rsidRPr="000530E0">
        <w:rPr>
          <w:rFonts w:cs="Calibri Light"/>
          <w:b/>
          <w:bCs/>
        </w:rPr>
        <w:t>description des tâc</w:t>
      </w:r>
      <w:r w:rsidR="00DD0D9F" w:rsidRPr="000530E0">
        <w:rPr>
          <w:rFonts w:cs="Calibri Light"/>
          <w:b/>
          <w:bCs/>
        </w:rPr>
        <w:t xml:space="preserve">hes </w:t>
      </w:r>
      <w:r w:rsidR="00DD0D9F" w:rsidRPr="00A61566">
        <w:rPr>
          <w:rFonts w:cs="Calibri Light"/>
        </w:rPr>
        <w:t xml:space="preserve">que </w:t>
      </w:r>
      <w:r w:rsidR="00634E67" w:rsidRPr="00A61566">
        <w:rPr>
          <w:rFonts w:cs="Calibri Light"/>
        </w:rPr>
        <w:t>le</w:t>
      </w:r>
      <w:r w:rsidR="00A61566">
        <w:rPr>
          <w:rFonts w:cs="Calibri Light"/>
        </w:rPr>
        <w:t>·la</w:t>
      </w:r>
      <w:r w:rsidR="00634E67" w:rsidRPr="00A61566">
        <w:rPr>
          <w:rFonts w:cs="Calibri Light"/>
        </w:rPr>
        <w:t xml:space="preserve"> participant</w:t>
      </w:r>
      <w:r w:rsidR="00A61566">
        <w:rPr>
          <w:rFonts w:cs="Calibri Light"/>
        </w:rPr>
        <w:t>·e</w:t>
      </w:r>
      <w:r w:rsidR="00634E67" w:rsidRPr="00A61566">
        <w:rPr>
          <w:rFonts w:cs="Calibri Light"/>
        </w:rPr>
        <w:t xml:space="preserve"> aura</w:t>
      </w:r>
      <w:r w:rsidR="00DD0D9F" w:rsidRPr="00A61566">
        <w:rPr>
          <w:rFonts w:cs="Calibri Light"/>
        </w:rPr>
        <w:t xml:space="preserve"> à effectuer</w:t>
      </w:r>
      <w:r w:rsidR="00040190" w:rsidRPr="00A61566">
        <w:rPr>
          <w:rFonts w:cs="Calibri Light"/>
        </w:rPr>
        <w:t xml:space="preserve"> (répondre à un questionnaire, participer à une entrevue, conditions expérimentales telles que la rétention d’une liste de mots, etc.)</w:t>
      </w:r>
      <w:r w:rsidRPr="00A61566">
        <w:rPr>
          <w:rFonts w:cs="Calibri Light"/>
        </w:rPr>
        <w:t>,</w:t>
      </w:r>
    </w:p>
    <w:p w14:paraId="159F90BE" w14:textId="77777777" w:rsidR="00A61566" w:rsidRDefault="008526AF" w:rsidP="00A61566">
      <w:pPr>
        <w:pStyle w:val="Paragraphedeliste"/>
        <w:numPr>
          <w:ilvl w:val="0"/>
          <w:numId w:val="28"/>
        </w:numPr>
        <w:ind w:left="567" w:hanging="283"/>
        <w:rPr>
          <w:rFonts w:cs="Calibri Light"/>
        </w:rPr>
      </w:pPr>
      <w:proofErr w:type="gramStart"/>
      <w:r w:rsidRPr="00A61566">
        <w:rPr>
          <w:rFonts w:cs="Calibri Light"/>
        </w:rPr>
        <w:t>la</w:t>
      </w:r>
      <w:proofErr w:type="gramEnd"/>
      <w:r w:rsidRPr="00A61566">
        <w:rPr>
          <w:rFonts w:cs="Calibri Light"/>
        </w:rPr>
        <w:t xml:space="preserve"> </w:t>
      </w:r>
      <w:r w:rsidRPr="000530E0">
        <w:rPr>
          <w:rFonts w:cs="Calibri Light"/>
          <w:b/>
          <w:bCs/>
        </w:rPr>
        <w:t>durée</w:t>
      </w:r>
      <w:r w:rsidRPr="00A61566">
        <w:rPr>
          <w:rFonts w:cs="Calibri Light"/>
        </w:rPr>
        <w:t xml:space="preserve"> approximative</w:t>
      </w:r>
      <w:r w:rsidR="003D59A9" w:rsidRPr="00A61566">
        <w:rPr>
          <w:rFonts w:cs="Calibri Light"/>
        </w:rPr>
        <w:t xml:space="preserve"> de </w:t>
      </w:r>
      <w:r w:rsidR="008C021D">
        <w:rPr>
          <w:rFonts w:cs="Calibri Light"/>
        </w:rPr>
        <w:t>chacune des tâches</w:t>
      </w:r>
      <w:r w:rsidR="00BF3492" w:rsidRPr="00A61566">
        <w:rPr>
          <w:rFonts w:cs="Calibri Light"/>
        </w:rPr>
        <w:t>,</w:t>
      </w:r>
    </w:p>
    <w:p w14:paraId="25807E4D" w14:textId="77777777" w:rsidR="00A61566" w:rsidRDefault="00A61566" w:rsidP="00A61566">
      <w:pPr>
        <w:pStyle w:val="Paragraphedeliste"/>
        <w:numPr>
          <w:ilvl w:val="0"/>
          <w:numId w:val="28"/>
        </w:numPr>
        <w:ind w:left="567" w:hanging="283"/>
        <w:rPr>
          <w:rFonts w:cs="Calibri Light"/>
        </w:rPr>
      </w:pPr>
      <w:proofErr w:type="gramStart"/>
      <w:r>
        <w:rPr>
          <w:rFonts w:cs="Calibri Light"/>
        </w:rPr>
        <w:t>une</w:t>
      </w:r>
      <w:proofErr w:type="gramEnd"/>
      <w:r w:rsidR="00BF3492" w:rsidRPr="00A61566">
        <w:rPr>
          <w:rFonts w:cs="Calibri Light"/>
        </w:rPr>
        <w:t xml:space="preserve"> description du </w:t>
      </w:r>
      <w:r w:rsidR="00BF3492" w:rsidRPr="000530E0">
        <w:rPr>
          <w:rFonts w:cs="Calibri Light"/>
          <w:b/>
          <w:bCs/>
        </w:rPr>
        <w:t xml:space="preserve">déroulement par étapes </w:t>
      </w:r>
      <w:r w:rsidR="00BF3492" w:rsidRPr="00A61566">
        <w:rPr>
          <w:rFonts w:cs="Calibri Light"/>
        </w:rPr>
        <w:t>de la collecte des données auprès des participant</w:t>
      </w:r>
      <w:r>
        <w:rPr>
          <w:rFonts w:cs="Calibri Light"/>
        </w:rPr>
        <w:t>·</w:t>
      </w:r>
      <w:r w:rsidR="00BF3492" w:rsidRPr="00A61566">
        <w:rPr>
          <w:rFonts w:cs="Calibri Light"/>
        </w:rPr>
        <w:t>e</w:t>
      </w:r>
      <w:r>
        <w:rPr>
          <w:rFonts w:cs="Calibri Light"/>
        </w:rPr>
        <w:t>·</w:t>
      </w:r>
      <w:r w:rsidR="00BF3492" w:rsidRPr="00A61566">
        <w:rPr>
          <w:rFonts w:cs="Calibri Light"/>
        </w:rPr>
        <w:t>s,</w:t>
      </w:r>
    </w:p>
    <w:p w14:paraId="4D7A0911" w14:textId="77777777" w:rsidR="000F7E7D" w:rsidRDefault="003D59A9" w:rsidP="00A61566">
      <w:pPr>
        <w:pStyle w:val="Paragraphedeliste"/>
        <w:numPr>
          <w:ilvl w:val="0"/>
          <w:numId w:val="28"/>
        </w:numPr>
        <w:spacing w:after="120"/>
        <w:ind w:left="567" w:hanging="283"/>
        <w:rPr>
          <w:rFonts w:cs="Calibri Light"/>
        </w:rPr>
      </w:pPr>
      <w:proofErr w:type="gramStart"/>
      <w:r w:rsidRPr="00A61566">
        <w:rPr>
          <w:rFonts w:cs="Calibri Light"/>
        </w:rPr>
        <w:t>la</w:t>
      </w:r>
      <w:proofErr w:type="gramEnd"/>
      <w:r w:rsidRPr="00A61566">
        <w:rPr>
          <w:rFonts w:cs="Calibri Light"/>
        </w:rPr>
        <w:t xml:space="preserve"> </w:t>
      </w:r>
      <w:r w:rsidRPr="000530E0">
        <w:rPr>
          <w:rFonts w:cs="Calibri Light"/>
          <w:b/>
          <w:bCs/>
        </w:rPr>
        <w:t>fréquence</w:t>
      </w:r>
      <w:r w:rsidRPr="00A61566">
        <w:rPr>
          <w:rFonts w:cs="Calibri Light"/>
        </w:rPr>
        <w:t xml:space="preserve"> </w:t>
      </w:r>
      <w:r w:rsidR="00FF474A" w:rsidRPr="00A61566">
        <w:rPr>
          <w:rFonts w:cs="Calibri Light"/>
        </w:rPr>
        <w:t>des collectes dans le cas d’une recherche nécessitant plus d’une phase de collecte des données (ex. étude longitudinale, plan de recherche à mesures répétées, etc.)</w:t>
      </w:r>
      <w:r w:rsidR="00A04A38" w:rsidRPr="00A61566">
        <w:rPr>
          <w:rFonts w:cs="Calibri Light"/>
        </w:rPr>
        <w:t>.</w:t>
      </w:r>
    </w:p>
    <w:p w14:paraId="5DBABAC0" w14:textId="77777777" w:rsidR="00A61566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rPr>
          <w:rFonts w:cs="Calibri Light"/>
        </w:rPr>
      </w:pPr>
      <w:r>
        <w:rPr>
          <w:rFonts w:cs="Calibri Light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22" w:name="Texte25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2"/>
    </w:p>
    <w:p w14:paraId="5F9B2EF7" w14:textId="77777777" w:rsidR="002B19F3" w:rsidRPr="00A2133F" w:rsidRDefault="00A61566" w:rsidP="00796E05">
      <w:pPr>
        <w:pStyle w:val="Titre2"/>
      </w:pPr>
      <w:r>
        <w:t xml:space="preserve">2. 5. </w:t>
      </w:r>
      <w:r w:rsidR="002B19F3" w:rsidRPr="00A2133F">
        <w:t xml:space="preserve">Calendrier </w:t>
      </w:r>
      <w:r w:rsidR="0084329A" w:rsidRPr="00A2133F">
        <w:t>de l’ensemble de la recherche</w:t>
      </w:r>
    </w:p>
    <w:p w14:paraId="5F65A40D" w14:textId="77777777" w:rsidR="00FF474A" w:rsidRDefault="00FF474A" w:rsidP="00A61566">
      <w:pPr>
        <w:spacing w:after="120"/>
        <w:rPr>
          <w:rFonts w:cs="Calibri Light"/>
        </w:rPr>
      </w:pPr>
      <w:r w:rsidRPr="00A2133F">
        <w:rPr>
          <w:rFonts w:cs="Calibri Light"/>
        </w:rPr>
        <w:t xml:space="preserve">Veuillez </w:t>
      </w:r>
      <w:r w:rsidR="00CC09F6" w:rsidRPr="00A2133F">
        <w:rPr>
          <w:rFonts w:cs="Calibri Light"/>
        </w:rPr>
        <w:t>préciser les</w:t>
      </w:r>
      <w:r w:rsidRPr="00A2133F">
        <w:rPr>
          <w:rFonts w:cs="Calibri Light"/>
        </w:rPr>
        <w:t xml:space="preserve"> </w:t>
      </w:r>
      <w:r w:rsidRPr="00DA6D27">
        <w:rPr>
          <w:rFonts w:cs="Calibri Light"/>
          <w:b/>
          <w:bCs/>
        </w:rPr>
        <w:t>étapes</w:t>
      </w:r>
      <w:r w:rsidRPr="00A2133F">
        <w:rPr>
          <w:rFonts w:cs="Calibri Light"/>
        </w:rPr>
        <w:t xml:space="preserve"> de la recherche et leur </w:t>
      </w:r>
      <w:r w:rsidRPr="00DA6D27">
        <w:rPr>
          <w:rFonts w:cs="Calibri Light"/>
          <w:b/>
          <w:bCs/>
        </w:rPr>
        <w:t>échéancier</w:t>
      </w:r>
      <w:r w:rsidR="005C4B4C" w:rsidRPr="00A2133F">
        <w:rPr>
          <w:rFonts w:cs="Calibri Light"/>
        </w:rPr>
        <w:t xml:space="preserve"> (du recrutement à la diffusion des résultats)</w:t>
      </w:r>
      <w:r w:rsidR="007662E5" w:rsidRPr="00A2133F">
        <w:rPr>
          <w:rFonts w:cs="Calibri Light"/>
        </w:rPr>
        <w:t>.</w:t>
      </w:r>
      <w:r w:rsidR="00921F53">
        <w:rPr>
          <w:rFonts w:cs="Calibri Light"/>
        </w:rPr>
        <w:t xml:space="preserve"> Vous pouvez choisir de l’inclure en annexe, si c’est le cas, précisez l’annexe dans la case ci-dessous.</w:t>
      </w:r>
    </w:p>
    <w:p w14:paraId="59537D42" w14:textId="77777777" w:rsidR="00A61566" w:rsidRPr="00A2133F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23" w:name="Texte26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3"/>
    </w:p>
    <w:p w14:paraId="72F93473" w14:textId="77777777" w:rsidR="00600EA9" w:rsidRDefault="00600EA9" w:rsidP="00692257">
      <w:pPr>
        <w:pStyle w:val="Titre1"/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ectPr w:rsidR="00600EA9" w:rsidSect="00A94C74"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5D5E1A0F" w14:textId="77777777" w:rsidR="00D827DF" w:rsidRPr="00A2133F" w:rsidRDefault="0051321E" w:rsidP="00796E05">
      <w:pPr>
        <w:pStyle w:val="Titre1"/>
      </w:pPr>
      <w:r w:rsidRPr="00A2133F">
        <w:lastRenderedPageBreak/>
        <w:t>SECTION</w:t>
      </w:r>
      <w:r w:rsidR="00E7192C">
        <w:t> </w:t>
      </w:r>
      <w:r w:rsidRPr="00A2133F">
        <w:t>3 – INFORMATIONS D’ORDRE ÉTHIQUE</w:t>
      </w:r>
    </w:p>
    <w:p w14:paraId="7E1A9C12" w14:textId="77777777" w:rsidR="002B19F3" w:rsidRPr="00A2133F" w:rsidRDefault="00DA6D27" w:rsidP="00796E05">
      <w:pPr>
        <w:pStyle w:val="Titre2"/>
      </w:pPr>
      <w:r>
        <w:t>3. 1. Consentement</w:t>
      </w:r>
    </w:p>
    <w:p w14:paraId="5DE24A96" w14:textId="77777777" w:rsidR="0092128A" w:rsidRPr="004C6764" w:rsidRDefault="00BD2A34" w:rsidP="004C6764">
      <w:pPr>
        <w:spacing w:after="120"/>
        <w:ind w:left="4536"/>
        <w:rPr>
          <w:rFonts w:cs="Calibri Light"/>
          <w:i/>
          <w:iCs/>
          <w:sz w:val="21"/>
          <w:szCs w:val="21"/>
        </w:rPr>
      </w:pPr>
      <w:r w:rsidRPr="009D6F12">
        <w:rPr>
          <w:rFonts w:cs="Calibri Light"/>
          <w:i/>
          <w:iCs/>
          <w:sz w:val="21"/>
          <w:szCs w:val="21"/>
        </w:rPr>
        <w:t>Pour en conna</w:t>
      </w:r>
      <w:r w:rsidR="006177C3">
        <w:rPr>
          <w:rFonts w:cs="Calibri Light"/>
          <w:i/>
          <w:iCs/>
          <w:sz w:val="21"/>
          <w:szCs w:val="21"/>
        </w:rPr>
        <w:t>i</w:t>
      </w:r>
      <w:r w:rsidRPr="009D6F12">
        <w:rPr>
          <w:rFonts w:cs="Calibri Light"/>
          <w:i/>
          <w:iCs/>
          <w:sz w:val="21"/>
          <w:szCs w:val="21"/>
        </w:rPr>
        <w:t xml:space="preserve">tre davantage sur </w:t>
      </w:r>
      <w:r>
        <w:rPr>
          <w:rFonts w:cs="Calibri Light"/>
          <w:i/>
          <w:iCs/>
          <w:sz w:val="21"/>
          <w:szCs w:val="21"/>
        </w:rPr>
        <w:t>le consentement</w:t>
      </w:r>
      <w:r w:rsidRPr="009D6F12">
        <w:rPr>
          <w:rFonts w:cs="Calibri Light"/>
          <w:i/>
          <w:iCs/>
          <w:sz w:val="21"/>
          <w:szCs w:val="21"/>
        </w:rPr>
        <w:t xml:space="preserve">, consulter le </w:t>
      </w:r>
      <w:hyperlink r:id="rId23" w:history="1">
        <w:r w:rsidR="0073011D">
          <w:rPr>
            <w:rStyle w:val="Hyperlien"/>
            <w:rFonts w:cs="Calibri Light"/>
            <w:i/>
            <w:iCs/>
            <w:sz w:val="21"/>
            <w:szCs w:val="21"/>
          </w:rPr>
          <w:t>chapitre 3 de l’EPTC 2 (2022)</w:t>
        </w:r>
      </w:hyperlink>
      <w:r w:rsidRPr="009D6F12">
        <w:rPr>
          <w:rFonts w:cs="Calibri Light"/>
          <w:i/>
          <w:iCs/>
          <w:sz w:val="21"/>
          <w:szCs w:val="21"/>
        </w:rPr>
        <w:t>.</w:t>
      </w:r>
    </w:p>
    <w:p w14:paraId="4D5433A2" w14:textId="77777777" w:rsidR="004E7F5F" w:rsidRPr="00A2133F" w:rsidRDefault="00DA6D27" w:rsidP="00796E05">
      <w:pPr>
        <w:pStyle w:val="Titre3"/>
      </w:pPr>
      <w:r>
        <w:t xml:space="preserve">3. 1. 1. </w:t>
      </w:r>
      <w:r w:rsidR="004E7F5F" w:rsidRPr="00A2133F">
        <w:t>Consentement libre et éclairé </w:t>
      </w:r>
    </w:p>
    <w:p w14:paraId="324DB135" w14:textId="77777777" w:rsidR="009A2E37" w:rsidRPr="009D6F12" w:rsidRDefault="009A2E37" w:rsidP="009A2E37">
      <w:pPr>
        <w:spacing w:after="120"/>
        <w:ind w:left="4536"/>
        <w:rPr>
          <w:rFonts w:cs="Calibri Light"/>
          <w:i/>
          <w:iCs/>
        </w:rPr>
      </w:pPr>
      <w:r w:rsidRPr="009D6F12">
        <w:rPr>
          <w:rFonts w:cs="Calibri Light"/>
          <w:i/>
          <w:iCs/>
          <w:sz w:val="21"/>
          <w:szCs w:val="21"/>
        </w:rPr>
        <w:t>Pour en conna</w:t>
      </w:r>
      <w:r w:rsidR="00FE316E">
        <w:rPr>
          <w:rFonts w:cs="Calibri Light"/>
          <w:i/>
          <w:iCs/>
          <w:sz w:val="21"/>
          <w:szCs w:val="21"/>
        </w:rPr>
        <w:t>i</w:t>
      </w:r>
      <w:r w:rsidRPr="009D6F12">
        <w:rPr>
          <w:rFonts w:cs="Calibri Light"/>
          <w:i/>
          <w:iCs/>
          <w:sz w:val="21"/>
          <w:szCs w:val="21"/>
        </w:rPr>
        <w:t xml:space="preserve">tre davantage sur </w:t>
      </w:r>
      <w:r>
        <w:rPr>
          <w:rFonts w:cs="Calibri Light"/>
          <w:i/>
          <w:iCs/>
          <w:sz w:val="21"/>
          <w:szCs w:val="21"/>
        </w:rPr>
        <w:t>le consentement éclairé</w:t>
      </w:r>
      <w:r w:rsidRPr="009D6F12">
        <w:rPr>
          <w:rFonts w:cs="Calibri Light"/>
          <w:i/>
          <w:iCs/>
          <w:sz w:val="21"/>
          <w:szCs w:val="21"/>
        </w:rPr>
        <w:t xml:space="preserve">, consulter </w:t>
      </w:r>
      <w:r w:rsidR="006177C3">
        <w:rPr>
          <w:rFonts w:cs="Calibri Light"/>
          <w:i/>
          <w:iCs/>
          <w:sz w:val="21"/>
          <w:szCs w:val="21"/>
        </w:rPr>
        <w:t>au</w:t>
      </w:r>
      <w:r w:rsidRPr="009D6F12">
        <w:rPr>
          <w:rFonts w:cs="Calibri Light"/>
          <w:i/>
          <w:iCs/>
          <w:sz w:val="21"/>
          <w:szCs w:val="21"/>
        </w:rPr>
        <w:t xml:space="preserve"> </w:t>
      </w:r>
      <w:hyperlink r:id="rId24" w:history="1">
        <w:r w:rsidR="00413204">
          <w:rPr>
            <w:rStyle w:val="Hyperlien"/>
            <w:rFonts w:cs="Calibri Light"/>
            <w:i/>
            <w:iCs/>
            <w:sz w:val="21"/>
            <w:szCs w:val="21"/>
          </w:rPr>
          <w:t>chapitre 3 de l’EPTC 2 (2022) l’article 3.2</w:t>
        </w:r>
      </w:hyperlink>
      <w:r w:rsidRPr="009D6F12">
        <w:rPr>
          <w:rFonts w:cs="Calibri Light"/>
          <w:i/>
          <w:iCs/>
          <w:sz w:val="21"/>
          <w:szCs w:val="21"/>
        </w:rPr>
        <w:t>.</w:t>
      </w:r>
    </w:p>
    <w:p w14:paraId="6994128C" w14:textId="77777777" w:rsidR="005C517D" w:rsidRDefault="000222F0" w:rsidP="00DA6D27">
      <w:pPr>
        <w:rPr>
          <w:rFonts w:cs="Calibri Light"/>
        </w:rPr>
      </w:pPr>
      <w:r w:rsidRPr="00A2133F">
        <w:rPr>
          <w:rFonts w:cs="Calibri Light"/>
        </w:rPr>
        <w:t xml:space="preserve">Veuillez décrire les </w:t>
      </w:r>
      <w:r w:rsidRPr="00DA6D27">
        <w:rPr>
          <w:rFonts w:cs="Calibri Light"/>
          <w:b/>
          <w:bCs/>
        </w:rPr>
        <w:t>é</w:t>
      </w:r>
      <w:r w:rsidR="00D7765B" w:rsidRPr="00DA6D27">
        <w:rPr>
          <w:rFonts w:cs="Calibri Light"/>
          <w:b/>
          <w:bCs/>
        </w:rPr>
        <w:t>tapes</w:t>
      </w:r>
      <w:r w:rsidR="000F7E7D" w:rsidRPr="00A2133F">
        <w:rPr>
          <w:rFonts w:cs="Calibri Light"/>
        </w:rPr>
        <w:t xml:space="preserve"> </w:t>
      </w:r>
      <w:r w:rsidR="00352E7F">
        <w:rPr>
          <w:rFonts w:cs="Calibri Light"/>
        </w:rPr>
        <w:t xml:space="preserve">qui seront entreprises </w:t>
      </w:r>
      <w:r w:rsidR="000F7E7D" w:rsidRPr="00A2133F">
        <w:rPr>
          <w:rFonts w:cs="Calibri Light"/>
        </w:rPr>
        <w:t xml:space="preserve">en vue </w:t>
      </w:r>
      <w:r w:rsidR="00352E7F">
        <w:rPr>
          <w:rFonts w:cs="Calibri Light"/>
        </w:rPr>
        <w:t>d</w:t>
      </w:r>
      <w:r w:rsidR="00FE316E">
        <w:rPr>
          <w:rFonts w:cs="Calibri Light"/>
        </w:rPr>
        <w:t>’</w:t>
      </w:r>
      <w:r w:rsidR="00352E7F">
        <w:rPr>
          <w:rFonts w:cs="Calibri Light"/>
        </w:rPr>
        <w:t>obtenir le</w:t>
      </w:r>
      <w:r w:rsidR="000F7E7D" w:rsidRPr="00A2133F">
        <w:rPr>
          <w:rFonts w:cs="Calibri Light"/>
        </w:rPr>
        <w:t xml:space="preserve"> consentement </w:t>
      </w:r>
      <w:r w:rsidR="004E7F5F" w:rsidRPr="00A2133F">
        <w:rPr>
          <w:rFonts w:cs="Calibri Light"/>
        </w:rPr>
        <w:t xml:space="preserve">libre et éclairé </w:t>
      </w:r>
      <w:r w:rsidR="000F7E7D" w:rsidRPr="00A2133F">
        <w:rPr>
          <w:rFonts w:cs="Calibri Light"/>
        </w:rPr>
        <w:t>des participant</w:t>
      </w:r>
      <w:r w:rsidR="00DA6D27">
        <w:rPr>
          <w:rFonts w:cs="Calibri Light"/>
        </w:rPr>
        <w:t>·e·</w:t>
      </w:r>
      <w:r w:rsidR="000F7E7D" w:rsidRPr="00A2133F">
        <w:rPr>
          <w:rFonts w:cs="Calibri Light"/>
        </w:rPr>
        <w:t>s</w:t>
      </w:r>
      <w:r w:rsidR="006B3E1F" w:rsidRPr="00A2133F">
        <w:rPr>
          <w:rFonts w:cs="Calibri Light"/>
        </w:rPr>
        <w:t xml:space="preserve"> </w:t>
      </w:r>
      <w:r w:rsidRPr="00A2133F">
        <w:rPr>
          <w:rFonts w:cs="Calibri Light"/>
        </w:rPr>
        <w:t xml:space="preserve">et </w:t>
      </w:r>
      <w:r w:rsidRPr="00DA6D27">
        <w:rPr>
          <w:rFonts w:cs="Calibri Light"/>
          <w:b/>
          <w:bCs/>
        </w:rPr>
        <w:t>précisez</w:t>
      </w:r>
      <w:r w:rsidRPr="00A2133F">
        <w:rPr>
          <w:rFonts w:cs="Calibri Light"/>
        </w:rPr>
        <w:t xml:space="preserve"> si le consentement sera obtenu </w:t>
      </w:r>
      <w:r w:rsidR="007C301A" w:rsidRPr="00EA5568">
        <w:rPr>
          <w:rFonts w:cs="Calibri Light"/>
          <w:b/>
          <w:bCs/>
          <w:color w:val="000000" w:themeColor="text1"/>
        </w:rPr>
        <w:t>à l’aide d’une signature</w:t>
      </w:r>
      <w:r w:rsidR="001A71B7" w:rsidRPr="00EA5568">
        <w:rPr>
          <w:rFonts w:cs="Calibri Light"/>
          <w:color w:val="000000" w:themeColor="text1"/>
        </w:rPr>
        <w:t xml:space="preserve">, de façon </w:t>
      </w:r>
      <w:r w:rsidR="001A71B7" w:rsidRPr="00EA5568">
        <w:rPr>
          <w:rFonts w:cs="Calibri Light"/>
          <w:b/>
          <w:bCs/>
          <w:color w:val="000000" w:themeColor="text1"/>
        </w:rPr>
        <w:t>implicite</w:t>
      </w:r>
      <w:r w:rsidR="00941ECD" w:rsidRPr="00EA5568">
        <w:rPr>
          <w:rFonts w:cs="Calibri Light"/>
          <w:b/>
          <w:bCs/>
          <w:color w:val="000000" w:themeColor="text1"/>
        </w:rPr>
        <w:t xml:space="preserve"> (</w:t>
      </w:r>
      <w:r w:rsidR="007C301A" w:rsidRPr="00EA5568">
        <w:rPr>
          <w:rFonts w:cs="Calibri Light"/>
          <w:b/>
          <w:bCs/>
          <w:color w:val="000000" w:themeColor="text1"/>
        </w:rPr>
        <w:t>sans</w:t>
      </w:r>
      <w:r w:rsidR="00941ECD" w:rsidRPr="00EA5568">
        <w:rPr>
          <w:rFonts w:cs="Calibri Light"/>
          <w:b/>
          <w:bCs/>
          <w:color w:val="000000" w:themeColor="text1"/>
        </w:rPr>
        <w:t xml:space="preserve"> signature</w:t>
      </w:r>
      <w:r w:rsidR="007C301A" w:rsidRPr="00EA5568">
        <w:rPr>
          <w:rFonts w:cs="Calibri Light"/>
          <w:b/>
          <w:bCs/>
          <w:color w:val="000000" w:themeColor="text1"/>
        </w:rPr>
        <w:t>)</w:t>
      </w:r>
      <w:r w:rsidRPr="00EA5568">
        <w:rPr>
          <w:rFonts w:cs="Calibri Light"/>
        </w:rPr>
        <w:t xml:space="preserve"> ou</w:t>
      </w:r>
      <w:r w:rsidR="001A71B7" w:rsidRPr="00EA5568">
        <w:rPr>
          <w:rFonts w:cs="Calibri Light"/>
        </w:rPr>
        <w:t>,</w:t>
      </w:r>
      <w:r w:rsidR="00E43449" w:rsidRPr="00EA5568">
        <w:rPr>
          <w:rFonts w:cs="Calibri Light"/>
        </w:rPr>
        <w:t xml:space="preserve"> exceptionnellement</w:t>
      </w:r>
      <w:r w:rsidR="001A71B7" w:rsidRPr="00EA5568">
        <w:rPr>
          <w:rFonts w:cs="Calibri Light"/>
        </w:rPr>
        <w:t>,</w:t>
      </w:r>
      <w:r w:rsidRPr="00EA5568">
        <w:rPr>
          <w:rFonts w:cs="Calibri Light"/>
        </w:rPr>
        <w:t xml:space="preserve"> </w:t>
      </w:r>
      <w:r w:rsidRPr="00EA5568">
        <w:rPr>
          <w:rFonts w:cs="Calibri Light"/>
          <w:b/>
          <w:bCs/>
        </w:rPr>
        <w:t>de façon verbale</w:t>
      </w:r>
      <w:r w:rsidR="007662E5" w:rsidRPr="00EA5568">
        <w:rPr>
          <w:rFonts w:cs="Calibri Light"/>
        </w:rPr>
        <w:t>.</w:t>
      </w:r>
      <w:r w:rsidRPr="00A2133F">
        <w:rPr>
          <w:rFonts w:cs="Calibri Light"/>
        </w:rPr>
        <w:t xml:space="preserve"> </w:t>
      </w:r>
      <w:r w:rsidR="004C009E" w:rsidRPr="00A2133F">
        <w:rPr>
          <w:rFonts w:cs="Calibri Light"/>
        </w:rPr>
        <w:t xml:space="preserve">Dans l’éventualité que le consentement </w:t>
      </w:r>
      <w:r w:rsidR="006177C3">
        <w:rPr>
          <w:rFonts w:cs="Calibri Light"/>
        </w:rPr>
        <w:t>s</w:t>
      </w:r>
      <w:r w:rsidR="00FE316E">
        <w:rPr>
          <w:rFonts w:cs="Calibri Light"/>
        </w:rPr>
        <w:t>oit</w:t>
      </w:r>
      <w:r w:rsidR="006177C3" w:rsidRPr="00A2133F">
        <w:rPr>
          <w:rFonts w:cs="Calibri Light"/>
        </w:rPr>
        <w:t xml:space="preserve"> </w:t>
      </w:r>
      <w:r w:rsidR="004C009E" w:rsidRPr="00A2133F">
        <w:rPr>
          <w:rFonts w:cs="Calibri Light"/>
        </w:rPr>
        <w:t>obtenu</w:t>
      </w:r>
      <w:r w:rsidR="00AE2C18" w:rsidRPr="00A2133F">
        <w:rPr>
          <w:rFonts w:cs="Calibri Light"/>
        </w:rPr>
        <w:t xml:space="preserve"> de façon verbale</w:t>
      </w:r>
      <w:r w:rsidR="004C009E" w:rsidRPr="00A2133F">
        <w:rPr>
          <w:rFonts w:cs="Calibri Light"/>
        </w:rPr>
        <w:t xml:space="preserve"> plutôt que par écrit</w:t>
      </w:r>
      <w:r w:rsidR="00AE2C18" w:rsidRPr="00A2133F">
        <w:rPr>
          <w:rFonts w:cs="Calibri Light"/>
        </w:rPr>
        <w:t>, veuillez justifier cette façon de procéder</w:t>
      </w:r>
      <w:r w:rsidR="006177C3">
        <w:rPr>
          <w:rFonts w:cs="Calibri Light"/>
        </w:rPr>
        <w:t>.</w:t>
      </w:r>
      <w:r w:rsidR="00384E81">
        <w:rPr>
          <w:rFonts w:cs="Calibri Light"/>
        </w:rPr>
        <w:t xml:space="preserve"> </w:t>
      </w:r>
    </w:p>
    <w:p w14:paraId="70986BF5" w14:textId="77777777" w:rsidR="00DA6D27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7"/>
            <w:enabled/>
            <w:calcOnExit w:val="0"/>
            <w:textInput/>
          </w:ffData>
        </w:fldChar>
      </w:r>
      <w:bookmarkStart w:id="24" w:name="Texte27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4"/>
    </w:p>
    <w:p w14:paraId="227293D0" w14:textId="77777777" w:rsidR="00DA6D27" w:rsidRDefault="00DA6D27" w:rsidP="00DA6D27">
      <w:pPr>
        <w:rPr>
          <w:rFonts w:cs="Calibri Light"/>
        </w:rPr>
      </w:pPr>
      <w:r w:rsidRPr="00CC2F71">
        <w:rPr>
          <w:rFonts w:cs="Calibri Light"/>
        </w:rPr>
        <w:t>*</w:t>
      </w:r>
      <w:r w:rsidR="00352E7F" w:rsidRPr="00CC2F71">
        <w:rPr>
          <w:rFonts w:cs="Calibri Light"/>
        </w:rPr>
        <w:t> </w:t>
      </w:r>
      <w:r w:rsidRPr="00CC2F71">
        <w:rPr>
          <w:rFonts w:cs="Calibri Light"/>
        </w:rPr>
        <w:t>Vous devez</w:t>
      </w:r>
      <w:r w:rsidR="00F75B96" w:rsidRPr="00CC2F71">
        <w:rPr>
          <w:rFonts w:cs="Calibri Light"/>
        </w:rPr>
        <w:t xml:space="preserve"> inclure</w:t>
      </w:r>
      <w:r w:rsidRPr="00CC2F71">
        <w:rPr>
          <w:rFonts w:cs="Calibri Light"/>
        </w:rPr>
        <w:t>, en annexe, une copie du formulaire</w:t>
      </w:r>
      <w:r w:rsidR="00E66E73" w:rsidRPr="00CC2F71">
        <w:rPr>
          <w:rFonts w:cs="Calibri Light"/>
        </w:rPr>
        <w:t>, du texte</w:t>
      </w:r>
      <w:r w:rsidRPr="00CC2F71">
        <w:rPr>
          <w:rFonts w:cs="Calibri Light"/>
        </w:rPr>
        <w:t xml:space="preserve"> ou du script qui sera utilisé pour obtenir le consentement des participant·e·s. Veuillez vous référer à la </w:t>
      </w:r>
      <w:hyperlink r:id="rId25" w:history="1">
        <w:r w:rsidRPr="00CC2F71">
          <w:rPr>
            <w:rStyle w:val="Hyperlien"/>
            <w:rFonts w:cs="Calibri Light"/>
          </w:rPr>
          <w:t>Fiche d’information pour le consentement</w:t>
        </w:r>
      </w:hyperlink>
      <w:r w:rsidRPr="00CC2F71">
        <w:rPr>
          <w:rFonts w:cs="Calibri Light"/>
        </w:rPr>
        <w:t xml:space="preserve"> pour en connaitre les éléments essentiels.</w:t>
      </w:r>
    </w:p>
    <w:p w14:paraId="209D4524" w14:textId="77777777" w:rsidR="004E7F5F" w:rsidRPr="00A2133F" w:rsidRDefault="00DA6D27" w:rsidP="00796E05">
      <w:pPr>
        <w:pStyle w:val="Titre3"/>
      </w:pPr>
      <w:r>
        <w:t xml:space="preserve">3. 1. 2. </w:t>
      </w:r>
      <w:r w:rsidR="004E7F5F" w:rsidRPr="00A2133F">
        <w:t>Consentement continu </w:t>
      </w:r>
    </w:p>
    <w:p w14:paraId="4C7240DB" w14:textId="77777777" w:rsidR="009A2E37" w:rsidRPr="009D6F12" w:rsidRDefault="009A2E37" w:rsidP="009A2E37">
      <w:pPr>
        <w:spacing w:after="120"/>
        <w:ind w:left="4536"/>
        <w:rPr>
          <w:rFonts w:cs="Calibri Light"/>
          <w:i/>
          <w:iCs/>
        </w:rPr>
      </w:pPr>
      <w:r w:rsidRPr="009D6F12">
        <w:rPr>
          <w:rFonts w:cs="Calibri Light"/>
          <w:i/>
          <w:iCs/>
          <w:sz w:val="21"/>
          <w:szCs w:val="21"/>
        </w:rPr>
        <w:t>Pour en conna</w:t>
      </w:r>
      <w:r w:rsidR="003D0F6C">
        <w:rPr>
          <w:rFonts w:cs="Calibri Light"/>
          <w:i/>
          <w:iCs/>
          <w:sz w:val="21"/>
          <w:szCs w:val="21"/>
        </w:rPr>
        <w:t>i</w:t>
      </w:r>
      <w:r w:rsidRPr="009D6F12">
        <w:rPr>
          <w:rFonts w:cs="Calibri Light"/>
          <w:i/>
          <w:iCs/>
          <w:sz w:val="21"/>
          <w:szCs w:val="21"/>
        </w:rPr>
        <w:t xml:space="preserve">tre davantage sur </w:t>
      </w:r>
      <w:r>
        <w:rPr>
          <w:rFonts w:cs="Calibri Light"/>
          <w:i/>
          <w:iCs/>
          <w:sz w:val="21"/>
          <w:szCs w:val="21"/>
        </w:rPr>
        <w:t>le consentement continu</w:t>
      </w:r>
      <w:r w:rsidRPr="009D6F12">
        <w:rPr>
          <w:rFonts w:cs="Calibri Light"/>
          <w:i/>
          <w:iCs/>
          <w:sz w:val="21"/>
          <w:szCs w:val="21"/>
        </w:rPr>
        <w:t xml:space="preserve">, consulter </w:t>
      </w:r>
      <w:r w:rsidR="003D0F6C">
        <w:rPr>
          <w:rFonts w:cs="Calibri Light"/>
          <w:i/>
          <w:iCs/>
          <w:sz w:val="21"/>
          <w:szCs w:val="21"/>
        </w:rPr>
        <w:t>au</w:t>
      </w:r>
      <w:r w:rsidRPr="009D6F12">
        <w:rPr>
          <w:rFonts w:cs="Calibri Light"/>
          <w:i/>
          <w:iCs/>
          <w:sz w:val="21"/>
          <w:szCs w:val="21"/>
        </w:rPr>
        <w:t xml:space="preserve"> </w:t>
      </w:r>
      <w:hyperlink r:id="rId26" w:history="1">
        <w:r w:rsidR="00C17E07">
          <w:rPr>
            <w:rStyle w:val="Hyperlien"/>
            <w:rFonts w:cs="Calibri Light"/>
            <w:i/>
            <w:iCs/>
            <w:sz w:val="21"/>
            <w:szCs w:val="21"/>
          </w:rPr>
          <w:t>chapitre 3 de l’EPTC 2 (2022) l’article 3.3</w:t>
        </w:r>
      </w:hyperlink>
      <w:r w:rsidRPr="009D6F12">
        <w:rPr>
          <w:rFonts w:cs="Calibri Light"/>
          <w:i/>
          <w:iCs/>
          <w:sz w:val="21"/>
          <w:szCs w:val="21"/>
        </w:rPr>
        <w:t>.</w:t>
      </w:r>
    </w:p>
    <w:p w14:paraId="562EF609" w14:textId="77777777" w:rsidR="004E7F5F" w:rsidRPr="00A2133F" w:rsidRDefault="004E7F5F" w:rsidP="00294F29">
      <w:pPr>
        <w:rPr>
          <w:rFonts w:cs="Calibri Light"/>
        </w:rPr>
      </w:pPr>
      <w:r w:rsidRPr="00A2133F">
        <w:rPr>
          <w:rFonts w:cs="Calibri Light"/>
        </w:rPr>
        <w:t xml:space="preserve">Est-ce que le projet de recherche implique </w:t>
      </w:r>
      <w:r w:rsidRPr="00294F29">
        <w:rPr>
          <w:rFonts w:cs="Calibri Light"/>
          <w:b/>
          <w:bCs/>
        </w:rPr>
        <w:t>plus d’une phase de collecte des données</w:t>
      </w:r>
      <w:r w:rsidRPr="00A2133F">
        <w:rPr>
          <w:rFonts w:cs="Calibri Light"/>
        </w:rPr>
        <w:t xml:space="preserve"> auprès des participant</w:t>
      </w:r>
      <w:r w:rsidR="00294F29">
        <w:rPr>
          <w:rFonts w:cs="Calibri Light"/>
        </w:rPr>
        <w:t>·e·</w:t>
      </w:r>
      <w:r w:rsidRPr="00A2133F">
        <w:rPr>
          <w:rFonts w:cs="Calibri Light"/>
        </w:rPr>
        <w:t>s (ex. étude longitudinale, plan à mesures répétées, etc.)</w:t>
      </w:r>
      <w:r w:rsidR="00655241">
        <w:rPr>
          <w:rFonts w:cs="Calibri Light"/>
        </w:rPr>
        <w:t xml:space="preserve"> </w:t>
      </w:r>
      <w:r w:rsidRPr="00A2133F">
        <w:rPr>
          <w:rFonts w:cs="Calibri Light"/>
        </w:rPr>
        <w:t>?</w:t>
      </w:r>
    </w:p>
    <w:p w14:paraId="62A1A75C" w14:textId="77777777" w:rsidR="00294F29" w:rsidRPr="009A2D56" w:rsidRDefault="00294F29" w:rsidP="00294F29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6E9E6A6E" w14:textId="77777777" w:rsidR="000F7E7D" w:rsidRDefault="004E7F5F" w:rsidP="00294F29">
      <w:pPr>
        <w:rPr>
          <w:rFonts w:cs="Calibri Light"/>
        </w:rPr>
      </w:pPr>
      <w:r w:rsidRPr="00A2133F">
        <w:rPr>
          <w:rFonts w:cs="Calibri Light"/>
        </w:rPr>
        <w:t xml:space="preserve">Dans l’affirmative, décrivez </w:t>
      </w:r>
      <w:r w:rsidRPr="00F75B96">
        <w:rPr>
          <w:rFonts w:cs="Calibri Light"/>
          <w:b/>
          <w:bCs/>
        </w:rPr>
        <w:t>les</w:t>
      </w:r>
      <w:r w:rsidRPr="00294F29">
        <w:rPr>
          <w:rFonts w:cs="Calibri Light"/>
          <w:b/>
          <w:bCs/>
        </w:rPr>
        <w:t xml:space="preserve"> m</w:t>
      </w:r>
      <w:r w:rsidR="00D7765B" w:rsidRPr="00294F29">
        <w:rPr>
          <w:rFonts w:cs="Calibri Light"/>
          <w:b/>
          <w:bCs/>
        </w:rPr>
        <w:t>esures</w:t>
      </w:r>
      <w:r w:rsidR="00D7765B" w:rsidRPr="00A2133F">
        <w:rPr>
          <w:rFonts w:cs="Calibri Light"/>
        </w:rPr>
        <w:t xml:space="preserve"> </w:t>
      </w:r>
      <w:r w:rsidRPr="00A2133F">
        <w:rPr>
          <w:rFonts w:cs="Calibri Light"/>
        </w:rPr>
        <w:t xml:space="preserve">qui seront </w:t>
      </w:r>
      <w:r w:rsidR="00D7765B" w:rsidRPr="00A2133F">
        <w:rPr>
          <w:rFonts w:cs="Calibri Light"/>
        </w:rPr>
        <w:t>prises pour assurer le consentement continu des participant</w:t>
      </w:r>
      <w:r w:rsidR="00294F29">
        <w:rPr>
          <w:rFonts w:cs="Calibri Light"/>
        </w:rPr>
        <w:t>·e·</w:t>
      </w:r>
      <w:r w:rsidR="00D7765B" w:rsidRPr="00A2133F">
        <w:rPr>
          <w:rFonts w:cs="Calibri Light"/>
        </w:rPr>
        <w:t>s</w:t>
      </w:r>
      <w:r w:rsidR="00A757C5" w:rsidRPr="00A2133F">
        <w:rPr>
          <w:rFonts w:cs="Calibri Light"/>
        </w:rPr>
        <w:t> :</w:t>
      </w:r>
      <w:r w:rsidR="00D7765B" w:rsidRPr="00A2133F">
        <w:rPr>
          <w:rFonts w:cs="Calibri Light"/>
        </w:rPr>
        <w:t xml:space="preserve"> </w:t>
      </w:r>
    </w:p>
    <w:p w14:paraId="4E660162" w14:textId="77777777" w:rsidR="00294F29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25" w:name="Texte28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5"/>
    </w:p>
    <w:p w14:paraId="3A4FFD85" w14:textId="77777777" w:rsidR="004E7F5F" w:rsidRPr="00A2133F" w:rsidRDefault="00294F29" w:rsidP="00796E05">
      <w:pPr>
        <w:pStyle w:val="Titre3"/>
      </w:pPr>
      <w:r>
        <w:t xml:space="preserve">3. 1. 3. </w:t>
      </w:r>
      <w:r w:rsidR="004E7F5F" w:rsidRPr="00A2133F">
        <w:t>Capacité décisionnelle</w:t>
      </w:r>
      <w:r w:rsidR="00DD0D9F" w:rsidRPr="00A2133F">
        <w:t xml:space="preserve"> des participant</w:t>
      </w:r>
      <w:r w:rsidR="003D0F6C">
        <w:t>·e·</w:t>
      </w:r>
      <w:r w:rsidR="00DD0D9F" w:rsidRPr="00A2133F">
        <w:t>s</w:t>
      </w:r>
    </w:p>
    <w:p w14:paraId="29BDA6E4" w14:textId="77777777" w:rsidR="009A2E37" w:rsidRPr="009D6F12" w:rsidRDefault="009A2E37" w:rsidP="009A2E37">
      <w:pPr>
        <w:spacing w:after="120"/>
        <w:ind w:left="4536"/>
        <w:rPr>
          <w:rFonts w:cs="Calibri Light"/>
          <w:i/>
          <w:iCs/>
        </w:rPr>
      </w:pPr>
      <w:r w:rsidRPr="009D6F12">
        <w:rPr>
          <w:rFonts w:cs="Calibri Light"/>
          <w:i/>
          <w:iCs/>
          <w:sz w:val="21"/>
          <w:szCs w:val="21"/>
        </w:rPr>
        <w:t>Pour en conna</w:t>
      </w:r>
      <w:r w:rsidR="003D0F6C">
        <w:rPr>
          <w:rFonts w:cs="Calibri Light"/>
          <w:i/>
          <w:iCs/>
          <w:sz w:val="21"/>
          <w:szCs w:val="21"/>
        </w:rPr>
        <w:t>i</w:t>
      </w:r>
      <w:r w:rsidRPr="009D6F12">
        <w:rPr>
          <w:rFonts w:cs="Calibri Light"/>
          <w:i/>
          <w:iCs/>
          <w:sz w:val="21"/>
          <w:szCs w:val="21"/>
        </w:rPr>
        <w:t xml:space="preserve">tre davantage sur </w:t>
      </w:r>
      <w:r>
        <w:rPr>
          <w:rFonts w:cs="Calibri Light"/>
          <w:i/>
          <w:iCs/>
          <w:sz w:val="21"/>
          <w:szCs w:val="21"/>
        </w:rPr>
        <w:t>la capacité décisionnelle</w:t>
      </w:r>
      <w:r w:rsidRPr="009D6F12">
        <w:rPr>
          <w:rFonts w:cs="Calibri Light"/>
          <w:i/>
          <w:iCs/>
          <w:sz w:val="21"/>
          <w:szCs w:val="21"/>
        </w:rPr>
        <w:t xml:space="preserve">, consulter </w:t>
      </w:r>
      <w:r w:rsidR="003D0F6C">
        <w:rPr>
          <w:rFonts w:cs="Calibri Light"/>
          <w:i/>
          <w:iCs/>
          <w:sz w:val="21"/>
          <w:szCs w:val="21"/>
        </w:rPr>
        <w:t>au</w:t>
      </w:r>
      <w:r w:rsidRPr="009D6F12">
        <w:rPr>
          <w:rFonts w:cs="Calibri Light"/>
          <w:i/>
          <w:iCs/>
          <w:sz w:val="21"/>
          <w:szCs w:val="21"/>
        </w:rPr>
        <w:t xml:space="preserve"> </w:t>
      </w:r>
      <w:hyperlink r:id="rId27" w:history="1">
        <w:r w:rsidR="003F22F8">
          <w:rPr>
            <w:rStyle w:val="Hyperlien"/>
            <w:rFonts w:cs="Calibri Light"/>
            <w:i/>
            <w:iCs/>
            <w:sz w:val="21"/>
            <w:szCs w:val="21"/>
          </w:rPr>
          <w:t>chapitre 3 de l’EPTC 2 (2022) les articles 3.9 et 3.10</w:t>
        </w:r>
      </w:hyperlink>
      <w:r w:rsidRPr="009D6F12">
        <w:rPr>
          <w:rFonts w:cs="Calibri Light"/>
          <w:i/>
          <w:iCs/>
          <w:sz w:val="21"/>
          <w:szCs w:val="21"/>
        </w:rPr>
        <w:t>.</w:t>
      </w:r>
    </w:p>
    <w:p w14:paraId="6BB84EEB" w14:textId="77777777" w:rsidR="004E7F5F" w:rsidRPr="00A2133F" w:rsidRDefault="004E7F5F" w:rsidP="00294F29">
      <w:pPr>
        <w:rPr>
          <w:rFonts w:cs="Calibri Light"/>
        </w:rPr>
      </w:pPr>
      <w:r w:rsidRPr="00A2133F">
        <w:rPr>
          <w:rFonts w:cs="Calibri Light"/>
        </w:rPr>
        <w:t xml:space="preserve">Est-ce que le projet de recherche implique la </w:t>
      </w:r>
      <w:r w:rsidRPr="000530E0">
        <w:rPr>
          <w:rFonts w:cs="Calibri Light"/>
          <w:b/>
          <w:bCs/>
        </w:rPr>
        <w:t>participation</w:t>
      </w:r>
      <w:r w:rsidR="00156F90" w:rsidRPr="000530E0">
        <w:rPr>
          <w:rFonts w:cs="Calibri Light"/>
          <w:b/>
          <w:bCs/>
        </w:rPr>
        <w:t xml:space="preserve"> de</w:t>
      </w:r>
      <w:r w:rsidRPr="000530E0">
        <w:rPr>
          <w:rFonts w:cs="Calibri Light"/>
          <w:b/>
          <w:bCs/>
        </w:rPr>
        <w:t xml:space="preserve"> </w:t>
      </w:r>
      <w:r w:rsidR="005E49E0" w:rsidRPr="000530E0">
        <w:rPr>
          <w:rFonts w:cs="Calibri Light"/>
          <w:b/>
          <w:bCs/>
        </w:rPr>
        <w:t>personnes</w:t>
      </w:r>
      <w:r w:rsidRPr="000530E0">
        <w:rPr>
          <w:rFonts w:cs="Calibri Light"/>
          <w:b/>
          <w:bCs/>
        </w:rPr>
        <w:t xml:space="preserve"> ayant une aptitude réduite</w:t>
      </w:r>
      <w:r w:rsidRPr="00A2133F">
        <w:rPr>
          <w:rFonts w:cs="Calibri Light"/>
        </w:rPr>
        <w:t xml:space="preserve"> </w:t>
      </w:r>
      <w:r w:rsidRPr="00EE180D">
        <w:rPr>
          <w:rFonts w:cs="Calibri Light"/>
        </w:rPr>
        <w:t xml:space="preserve">à donner </w:t>
      </w:r>
      <w:r w:rsidR="009F74F8" w:rsidRPr="00EE180D">
        <w:rPr>
          <w:rFonts w:cs="Calibri Light"/>
        </w:rPr>
        <w:t>leur</w:t>
      </w:r>
      <w:r w:rsidRPr="00EE180D">
        <w:rPr>
          <w:rFonts w:cs="Calibri Light"/>
        </w:rPr>
        <w:t xml:space="preserve"> consentement</w:t>
      </w:r>
      <w:r w:rsidR="004C009E" w:rsidRPr="00A2133F">
        <w:rPr>
          <w:rFonts w:cs="Calibri Light"/>
        </w:rPr>
        <w:t xml:space="preserve"> (</w:t>
      </w:r>
      <w:r w:rsidR="000530E0">
        <w:rPr>
          <w:rFonts w:cs="Calibri Light"/>
        </w:rPr>
        <w:t xml:space="preserve">ex. </w:t>
      </w:r>
      <w:r w:rsidR="007C6D16" w:rsidRPr="00A2133F">
        <w:rPr>
          <w:rFonts w:cs="Calibri Light"/>
        </w:rPr>
        <w:t xml:space="preserve">déficience intellectuelle, démence, </w:t>
      </w:r>
      <w:r w:rsidR="00763F7B" w:rsidRPr="00A2133F">
        <w:rPr>
          <w:rFonts w:cs="Calibri Light"/>
        </w:rPr>
        <w:t>personnes mineures</w:t>
      </w:r>
      <w:r w:rsidR="004C009E" w:rsidRPr="00A2133F">
        <w:rPr>
          <w:rFonts w:cs="Calibri Light"/>
        </w:rPr>
        <w:t>, etc.</w:t>
      </w:r>
      <w:r w:rsidR="007C6D16" w:rsidRPr="00A2133F">
        <w:rPr>
          <w:rFonts w:cs="Calibri Light"/>
        </w:rPr>
        <w:t>)</w:t>
      </w:r>
      <w:r w:rsidR="00655241">
        <w:rPr>
          <w:rFonts w:cs="Calibri Light"/>
        </w:rPr>
        <w:t xml:space="preserve"> </w:t>
      </w:r>
      <w:r w:rsidRPr="00A2133F">
        <w:rPr>
          <w:rFonts w:cs="Calibri Light"/>
        </w:rPr>
        <w:t>?</w:t>
      </w:r>
    </w:p>
    <w:p w14:paraId="18B88243" w14:textId="77777777" w:rsidR="00294F29" w:rsidRPr="009A2D56" w:rsidRDefault="00294F29" w:rsidP="00294F29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796A0599" w14:textId="77777777" w:rsidR="004E7F5F" w:rsidRDefault="004E7F5F" w:rsidP="00294F29">
      <w:pPr>
        <w:rPr>
          <w:rFonts w:cs="Calibri Light"/>
        </w:rPr>
      </w:pPr>
      <w:r w:rsidRPr="00A2133F">
        <w:rPr>
          <w:rFonts w:cs="Calibri Light"/>
        </w:rPr>
        <w:lastRenderedPageBreak/>
        <w:t>Dans l’affirmative, décrivez</w:t>
      </w:r>
      <w:r w:rsidR="009F74F8" w:rsidRPr="00A2133F">
        <w:rPr>
          <w:rFonts w:cs="Calibri Light"/>
        </w:rPr>
        <w:t xml:space="preserve"> les </w:t>
      </w:r>
      <w:r w:rsidR="009F74F8" w:rsidRPr="000530E0">
        <w:rPr>
          <w:rFonts w:cs="Calibri Light"/>
          <w:b/>
          <w:bCs/>
        </w:rPr>
        <w:t>mesure</w:t>
      </w:r>
      <w:r w:rsidR="009F74F8" w:rsidRPr="00352E7F">
        <w:rPr>
          <w:rFonts w:cs="Calibri Light"/>
          <w:b/>
          <w:bCs/>
        </w:rPr>
        <w:t>s</w:t>
      </w:r>
      <w:r w:rsidR="009F74F8" w:rsidRPr="00FA7C00">
        <w:rPr>
          <w:rFonts w:cs="Calibri Light"/>
          <w:b/>
        </w:rPr>
        <w:t xml:space="preserve"> qui seront </w:t>
      </w:r>
      <w:r w:rsidR="009F74F8" w:rsidRPr="000530E0">
        <w:rPr>
          <w:rFonts w:cs="Calibri Light"/>
          <w:b/>
          <w:bCs/>
        </w:rPr>
        <w:t>prises</w:t>
      </w:r>
      <w:r w:rsidR="009F74F8" w:rsidRPr="00A2133F">
        <w:rPr>
          <w:rFonts w:cs="Calibri Light"/>
        </w:rPr>
        <w:t xml:space="preserve"> </w:t>
      </w:r>
      <w:r w:rsidR="00092E2F" w:rsidRPr="00A2133F">
        <w:rPr>
          <w:rFonts w:cs="Calibri Light"/>
        </w:rPr>
        <w:t>pour obtenir l’assen</w:t>
      </w:r>
      <w:r w:rsidR="0012376D" w:rsidRPr="00A2133F">
        <w:rPr>
          <w:rFonts w:cs="Calibri Light"/>
        </w:rPr>
        <w:t>timent de ces personnes ainsi que le consentement des tiers autorisés</w:t>
      </w:r>
      <w:r w:rsidR="00A757C5" w:rsidRPr="00A2133F">
        <w:rPr>
          <w:rFonts w:cs="Calibri Light"/>
        </w:rPr>
        <w:t> :</w:t>
      </w:r>
    </w:p>
    <w:p w14:paraId="7365C6CD" w14:textId="77777777" w:rsidR="00294F29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9"/>
            <w:enabled/>
            <w:calcOnExit w:val="0"/>
            <w:textInput/>
          </w:ffData>
        </w:fldChar>
      </w:r>
      <w:bookmarkStart w:id="26" w:name="Texte29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"/>
    </w:p>
    <w:p w14:paraId="22888901" w14:textId="77777777" w:rsidR="00294F29" w:rsidRPr="00A2133F" w:rsidRDefault="00294F29" w:rsidP="00294F29">
      <w:pPr>
        <w:rPr>
          <w:rFonts w:cs="Calibri Light"/>
        </w:rPr>
      </w:pPr>
      <w:r w:rsidRPr="00294F29">
        <w:rPr>
          <w:rFonts w:cs="Calibri Light"/>
        </w:rPr>
        <w:t>* Le cas échéant, vous devez joindre, en annexe, tout formulaire d’assentiment à l’intention des participant</w:t>
      </w:r>
      <w:r w:rsidR="003D0F6C">
        <w:rPr>
          <w:rFonts w:cs="Calibri Light"/>
        </w:rPr>
        <w:t>·e·</w:t>
      </w:r>
      <w:r w:rsidRPr="00294F29">
        <w:rPr>
          <w:rFonts w:cs="Calibri Light"/>
        </w:rPr>
        <w:t>s et formulaire de consentement à l’intention des tiers autorisés.</w:t>
      </w:r>
    </w:p>
    <w:p w14:paraId="6AFCBFCE" w14:textId="77777777" w:rsidR="005C0C67" w:rsidRPr="00A2133F" w:rsidRDefault="00294F29" w:rsidP="00796E05">
      <w:pPr>
        <w:pStyle w:val="Titre3"/>
      </w:pPr>
      <w:r>
        <w:t xml:space="preserve">3. 1. 4. </w:t>
      </w:r>
      <w:r w:rsidR="00092E2F" w:rsidRPr="00A2133F">
        <w:t xml:space="preserve">Rapport d’autorité </w:t>
      </w:r>
    </w:p>
    <w:p w14:paraId="7D5736DF" w14:textId="77777777" w:rsidR="00092E2F" w:rsidRPr="00A2133F" w:rsidRDefault="00092E2F" w:rsidP="00294F29">
      <w:pPr>
        <w:rPr>
          <w:rFonts w:cs="Calibri Light"/>
        </w:rPr>
      </w:pPr>
      <w:r w:rsidRPr="00A2133F">
        <w:rPr>
          <w:rFonts w:cs="Calibri Light"/>
        </w:rPr>
        <w:t>Est-ce que les chercheur</w:t>
      </w:r>
      <w:r w:rsidR="00294F29">
        <w:rPr>
          <w:rFonts w:cs="Calibri Light"/>
        </w:rPr>
        <w:t>·e·s</w:t>
      </w:r>
      <w:r w:rsidRPr="00A2133F">
        <w:rPr>
          <w:rFonts w:cs="Calibri Light"/>
        </w:rPr>
        <w:t xml:space="preserve"> se trouvent en </w:t>
      </w:r>
      <w:r w:rsidRPr="000530E0">
        <w:rPr>
          <w:rFonts w:cs="Calibri Light"/>
          <w:b/>
          <w:bCs/>
        </w:rPr>
        <w:t>position d’autorité</w:t>
      </w:r>
      <w:r w:rsidRPr="00A2133F">
        <w:rPr>
          <w:rFonts w:cs="Calibri Light"/>
        </w:rPr>
        <w:t xml:space="preserve"> vis-à-vis </w:t>
      </w:r>
      <w:r w:rsidR="003D0F6C">
        <w:rPr>
          <w:rFonts w:cs="Calibri Light"/>
        </w:rPr>
        <w:t>d</w:t>
      </w:r>
      <w:r w:rsidRPr="00A2133F">
        <w:rPr>
          <w:rFonts w:cs="Calibri Light"/>
        </w:rPr>
        <w:t>es participant</w:t>
      </w:r>
      <w:r w:rsidR="00294F29">
        <w:rPr>
          <w:rFonts w:cs="Calibri Light"/>
        </w:rPr>
        <w:t>·e·</w:t>
      </w:r>
      <w:r w:rsidRPr="00A2133F">
        <w:rPr>
          <w:rFonts w:cs="Calibri Light"/>
        </w:rPr>
        <w:t>s</w:t>
      </w:r>
      <w:r w:rsidR="001018D0" w:rsidRPr="00A2133F">
        <w:rPr>
          <w:rFonts w:cs="Calibri Light"/>
        </w:rPr>
        <w:t xml:space="preserve"> (ex. professeur</w:t>
      </w:r>
      <w:r w:rsidR="003D0F6C">
        <w:rPr>
          <w:rFonts w:cs="Calibri Light"/>
        </w:rPr>
        <w:t>·e</w:t>
      </w:r>
      <w:r w:rsidR="001018D0" w:rsidRPr="00A2133F">
        <w:rPr>
          <w:rFonts w:cs="Calibri Light"/>
        </w:rPr>
        <w:t>-étudiant</w:t>
      </w:r>
      <w:r w:rsidR="003D0F6C">
        <w:rPr>
          <w:rFonts w:cs="Calibri Light"/>
        </w:rPr>
        <w:t>·e·</w:t>
      </w:r>
      <w:r w:rsidR="001018D0" w:rsidRPr="00A2133F">
        <w:rPr>
          <w:rFonts w:cs="Calibri Light"/>
        </w:rPr>
        <w:t>s; intervenant</w:t>
      </w:r>
      <w:r w:rsidR="003D0F6C">
        <w:rPr>
          <w:rFonts w:cs="Calibri Light"/>
        </w:rPr>
        <w:t>·e</w:t>
      </w:r>
      <w:r w:rsidR="001018D0" w:rsidRPr="00A2133F">
        <w:rPr>
          <w:rFonts w:cs="Calibri Light"/>
        </w:rPr>
        <w:t>-client</w:t>
      </w:r>
      <w:r w:rsidR="003D0F6C">
        <w:rPr>
          <w:rFonts w:cs="Calibri Light"/>
        </w:rPr>
        <w:t>·e·</w:t>
      </w:r>
      <w:r w:rsidR="001018D0" w:rsidRPr="00A2133F">
        <w:rPr>
          <w:rFonts w:cs="Calibri Light"/>
        </w:rPr>
        <w:t>s)</w:t>
      </w:r>
      <w:r w:rsidR="00655241">
        <w:rPr>
          <w:rFonts w:cs="Calibri Light"/>
        </w:rPr>
        <w:t xml:space="preserve"> </w:t>
      </w:r>
      <w:r w:rsidRPr="00A2133F">
        <w:rPr>
          <w:rFonts w:cs="Calibri Light"/>
        </w:rPr>
        <w:t>?</w:t>
      </w:r>
    </w:p>
    <w:p w14:paraId="15E0FEBA" w14:textId="77777777" w:rsidR="00294F29" w:rsidRPr="009A2D56" w:rsidRDefault="00294F29" w:rsidP="00294F29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7398E6D4" w14:textId="77777777" w:rsidR="00092E2F" w:rsidRDefault="00092E2F" w:rsidP="00294F29">
      <w:pPr>
        <w:rPr>
          <w:rFonts w:cs="Calibri Light"/>
        </w:rPr>
      </w:pPr>
      <w:r w:rsidRPr="00A2133F">
        <w:rPr>
          <w:rFonts w:cs="Calibri Light"/>
        </w:rPr>
        <w:t xml:space="preserve">Dans l’affirmative, précisez le </w:t>
      </w:r>
      <w:r w:rsidRPr="00AB5F7F">
        <w:rPr>
          <w:rFonts w:cs="Calibri Light"/>
          <w:b/>
          <w:bCs/>
        </w:rPr>
        <w:t>lien</w:t>
      </w:r>
      <w:r w:rsidRPr="00A2133F">
        <w:rPr>
          <w:rFonts w:cs="Calibri Light"/>
        </w:rPr>
        <w:t xml:space="preserve"> entre les chercheur</w:t>
      </w:r>
      <w:r w:rsidR="00AB5F7F">
        <w:rPr>
          <w:rFonts w:cs="Calibri Light"/>
        </w:rPr>
        <w:t>·e·</w:t>
      </w:r>
      <w:r w:rsidRPr="00A2133F">
        <w:rPr>
          <w:rFonts w:cs="Calibri Light"/>
        </w:rPr>
        <w:t>s et les participant</w:t>
      </w:r>
      <w:r w:rsidR="00AB5F7F">
        <w:rPr>
          <w:rFonts w:cs="Calibri Light"/>
        </w:rPr>
        <w:t>·e·</w:t>
      </w:r>
      <w:r w:rsidRPr="00A2133F">
        <w:rPr>
          <w:rFonts w:cs="Calibri Light"/>
        </w:rPr>
        <w:t>s et décrivez le</w:t>
      </w:r>
      <w:r w:rsidR="005C0C67" w:rsidRPr="00A2133F">
        <w:rPr>
          <w:rFonts w:cs="Calibri Light"/>
        </w:rPr>
        <w:t xml:space="preserve">s </w:t>
      </w:r>
      <w:r w:rsidR="005C0C67" w:rsidRPr="00AB5F7F">
        <w:rPr>
          <w:rFonts w:cs="Calibri Light"/>
          <w:b/>
          <w:bCs/>
        </w:rPr>
        <w:t>mesures</w:t>
      </w:r>
      <w:r w:rsidR="005C0C67" w:rsidRPr="00A2133F">
        <w:rPr>
          <w:rFonts w:cs="Calibri Light"/>
        </w:rPr>
        <w:t xml:space="preserve"> mises en place pour </w:t>
      </w:r>
      <w:r w:rsidRPr="00A2133F">
        <w:rPr>
          <w:rFonts w:cs="Calibri Light"/>
        </w:rPr>
        <w:t>assurer l’absence de coercition et la liberté de choix de</w:t>
      </w:r>
      <w:r w:rsidR="005C0C67" w:rsidRPr="00A2133F">
        <w:rPr>
          <w:rFonts w:cs="Calibri Light"/>
        </w:rPr>
        <w:t>s</w:t>
      </w:r>
      <w:r w:rsidRPr="00A2133F">
        <w:rPr>
          <w:rFonts w:cs="Calibri Light"/>
        </w:rPr>
        <w:t xml:space="preserve"> participant</w:t>
      </w:r>
      <w:r w:rsidR="00AB5F7F">
        <w:rPr>
          <w:rFonts w:cs="Calibri Light"/>
        </w:rPr>
        <w:t>·e·</w:t>
      </w:r>
      <w:r w:rsidRPr="00A2133F">
        <w:rPr>
          <w:rFonts w:cs="Calibri Light"/>
        </w:rPr>
        <w:t>s</w:t>
      </w:r>
      <w:r w:rsidR="005C0C67" w:rsidRPr="00A2133F">
        <w:rPr>
          <w:rFonts w:cs="Calibri Light"/>
        </w:rPr>
        <w:t xml:space="preserve"> à prendre part à la recherche</w:t>
      </w:r>
      <w:r w:rsidR="00A757C5" w:rsidRPr="00A2133F">
        <w:rPr>
          <w:rFonts w:cs="Calibri Light"/>
        </w:rPr>
        <w:t> :</w:t>
      </w:r>
    </w:p>
    <w:p w14:paraId="4BDC5B3C" w14:textId="77777777" w:rsidR="00AB5F7F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27" w:name="Texte30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7"/>
    </w:p>
    <w:p w14:paraId="5FA4EF53" w14:textId="77777777" w:rsidR="005C0C67" w:rsidRPr="00A2133F" w:rsidRDefault="00AB5F7F" w:rsidP="00796E05">
      <w:pPr>
        <w:pStyle w:val="Titre3"/>
      </w:pPr>
      <w:r>
        <w:t xml:space="preserve">3. 1. 5. </w:t>
      </w:r>
      <w:r w:rsidR="00DD0D9F" w:rsidRPr="00A2133F">
        <w:t>Dérogation aux principes généraux du consentement</w:t>
      </w:r>
    </w:p>
    <w:p w14:paraId="557E3DE2" w14:textId="77777777" w:rsidR="00AA6D62" w:rsidRPr="00AB5F7F" w:rsidRDefault="00A910FB" w:rsidP="00AB5F7F">
      <w:pPr>
        <w:rPr>
          <w:rFonts w:cs="Calibri Light"/>
        </w:rPr>
      </w:pPr>
      <w:r w:rsidRPr="00AB5F7F">
        <w:rPr>
          <w:rFonts w:cs="Calibri Light"/>
        </w:rPr>
        <w:t>Est-ce que les participant</w:t>
      </w:r>
      <w:r w:rsidR="00AB5F7F">
        <w:rPr>
          <w:rFonts w:cs="Calibri Light"/>
        </w:rPr>
        <w:t>·e·</w:t>
      </w:r>
      <w:r w:rsidRPr="00AB5F7F">
        <w:rPr>
          <w:rFonts w:cs="Calibri Light"/>
        </w:rPr>
        <w:t>s ignoreront qu’ils</w:t>
      </w:r>
      <w:r w:rsidR="00AB5F7F">
        <w:rPr>
          <w:rFonts w:cs="Calibri Light"/>
        </w:rPr>
        <w:t>·elles</w:t>
      </w:r>
      <w:r w:rsidRPr="00AB5F7F">
        <w:rPr>
          <w:rFonts w:cs="Calibri Light"/>
        </w:rPr>
        <w:t xml:space="preserve"> participent à une recherche ou e</w:t>
      </w:r>
      <w:r w:rsidR="00DD0D9F" w:rsidRPr="00AB5F7F">
        <w:rPr>
          <w:rFonts w:cs="Calibri Light"/>
        </w:rPr>
        <w:t xml:space="preserve">st-ce que la recherche </w:t>
      </w:r>
      <w:r w:rsidR="00AA6D62" w:rsidRPr="00AB5F7F">
        <w:rPr>
          <w:rFonts w:cs="Calibri Light"/>
        </w:rPr>
        <w:t>fai</w:t>
      </w:r>
      <w:r w:rsidRPr="00AB5F7F">
        <w:rPr>
          <w:rFonts w:cs="Calibri Light"/>
        </w:rPr>
        <w:t xml:space="preserve">t </w:t>
      </w:r>
      <w:r w:rsidRPr="00821FED">
        <w:rPr>
          <w:rFonts w:cs="Calibri Light"/>
          <w:b/>
          <w:bCs/>
        </w:rPr>
        <w:t>appel au consentement partiel</w:t>
      </w:r>
      <w:r w:rsidRPr="00AB5F7F">
        <w:rPr>
          <w:rFonts w:cs="Calibri Light"/>
        </w:rPr>
        <w:t xml:space="preserve">, à la </w:t>
      </w:r>
      <w:r w:rsidRPr="00821FED">
        <w:rPr>
          <w:rFonts w:cs="Calibri Light"/>
          <w:b/>
          <w:bCs/>
        </w:rPr>
        <w:t>duperie</w:t>
      </w:r>
      <w:r w:rsidR="00AA6D62" w:rsidRPr="00AB5F7F">
        <w:rPr>
          <w:rFonts w:cs="Calibri Light"/>
        </w:rPr>
        <w:t xml:space="preserve"> ou nécessite toute autre </w:t>
      </w:r>
      <w:r w:rsidR="00AA6D62" w:rsidRPr="00821FED">
        <w:rPr>
          <w:rFonts w:cs="Calibri Light"/>
          <w:b/>
          <w:bCs/>
        </w:rPr>
        <w:t>dérogation</w:t>
      </w:r>
      <w:r w:rsidR="00AA6D62" w:rsidRPr="00AB5F7F">
        <w:rPr>
          <w:rFonts w:cs="Calibri Light"/>
        </w:rPr>
        <w:t xml:space="preserve"> aux principes généraux du consentement</w:t>
      </w:r>
      <w:r w:rsidR="00655241">
        <w:rPr>
          <w:rFonts w:cs="Calibri Light"/>
        </w:rPr>
        <w:t xml:space="preserve"> </w:t>
      </w:r>
      <w:r w:rsidR="00AA6D62" w:rsidRPr="00AB5F7F">
        <w:rPr>
          <w:rFonts w:cs="Calibri Light"/>
        </w:rPr>
        <w:t>?</w:t>
      </w:r>
    </w:p>
    <w:p w14:paraId="6718F52B" w14:textId="77777777" w:rsidR="00AB5F7F" w:rsidRPr="009A2D56" w:rsidRDefault="00AB5F7F" w:rsidP="00AB5F7F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43826C4E" w14:textId="77777777" w:rsidR="00AB5F7F" w:rsidRDefault="00AA6D62" w:rsidP="00AB5F7F">
      <w:pPr>
        <w:rPr>
          <w:rFonts w:cs="Calibri Light"/>
          <w:color w:val="1F497D" w:themeColor="text2"/>
        </w:rPr>
      </w:pPr>
      <w:r w:rsidRPr="00A2133F">
        <w:rPr>
          <w:rFonts w:cs="Calibri Light"/>
        </w:rPr>
        <w:t xml:space="preserve">Dans l’affirmative, précisez dans quelle mesure la recherche </w:t>
      </w:r>
      <w:r w:rsidRPr="00AB5F7F">
        <w:rPr>
          <w:rFonts w:cs="Calibri Light"/>
          <w:b/>
          <w:bCs/>
        </w:rPr>
        <w:t>répond aux critères établis</w:t>
      </w:r>
      <w:r w:rsidRPr="00A2133F">
        <w:rPr>
          <w:rFonts w:cs="Calibri Light"/>
        </w:rPr>
        <w:t xml:space="preserve"> à </w:t>
      </w:r>
      <w:hyperlink r:id="rId28" w:history="1">
        <w:r w:rsidR="00223060">
          <w:rPr>
            <w:rStyle w:val="Hyperlien"/>
            <w:rFonts w:cs="Calibri Light"/>
          </w:rPr>
          <w:t>l’article 3.7A de l’EPTC 2 (2022)</w:t>
        </w:r>
      </w:hyperlink>
      <w:hyperlink r:id="rId29" w:history="1">
        <w:r w:rsidR="00AB5F7F" w:rsidRPr="004941FD">
          <w:rPr>
            <w:rStyle w:val="Hyperlien"/>
            <w:rFonts w:cs="Calibri Light"/>
          </w:rPr>
          <w:t> </w:t>
        </w:r>
      </w:hyperlink>
      <w:r w:rsidR="00AB5F7F" w:rsidRPr="0043302D">
        <w:rPr>
          <w:rFonts w:cs="Calibri Light"/>
          <w:color w:val="000000" w:themeColor="text1"/>
        </w:rPr>
        <w:t>:</w:t>
      </w:r>
      <w:r w:rsidRPr="00A2133F">
        <w:rPr>
          <w:rFonts w:cs="Calibri Light"/>
          <w:color w:val="1F497D" w:themeColor="text2"/>
        </w:rPr>
        <w:t xml:space="preserve"> </w:t>
      </w:r>
    </w:p>
    <w:p w14:paraId="7D81C592" w14:textId="77777777" w:rsidR="00AB5F7F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28" w:name="Texte31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8"/>
    </w:p>
    <w:p w14:paraId="76857F0D" w14:textId="77777777" w:rsidR="00DD0D9F" w:rsidRDefault="00AB5F7F" w:rsidP="00AB5F7F">
      <w:pPr>
        <w:rPr>
          <w:rFonts w:cs="Calibri Light"/>
          <w:color w:val="1F497D" w:themeColor="text2"/>
        </w:rPr>
      </w:pPr>
      <w:r>
        <w:rPr>
          <w:rFonts w:cs="Calibri Light"/>
        </w:rPr>
        <w:t xml:space="preserve">Et </w:t>
      </w:r>
      <w:r w:rsidR="00626067" w:rsidRPr="00A2133F">
        <w:rPr>
          <w:rFonts w:cs="Calibri Light"/>
        </w:rPr>
        <w:t xml:space="preserve">décrivez le </w:t>
      </w:r>
      <w:r w:rsidR="00626067" w:rsidRPr="00AB5F7F">
        <w:rPr>
          <w:rFonts w:cs="Calibri Light"/>
          <w:b/>
          <w:bCs/>
        </w:rPr>
        <w:t xml:space="preserve">processus pour </w:t>
      </w:r>
      <w:r w:rsidR="001B3DA2">
        <w:rPr>
          <w:rFonts w:cs="Calibri Light"/>
          <w:b/>
          <w:bCs/>
        </w:rPr>
        <w:t>débriefer</w:t>
      </w:r>
      <w:r w:rsidR="00352E7F" w:rsidRPr="00A2133F">
        <w:rPr>
          <w:rFonts w:cs="Calibri Light"/>
        </w:rPr>
        <w:t xml:space="preserve"> </w:t>
      </w:r>
      <w:r w:rsidR="00626067" w:rsidRPr="00A2133F">
        <w:rPr>
          <w:rFonts w:cs="Calibri Light"/>
        </w:rPr>
        <w:t>les participant</w:t>
      </w:r>
      <w:r>
        <w:rPr>
          <w:rFonts w:cs="Calibri Light"/>
        </w:rPr>
        <w:t>·e·</w:t>
      </w:r>
      <w:r w:rsidR="00626067" w:rsidRPr="00A2133F">
        <w:rPr>
          <w:rFonts w:cs="Calibri Light"/>
        </w:rPr>
        <w:t xml:space="preserve">s en vertu de </w:t>
      </w:r>
      <w:hyperlink r:id="rId30" w:history="1">
        <w:r w:rsidR="00223060">
          <w:rPr>
            <w:rStyle w:val="Hyperlien"/>
            <w:rFonts w:cs="Calibri Light"/>
          </w:rPr>
          <w:t>l’article 3.7B de l’EPTC 2 (2022)</w:t>
        </w:r>
      </w:hyperlink>
      <w:r w:rsidR="00F50647" w:rsidRPr="0043302D">
        <w:rPr>
          <w:rFonts w:cs="Calibri Light"/>
          <w:color w:val="000000" w:themeColor="text1"/>
        </w:rPr>
        <w:t> </w:t>
      </w:r>
      <w:r w:rsidR="00A10AF1" w:rsidRPr="00F50647">
        <w:rPr>
          <w:rFonts w:cs="Calibri Light"/>
          <w:color w:val="000000" w:themeColor="text1"/>
        </w:rPr>
        <w:t>:</w:t>
      </w:r>
    </w:p>
    <w:p w14:paraId="7A68103A" w14:textId="77777777" w:rsidR="00AB5F7F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32"/>
            <w:enabled/>
            <w:calcOnExit w:val="0"/>
            <w:textInput/>
          </w:ffData>
        </w:fldChar>
      </w:r>
      <w:bookmarkStart w:id="29" w:name="Texte32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9"/>
    </w:p>
    <w:p w14:paraId="054380AD" w14:textId="77777777" w:rsidR="00FE36B3" w:rsidRPr="00A2133F" w:rsidRDefault="00AB5F7F" w:rsidP="00796E05">
      <w:pPr>
        <w:pStyle w:val="Titre3"/>
      </w:pPr>
      <w:r>
        <w:t xml:space="preserve">3. 1. 6. </w:t>
      </w:r>
      <w:r w:rsidR="00FE36B3" w:rsidRPr="00A2133F">
        <w:t xml:space="preserve">Utilisation secondaire de </w:t>
      </w:r>
      <w:r w:rsidR="00A7002A" w:rsidRPr="00A2133F">
        <w:t>données</w:t>
      </w:r>
    </w:p>
    <w:p w14:paraId="09AC2D37" w14:textId="77777777" w:rsidR="00F50647" w:rsidRPr="009D6F12" w:rsidRDefault="00F50647" w:rsidP="00F50647">
      <w:pPr>
        <w:spacing w:after="120"/>
        <w:ind w:left="4536"/>
        <w:rPr>
          <w:rFonts w:cs="Calibri Light"/>
          <w:i/>
          <w:iCs/>
        </w:rPr>
      </w:pPr>
      <w:r w:rsidRPr="009D6F12">
        <w:rPr>
          <w:rFonts w:cs="Calibri Light"/>
          <w:i/>
          <w:iCs/>
          <w:sz w:val="21"/>
          <w:szCs w:val="21"/>
        </w:rPr>
        <w:t>Pour en conna</w:t>
      </w:r>
      <w:r w:rsidR="00A36A59">
        <w:rPr>
          <w:rFonts w:cs="Calibri Light"/>
          <w:i/>
          <w:iCs/>
          <w:sz w:val="21"/>
          <w:szCs w:val="21"/>
        </w:rPr>
        <w:t>i</w:t>
      </w:r>
      <w:r w:rsidRPr="009D6F12">
        <w:rPr>
          <w:rFonts w:cs="Calibri Light"/>
          <w:i/>
          <w:iCs/>
          <w:sz w:val="21"/>
          <w:szCs w:val="21"/>
        </w:rPr>
        <w:t xml:space="preserve">tre davantage sur </w:t>
      </w:r>
      <w:r>
        <w:rPr>
          <w:rFonts w:cs="Calibri Light"/>
          <w:i/>
          <w:iCs/>
          <w:sz w:val="21"/>
          <w:szCs w:val="21"/>
        </w:rPr>
        <w:t>l’utilisation secondaire des données</w:t>
      </w:r>
      <w:r w:rsidRPr="009D6F12">
        <w:rPr>
          <w:rFonts w:cs="Calibri Light"/>
          <w:i/>
          <w:iCs/>
          <w:sz w:val="21"/>
          <w:szCs w:val="21"/>
        </w:rPr>
        <w:t xml:space="preserve">, consulter </w:t>
      </w:r>
      <w:r w:rsidR="00A36A59">
        <w:rPr>
          <w:rFonts w:cs="Calibri Light"/>
          <w:i/>
          <w:iCs/>
          <w:sz w:val="21"/>
          <w:szCs w:val="21"/>
        </w:rPr>
        <w:t>au</w:t>
      </w:r>
      <w:r w:rsidRPr="009D6F12">
        <w:rPr>
          <w:rFonts w:cs="Calibri Light"/>
          <w:i/>
          <w:iCs/>
          <w:sz w:val="21"/>
          <w:szCs w:val="21"/>
        </w:rPr>
        <w:t xml:space="preserve"> </w:t>
      </w:r>
      <w:hyperlink r:id="rId31" w:history="1">
        <w:r w:rsidR="006033D9">
          <w:rPr>
            <w:rStyle w:val="Hyperlien"/>
            <w:rFonts w:cs="Calibri Light"/>
            <w:i/>
            <w:iCs/>
            <w:sz w:val="21"/>
            <w:szCs w:val="21"/>
          </w:rPr>
          <w:t>chapitre 5 de l’ETPC 2 (2022) la section D</w:t>
        </w:r>
      </w:hyperlink>
      <w:r w:rsidRPr="009D6F12">
        <w:rPr>
          <w:rFonts w:cs="Calibri Light"/>
          <w:i/>
          <w:iCs/>
          <w:sz w:val="21"/>
          <w:szCs w:val="21"/>
        </w:rPr>
        <w:t>.</w:t>
      </w:r>
    </w:p>
    <w:p w14:paraId="2D4F4B95" w14:textId="77777777" w:rsidR="00FE36B3" w:rsidRPr="00A2133F" w:rsidRDefault="00FE36B3" w:rsidP="00AB5F7F">
      <w:pPr>
        <w:spacing w:after="120"/>
        <w:rPr>
          <w:rFonts w:cs="Calibri Light"/>
        </w:rPr>
      </w:pPr>
      <w:r w:rsidRPr="00A2133F">
        <w:rPr>
          <w:rFonts w:cs="Calibri Light"/>
        </w:rPr>
        <w:t xml:space="preserve">Est-ce que la recherche implique l’utilisation de </w:t>
      </w:r>
      <w:r w:rsidR="00A7002A" w:rsidRPr="00AB5F7F">
        <w:rPr>
          <w:rFonts w:cs="Calibri Light"/>
          <w:b/>
          <w:bCs/>
        </w:rPr>
        <w:t>données</w:t>
      </w:r>
      <w:r w:rsidRPr="00AB5F7F">
        <w:rPr>
          <w:rFonts w:cs="Calibri Light"/>
          <w:b/>
          <w:bCs/>
        </w:rPr>
        <w:t xml:space="preserve"> </w:t>
      </w:r>
      <w:r w:rsidR="004D104F" w:rsidRPr="00AB5F7F">
        <w:rPr>
          <w:rFonts w:cs="Calibri Light"/>
          <w:b/>
          <w:bCs/>
        </w:rPr>
        <w:t>identificatoires</w:t>
      </w:r>
      <w:r w:rsidR="004D104F" w:rsidRPr="00A2133F">
        <w:rPr>
          <w:rFonts w:cs="Calibri Light"/>
        </w:rPr>
        <w:t xml:space="preserve"> </w:t>
      </w:r>
      <w:r w:rsidR="00AC061A" w:rsidRPr="00A2133F">
        <w:rPr>
          <w:rFonts w:cs="Calibri Light"/>
        </w:rPr>
        <w:t>(</w:t>
      </w:r>
      <w:r w:rsidR="00AC061A" w:rsidRPr="00A2133F">
        <w:rPr>
          <w:rFonts w:eastAsia="MS Gothic" w:cs="Calibri Light"/>
          <w:lang w:val="fr-FR"/>
        </w:rPr>
        <w:t>ex. nom, numéro d’assurance social</w:t>
      </w:r>
      <w:r w:rsidR="00FE316E">
        <w:rPr>
          <w:rFonts w:eastAsia="MS Gothic" w:cs="Calibri Light"/>
          <w:lang w:val="fr-FR"/>
        </w:rPr>
        <w:t>e</w:t>
      </w:r>
      <w:r w:rsidR="00AC061A" w:rsidRPr="00A2133F">
        <w:rPr>
          <w:rFonts w:eastAsia="MS Gothic" w:cs="Calibri Light"/>
          <w:lang w:val="fr-FR"/>
        </w:rPr>
        <w:t>, numéro d’assurance</w:t>
      </w:r>
      <w:r w:rsidR="00352E7F">
        <w:rPr>
          <w:rFonts w:eastAsia="MS Gothic" w:cs="Calibri Light"/>
          <w:lang w:val="fr-FR"/>
        </w:rPr>
        <w:t>-maladie</w:t>
      </w:r>
      <w:r w:rsidR="00AC061A" w:rsidRPr="00A2133F">
        <w:rPr>
          <w:rFonts w:eastAsia="MS Gothic" w:cs="Calibri Light"/>
          <w:lang w:val="fr-FR"/>
        </w:rPr>
        <w:t>, date de naissance, adresse de résidence, etc.)</w:t>
      </w:r>
      <w:r w:rsidR="00AC061A" w:rsidRPr="00A2133F">
        <w:rPr>
          <w:rFonts w:cs="Calibri Light"/>
        </w:rPr>
        <w:t xml:space="preserve"> </w:t>
      </w:r>
      <w:r w:rsidRPr="00A2133F">
        <w:rPr>
          <w:rFonts w:cs="Calibri Light"/>
        </w:rPr>
        <w:t>recueilli</w:t>
      </w:r>
      <w:r w:rsidR="00525474" w:rsidRPr="00A2133F">
        <w:rPr>
          <w:rFonts w:cs="Calibri Light"/>
        </w:rPr>
        <w:t>e</w:t>
      </w:r>
      <w:r w:rsidRPr="00A2133F">
        <w:rPr>
          <w:rFonts w:cs="Calibri Light"/>
        </w:rPr>
        <w:t>s à l’origine à des fins autres que celles visées par la recherche en cours</w:t>
      </w:r>
      <w:r w:rsidR="001478E8">
        <w:rPr>
          <w:rFonts w:cs="Calibri Light"/>
        </w:rPr>
        <w:t xml:space="preserve"> </w:t>
      </w:r>
      <w:r w:rsidRPr="00A2133F">
        <w:rPr>
          <w:rFonts w:cs="Calibri Light"/>
        </w:rPr>
        <w:t>?</w:t>
      </w:r>
    </w:p>
    <w:p w14:paraId="56135A3C" w14:textId="77777777" w:rsidR="00AB5F7F" w:rsidRPr="009A2D56" w:rsidRDefault="00AB5F7F" w:rsidP="00AB5F7F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3F799819" w14:textId="77777777" w:rsidR="00FE36B3" w:rsidRPr="00A2133F" w:rsidRDefault="00FE36B3" w:rsidP="00AB5F7F">
      <w:pPr>
        <w:spacing w:before="120" w:after="120"/>
        <w:rPr>
          <w:rFonts w:cs="Calibri Light"/>
        </w:rPr>
      </w:pPr>
      <w:r w:rsidRPr="00A2133F">
        <w:rPr>
          <w:rFonts w:cs="Calibri Light"/>
        </w:rPr>
        <w:t>Dans l’affirmative, est-ce que le consentement des participant</w:t>
      </w:r>
      <w:r w:rsidR="00AB5F7F">
        <w:rPr>
          <w:rFonts w:cs="Calibri Light"/>
        </w:rPr>
        <w:t>·e·</w:t>
      </w:r>
      <w:r w:rsidRPr="00A2133F">
        <w:rPr>
          <w:rFonts w:cs="Calibri Light"/>
        </w:rPr>
        <w:t xml:space="preserve">s sera sollicité </w:t>
      </w:r>
      <w:r w:rsidRPr="00821FED">
        <w:rPr>
          <w:rFonts w:cs="Calibri Light"/>
          <w:b/>
          <w:bCs/>
        </w:rPr>
        <w:t>avant</w:t>
      </w:r>
      <w:r w:rsidRPr="00A2133F">
        <w:rPr>
          <w:rFonts w:cs="Calibri Light"/>
        </w:rPr>
        <w:t xml:space="preserve"> d’utiliser ces </w:t>
      </w:r>
      <w:r w:rsidR="00A7002A" w:rsidRPr="00A2133F">
        <w:rPr>
          <w:rFonts w:cs="Calibri Light"/>
        </w:rPr>
        <w:t>données</w:t>
      </w:r>
      <w:r w:rsidR="001478E8">
        <w:rPr>
          <w:rFonts w:cs="Calibri Light"/>
        </w:rPr>
        <w:t xml:space="preserve"> </w:t>
      </w:r>
      <w:r w:rsidRPr="00A2133F">
        <w:rPr>
          <w:rFonts w:cs="Calibri Light"/>
        </w:rPr>
        <w:t>?</w:t>
      </w:r>
    </w:p>
    <w:p w14:paraId="36CCCAED" w14:textId="77777777" w:rsidR="00AB5F7F" w:rsidRPr="009A2D56" w:rsidRDefault="00AB5F7F" w:rsidP="00AB5F7F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lastRenderedPageBreak/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6991C9C0" w14:textId="77777777" w:rsidR="00FE36B3" w:rsidRDefault="00FE36B3" w:rsidP="00AB5F7F">
      <w:pPr>
        <w:spacing w:before="120" w:after="120"/>
        <w:rPr>
          <w:rFonts w:cs="Calibri Light"/>
        </w:rPr>
      </w:pPr>
      <w:r w:rsidRPr="00A2133F">
        <w:rPr>
          <w:rFonts w:cs="Calibri Light"/>
        </w:rPr>
        <w:t>Si le consentement des participant</w:t>
      </w:r>
      <w:r w:rsidR="00AB5F7F">
        <w:rPr>
          <w:rFonts w:cs="Calibri Light"/>
        </w:rPr>
        <w:t>·e·</w:t>
      </w:r>
      <w:r w:rsidRPr="00A2133F">
        <w:rPr>
          <w:rFonts w:cs="Calibri Light"/>
        </w:rPr>
        <w:t xml:space="preserve">s n’est pas sollicité, précisez dans quelle mesure la recherche </w:t>
      </w:r>
      <w:r w:rsidRPr="00AB5F7F">
        <w:rPr>
          <w:rFonts w:cs="Calibri Light"/>
          <w:b/>
          <w:bCs/>
        </w:rPr>
        <w:t>répond aux critères établis</w:t>
      </w:r>
      <w:r w:rsidRPr="00A2133F">
        <w:rPr>
          <w:rFonts w:cs="Calibri Light"/>
        </w:rPr>
        <w:t xml:space="preserve"> à </w:t>
      </w:r>
      <w:hyperlink r:id="rId32" w:anchor="d" w:history="1">
        <w:r w:rsidR="006263BD">
          <w:rPr>
            <w:rStyle w:val="Hyperlien"/>
            <w:rFonts w:cs="Calibri Light"/>
          </w:rPr>
          <w:t>l’article 5.5A de l’EPTC 2 (2022)</w:t>
        </w:r>
      </w:hyperlink>
      <w:r w:rsidR="007812E4">
        <w:rPr>
          <w:rStyle w:val="Hyperlien"/>
          <w:rFonts w:cs="Calibri Light"/>
        </w:rPr>
        <w:t xml:space="preserve"> </w:t>
      </w:r>
      <w:r w:rsidR="009C3219" w:rsidRPr="00A2133F">
        <w:rPr>
          <w:rFonts w:cs="Calibri Light"/>
        </w:rPr>
        <w:t xml:space="preserve">(à noter que conformément à </w:t>
      </w:r>
      <w:hyperlink r:id="rId33" w:history="1">
        <w:r w:rsidR="00AA5673">
          <w:rPr>
            <w:rStyle w:val="Hyperlien"/>
            <w:rFonts w:cs="Calibri Light"/>
          </w:rPr>
          <w:t>l’article 5.5B de l’EPTC 2 (2022)</w:t>
        </w:r>
      </w:hyperlink>
      <w:r w:rsidR="006263BD">
        <w:rPr>
          <w:rFonts w:cs="Calibri Light"/>
        </w:rPr>
        <w:t xml:space="preserve">, </w:t>
      </w:r>
      <w:r w:rsidR="009C3219" w:rsidRPr="00A2133F">
        <w:rPr>
          <w:rFonts w:cs="Calibri Light"/>
        </w:rPr>
        <w:t xml:space="preserve">l’utilisation secondaire de renseignements </w:t>
      </w:r>
      <w:r w:rsidR="009C3219" w:rsidRPr="00AB5F7F">
        <w:rPr>
          <w:rFonts w:cs="Calibri Light"/>
          <w:b/>
          <w:bCs/>
        </w:rPr>
        <w:t>non</w:t>
      </w:r>
      <w:r w:rsidR="00A36A59">
        <w:rPr>
          <w:rFonts w:cs="Calibri Light"/>
          <w:b/>
          <w:bCs/>
        </w:rPr>
        <w:t xml:space="preserve"> </w:t>
      </w:r>
      <w:r w:rsidR="009C3219" w:rsidRPr="00AB5F7F">
        <w:rPr>
          <w:rFonts w:cs="Calibri Light"/>
          <w:b/>
          <w:bCs/>
        </w:rPr>
        <w:t>identificatoires</w:t>
      </w:r>
      <w:r w:rsidR="009C3219" w:rsidRPr="00A2133F">
        <w:rPr>
          <w:rFonts w:cs="Calibri Light"/>
        </w:rPr>
        <w:t xml:space="preserve"> ne nécessite pas le consentement des participant</w:t>
      </w:r>
      <w:r w:rsidR="00AB5F7F">
        <w:rPr>
          <w:rFonts w:cs="Calibri Light"/>
        </w:rPr>
        <w:t>·e·</w:t>
      </w:r>
      <w:r w:rsidR="009C3219" w:rsidRPr="00A2133F">
        <w:rPr>
          <w:rFonts w:cs="Calibri Light"/>
        </w:rPr>
        <w:t>s, mais exige néanmoins l’évaluation du C</w:t>
      </w:r>
      <w:r w:rsidR="00352E7F">
        <w:rPr>
          <w:rFonts w:cs="Calibri Light"/>
        </w:rPr>
        <w:t>E</w:t>
      </w:r>
      <w:r w:rsidR="009C3219" w:rsidRPr="00A2133F">
        <w:rPr>
          <w:rFonts w:cs="Calibri Light"/>
        </w:rPr>
        <w:t>R)</w:t>
      </w:r>
      <w:r w:rsidR="0015327F" w:rsidRPr="00A2133F">
        <w:rPr>
          <w:rFonts w:cs="Calibri Light"/>
        </w:rPr>
        <w:t> :</w:t>
      </w:r>
    </w:p>
    <w:p w14:paraId="18F5BAEC" w14:textId="77777777" w:rsidR="00AB5F7F" w:rsidRPr="009D6F12" w:rsidRDefault="00845C40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30" w:name="Texte33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30"/>
    </w:p>
    <w:p w14:paraId="26109FFD" w14:textId="77777777" w:rsidR="00836A16" w:rsidRPr="00685506" w:rsidRDefault="00836A16" w:rsidP="00836A16">
      <w:pPr>
        <w:pStyle w:val="Titre3"/>
      </w:pPr>
      <w:r w:rsidRPr="00685506">
        <w:t>3. 1. 7. Consentement élargi</w:t>
      </w:r>
    </w:p>
    <w:p w14:paraId="66D685D9" w14:textId="77777777" w:rsidR="00836A16" w:rsidRPr="00685506" w:rsidRDefault="00836A16" w:rsidP="00836A16">
      <w:pPr>
        <w:spacing w:after="120"/>
        <w:ind w:left="4536"/>
        <w:rPr>
          <w:rFonts w:cs="Calibri Light"/>
          <w:i/>
          <w:iCs/>
        </w:rPr>
      </w:pPr>
      <w:r w:rsidRPr="00685506">
        <w:rPr>
          <w:rFonts w:cs="Calibri Light"/>
          <w:i/>
          <w:iCs/>
          <w:sz w:val="21"/>
          <w:szCs w:val="21"/>
        </w:rPr>
        <w:t xml:space="preserve">Pour en connaitre davantage sur le consentement élargi, consulter au </w:t>
      </w:r>
      <w:hyperlink r:id="rId34" w:anchor="e" w:history="1">
        <w:r w:rsidR="00F26DC6" w:rsidRPr="00685506">
          <w:rPr>
            <w:rStyle w:val="Hyperlien"/>
            <w:rFonts w:cs="Calibri Light"/>
            <w:i/>
            <w:iCs/>
            <w:sz w:val="21"/>
            <w:szCs w:val="21"/>
          </w:rPr>
          <w:t>chapitre 3 de l’ETPC 2 (2022) la section D, article 3.13</w:t>
        </w:r>
      </w:hyperlink>
      <w:r w:rsidRPr="00685506">
        <w:rPr>
          <w:rStyle w:val="Hyperlien"/>
          <w:rFonts w:cs="Calibri Light"/>
          <w:i/>
          <w:iCs/>
          <w:sz w:val="21"/>
          <w:szCs w:val="21"/>
        </w:rPr>
        <w:t xml:space="preserve"> </w:t>
      </w:r>
    </w:p>
    <w:p w14:paraId="4ED9C6F9" w14:textId="77777777" w:rsidR="00712A8B" w:rsidRPr="00685506" w:rsidRDefault="00C1546E" w:rsidP="003E2F9A">
      <w:pPr>
        <w:spacing w:before="120" w:after="120"/>
        <w:rPr>
          <w:rFonts w:cs="Calibri Light"/>
        </w:rPr>
      </w:pPr>
      <w:r w:rsidRPr="00685506">
        <w:rPr>
          <w:rFonts w:cs="Calibri Light"/>
        </w:rPr>
        <w:t>A</w:t>
      </w:r>
      <w:r w:rsidR="00712A8B" w:rsidRPr="00685506">
        <w:rPr>
          <w:rFonts w:cs="Calibri Light"/>
        </w:rPr>
        <w:t>u terme de la présente recherche, prévoyez</w:t>
      </w:r>
      <w:r w:rsidR="003E2F9A" w:rsidRPr="00685506">
        <w:rPr>
          <w:rFonts w:cs="Calibri Light"/>
        </w:rPr>
        <w:t>-vous</w:t>
      </w:r>
      <w:r w:rsidR="00712A8B" w:rsidRPr="00685506">
        <w:rPr>
          <w:rFonts w:cs="Calibri Light"/>
        </w:rPr>
        <w:t xml:space="preserve"> </w:t>
      </w:r>
      <w:r w:rsidR="006A1037" w:rsidRPr="00685506">
        <w:rPr>
          <w:rFonts w:cs="Calibri Light"/>
        </w:rPr>
        <w:t>entreposer les données (notamment dans le cadre d’un dépôt) pour une ou des recherches précises ou des recherches futures non déterminées</w:t>
      </w:r>
      <w:r w:rsidR="001478E8">
        <w:rPr>
          <w:rFonts w:cs="Calibri Light"/>
        </w:rPr>
        <w:t xml:space="preserve"> </w:t>
      </w:r>
      <w:r w:rsidR="006A1037" w:rsidRPr="00685506">
        <w:rPr>
          <w:rFonts w:cs="Calibri Light"/>
        </w:rPr>
        <w:t>?</w:t>
      </w:r>
    </w:p>
    <w:p w14:paraId="13B322F0" w14:textId="77777777" w:rsidR="00712A8B" w:rsidRPr="00685506" w:rsidRDefault="00712A8B" w:rsidP="00712A8B">
      <w:pPr>
        <w:spacing w:before="120" w:after="120"/>
        <w:jc w:val="center"/>
        <w:rPr>
          <w:rFonts w:cs="Calibri Light"/>
        </w:rPr>
      </w:pPr>
      <w:r w:rsidRPr="00685506">
        <w:rPr>
          <w:rFonts w:cs="Calibri Light"/>
        </w:rPr>
        <w:t xml:space="preserve">Oui </w:t>
      </w:r>
      <w:r w:rsidRPr="0068550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685506">
        <w:rPr>
          <w:rFonts w:cs="Calibri Light"/>
          <w:sz w:val="22"/>
        </w:rPr>
        <w:instrText xml:space="preserve"> FORMCHECKBOX </w:instrText>
      </w:r>
      <w:r w:rsidRPr="00685506">
        <w:rPr>
          <w:rFonts w:cs="Calibri Light"/>
          <w:sz w:val="22"/>
        </w:rPr>
      </w:r>
      <w:r w:rsidRPr="00685506">
        <w:rPr>
          <w:rFonts w:cs="Calibri Light"/>
          <w:sz w:val="22"/>
        </w:rPr>
        <w:fldChar w:fldCharType="separate"/>
      </w:r>
      <w:r w:rsidRPr="00685506">
        <w:rPr>
          <w:rFonts w:cs="Calibri Light"/>
          <w:sz w:val="22"/>
        </w:rPr>
        <w:fldChar w:fldCharType="end"/>
      </w:r>
      <w:r w:rsidRPr="00685506">
        <w:rPr>
          <w:rFonts w:cs="Calibri Light"/>
          <w:sz w:val="22"/>
        </w:rPr>
        <w:t xml:space="preserve"> </w:t>
      </w:r>
      <w:r w:rsidRPr="00685506">
        <w:rPr>
          <w:rFonts w:cs="Calibri Light"/>
        </w:rPr>
        <w:t xml:space="preserve">Non </w:t>
      </w:r>
      <w:r w:rsidRPr="0068550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685506">
        <w:rPr>
          <w:rFonts w:cs="Calibri Light"/>
          <w:sz w:val="22"/>
        </w:rPr>
        <w:instrText xml:space="preserve"> FORMCHECKBOX </w:instrText>
      </w:r>
      <w:r w:rsidRPr="00685506">
        <w:rPr>
          <w:rFonts w:cs="Calibri Light"/>
          <w:sz w:val="22"/>
        </w:rPr>
      </w:r>
      <w:r w:rsidRPr="00685506">
        <w:rPr>
          <w:rFonts w:cs="Calibri Light"/>
          <w:sz w:val="22"/>
        </w:rPr>
        <w:fldChar w:fldCharType="separate"/>
      </w:r>
      <w:r w:rsidRPr="00685506">
        <w:rPr>
          <w:rFonts w:cs="Calibri Light"/>
          <w:sz w:val="22"/>
        </w:rPr>
        <w:fldChar w:fldCharType="end"/>
      </w:r>
    </w:p>
    <w:p w14:paraId="5A501AEA" w14:textId="77777777" w:rsidR="003E2F9A" w:rsidRPr="00685506" w:rsidRDefault="003E2F9A" w:rsidP="003E612A">
      <w:pPr>
        <w:rPr>
          <w:b/>
          <w:bCs/>
        </w:rPr>
      </w:pPr>
      <w:r w:rsidRPr="00685506">
        <w:rPr>
          <w:rFonts w:cs="Calibri Light"/>
        </w:rPr>
        <w:t>Dans l’affirmative, il faut en informer les participant·e·s</w:t>
      </w:r>
      <w:r w:rsidR="001042C3" w:rsidRPr="00685506">
        <w:rPr>
          <w:rFonts w:cs="Calibri Light"/>
        </w:rPr>
        <w:t xml:space="preserve"> et leur demander de consentir </w:t>
      </w:r>
      <w:r w:rsidR="002D5F39" w:rsidRPr="00685506">
        <w:rPr>
          <w:rFonts w:cs="Calibri Light"/>
        </w:rPr>
        <w:t xml:space="preserve">à la présente recherche et </w:t>
      </w:r>
      <w:r w:rsidR="001042C3" w:rsidRPr="00685506">
        <w:rPr>
          <w:rFonts w:cs="Calibri Light"/>
        </w:rPr>
        <w:t xml:space="preserve">au dépôt </w:t>
      </w:r>
      <w:r w:rsidR="002D5F39" w:rsidRPr="00685506">
        <w:rPr>
          <w:rFonts w:cs="Calibri Light"/>
        </w:rPr>
        <w:t>séparément, soit à travers deux formulaires distincts ou deux sections distinctes d’un même formulaire.</w:t>
      </w:r>
      <w:r w:rsidR="003E612A" w:rsidRPr="00685506">
        <w:rPr>
          <w:rFonts w:cs="Calibri Light"/>
        </w:rPr>
        <w:t xml:space="preserve"> Dans le cas où vous utilisez un formulaire distinct pour le consentement élargi, veuillez le placer en annexe à votre demande éthique.</w:t>
      </w:r>
    </w:p>
    <w:p w14:paraId="4E257905" w14:textId="77777777" w:rsidR="002D5F39" w:rsidRPr="00A2133F" w:rsidRDefault="00ED354E" w:rsidP="003E2F9A">
      <w:pPr>
        <w:spacing w:before="120" w:after="120"/>
        <w:rPr>
          <w:rFonts w:cs="Calibri Light"/>
        </w:rPr>
      </w:pPr>
      <w:r w:rsidRPr="00685506">
        <w:rPr>
          <w:rFonts w:cs="Calibri Light"/>
        </w:rPr>
        <w:t>Veuillez-vous</w:t>
      </w:r>
      <w:r w:rsidR="008A6E90" w:rsidRPr="00685506">
        <w:rPr>
          <w:rFonts w:cs="Calibri Light"/>
        </w:rPr>
        <w:t xml:space="preserve"> référer à la </w:t>
      </w:r>
      <w:hyperlink r:id="rId35" w:history="1">
        <w:r w:rsidR="00837A3F">
          <w:rPr>
            <w:rStyle w:val="Hyperlien"/>
            <w:rFonts w:cs="Calibri Light"/>
          </w:rPr>
          <w:t>fiche d’information sur le consentement élargi</w:t>
        </w:r>
      </w:hyperlink>
      <w:r w:rsidR="008A6E90" w:rsidRPr="00685506">
        <w:rPr>
          <w:rFonts w:cs="Calibri Light"/>
        </w:rPr>
        <w:t xml:space="preserve"> pour en connaitre les éléments essentiels.</w:t>
      </w:r>
    </w:p>
    <w:p w14:paraId="0EA091E1" w14:textId="77777777" w:rsidR="005C0C67" w:rsidRPr="00A2133F" w:rsidRDefault="00164905" w:rsidP="00796E05">
      <w:pPr>
        <w:pStyle w:val="Titre2"/>
      </w:pPr>
      <w:r>
        <w:t xml:space="preserve">3. </w:t>
      </w:r>
      <w:r w:rsidR="00D45E6D">
        <w:t>2. Confidentialité</w:t>
      </w:r>
    </w:p>
    <w:p w14:paraId="41092F24" w14:textId="77777777" w:rsidR="00626E2C" w:rsidRPr="009D6F12" w:rsidRDefault="00626E2C" w:rsidP="00626E2C">
      <w:pPr>
        <w:spacing w:after="120"/>
        <w:ind w:left="4536"/>
        <w:rPr>
          <w:rFonts w:cs="Calibri Light"/>
          <w:i/>
          <w:iCs/>
        </w:rPr>
      </w:pPr>
      <w:r w:rsidRPr="009D6F12">
        <w:rPr>
          <w:rFonts w:cs="Calibri Light"/>
          <w:i/>
          <w:iCs/>
          <w:sz w:val="21"/>
          <w:szCs w:val="21"/>
        </w:rPr>
        <w:t>Pour en conna</w:t>
      </w:r>
      <w:r w:rsidR="00A36A59">
        <w:rPr>
          <w:rFonts w:cs="Calibri Light"/>
          <w:i/>
          <w:iCs/>
          <w:sz w:val="21"/>
          <w:szCs w:val="21"/>
        </w:rPr>
        <w:t>i</w:t>
      </w:r>
      <w:r w:rsidRPr="009D6F12">
        <w:rPr>
          <w:rFonts w:cs="Calibri Light"/>
          <w:i/>
          <w:iCs/>
          <w:sz w:val="21"/>
          <w:szCs w:val="21"/>
        </w:rPr>
        <w:t xml:space="preserve">tre davantage sur </w:t>
      </w:r>
      <w:r>
        <w:rPr>
          <w:rFonts w:cs="Calibri Light"/>
          <w:i/>
          <w:iCs/>
          <w:sz w:val="21"/>
          <w:szCs w:val="21"/>
        </w:rPr>
        <w:t>le respect de la vie privée et la confidentialité</w:t>
      </w:r>
      <w:r w:rsidRPr="009D6F12">
        <w:rPr>
          <w:rFonts w:cs="Calibri Light"/>
          <w:i/>
          <w:iCs/>
          <w:sz w:val="21"/>
          <w:szCs w:val="21"/>
        </w:rPr>
        <w:t xml:space="preserve">, consulter le </w:t>
      </w:r>
      <w:hyperlink r:id="rId36" w:history="1">
        <w:r w:rsidR="00CE48F9">
          <w:rPr>
            <w:rStyle w:val="Hyperlien"/>
            <w:rFonts w:cs="Calibri Light"/>
            <w:i/>
            <w:iCs/>
            <w:sz w:val="21"/>
            <w:szCs w:val="21"/>
          </w:rPr>
          <w:t>chapitre 5 de l’ETPC 2 (2022)</w:t>
        </w:r>
      </w:hyperlink>
      <w:r w:rsidRPr="009D6F12">
        <w:rPr>
          <w:rFonts w:cs="Calibri Light"/>
          <w:i/>
          <w:iCs/>
          <w:sz w:val="21"/>
          <w:szCs w:val="21"/>
        </w:rPr>
        <w:t>.</w:t>
      </w:r>
    </w:p>
    <w:p w14:paraId="18626015" w14:textId="77777777" w:rsidR="00F35EF0" w:rsidRPr="00A2133F" w:rsidRDefault="00D45E6D" w:rsidP="00796E05">
      <w:pPr>
        <w:pStyle w:val="Titre3"/>
      </w:pPr>
      <w:r>
        <w:t xml:space="preserve">3. 2. 1. </w:t>
      </w:r>
      <w:r w:rsidR="00F10A5D" w:rsidRPr="00A2133F">
        <w:t xml:space="preserve">Gestion </w:t>
      </w:r>
      <w:r w:rsidR="008877C9" w:rsidRPr="00A2133F">
        <w:t>des données</w:t>
      </w:r>
    </w:p>
    <w:p w14:paraId="110CBD9B" w14:textId="77777777" w:rsidR="009138B8" w:rsidRPr="00D45E6D" w:rsidRDefault="009138B8" w:rsidP="00D45E6D">
      <w:pPr>
        <w:rPr>
          <w:rFonts w:cs="Calibri Light"/>
        </w:rPr>
      </w:pPr>
      <w:r w:rsidRPr="00D45E6D">
        <w:rPr>
          <w:rFonts w:cs="Calibri Light"/>
        </w:rPr>
        <w:t>Le</w:t>
      </w:r>
      <w:r w:rsidR="00D45E6D">
        <w:rPr>
          <w:rFonts w:cs="Calibri Light"/>
        </w:rPr>
        <w:t>·la</w:t>
      </w:r>
      <w:r w:rsidRPr="00D45E6D">
        <w:rPr>
          <w:rFonts w:cs="Calibri Light"/>
        </w:rPr>
        <w:t xml:space="preserve"> chercheur</w:t>
      </w:r>
      <w:r w:rsidR="00D45E6D">
        <w:rPr>
          <w:rFonts w:cs="Calibri Light"/>
        </w:rPr>
        <w:t>·e</w:t>
      </w:r>
      <w:r w:rsidRPr="00D45E6D">
        <w:rPr>
          <w:rFonts w:cs="Calibri Light"/>
        </w:rPr>
        <w:t xml:space="preserve"> principal</w:t>
      </w:r>
      <w:r w:rsidR="00D45E6D">
        <w:rPr>
          <w:rFonts w:cs="Calibri Light"/>
        </w:rPr>
        <w:t>·e</w:t>
      </w:r>
      <w:r w:rsidRPr="00D45E6D">
        <w:rPr>
          <w:rFonts w:cs="Calibri Light"/>
        </w:rPr>
        <w:t xml:space="preserve"> doit fournir au C</w:t>
      </w:r>
      <w:r w:rsidR="00352E7F">
        <w:rPr>
          <w:rFonts w:cs="Calibri Light"/>
        </w:rPr>
        <w:t>E</w:t>
      </w:r>
      <w:r w:rsidRPr="00D45E6D">
        <w:rPr>
          <w:rFonts w:cs="Calibri Light"/>
        </w:rPr>
        <w:t xml:space="preserve">R des précisions sur les </w:t>
      </w:r>
      <w:r w:rsidRPr="00821FED">
        <w:rPr>
          <w:rFonts w:cs="Calibri Light"/>
          <w:b/>
          <w:bCs/>
        </w:rPr>
        <w:t>mesures de protection prévue</w:t>
      </w:r>
      <w:r w:rsidRPr="00D45E6D">
        <w:rPr>
          <w:rFonts w:cs="Calibri Light"/>
        </w:rPr>
        <w:t xml:space="preserve"> pour le cycle de vie complet des renseignements, qui comprend la collecte, l’utilisation, la diffusion, la conservation et l’élimination ou le dépôt des renseignements en accès libre.</w:t>
      </w:r>
    </w:p>
    <w:p w14:paraId="30D28AB9" w14:textId="77777777" w:rsidR="007C4B5A" w:rsidRPr="00E7127A" w:rsidRDefault="007C4B5A" w:rsidP="00D45E6D">
      <w:pPr>
        <w:pStyle w:val="Titre4"/>
      </w:pPr>
      <w:r w:rsidRPr="00D45E6D">
        <w:t xml:space="preserve">Formulaires de </w:t>
      </w:r>
      <w:r w:rsidRPr="00E7127A">
        <w:t>consentement</w:t>
      </w:r>
      <w:r w:rsidR="00196FD0" w:rsidRPr="00E7127A">
        <w:t xml:space="preserve"> </w:t>
      </w:r>
      <w:r w:rsidR="00A62561" w:rsidRPr="00E7127A">
        <w:t>avec signature</w:t>
      </w:r>
    </w:p>
    <w:p w14:paraId="1820A384" w14:textId="77777777" w:rsidR="00F35EF0" w:rsidRPr="00D45E6D" w:rsidRDefault="00F35EF0" w:rsidP="00D45E6D">
      <w:pPr>
        <w:rPr>
          <w:rFonts w:cs="Calibri Light"/>
        </w:rPr>
      </w:pPr>
      <w:r w:rsidRPr="00E7127A">
        <w:rPr>
          <w:rFonts w:cs="Calibri Light"/>
        </w:rPr>
        <w:t>Dans le cadre de ce projet de recherche, allez-vous collecter des formulaires de consentement</w:t>
      </w:r>
      <w:r w:rsidR="00196FD0" w:rsidRPr="00E7127A">
        <w:rPr>
          <w:rFonts w:cs="Calibri Light"/>
        </w:rPr>
        <w:t xml:space="preserve"> </w:t>
      </w:r>
      <w:r w:rsidR="00A62561" w:rsidRPr="00E7127A">
        <w:rPr>
          <w:rFonts w:cs="Calibri Light"/>
        </w:rPr>
        <w:t>avec signature</w:t>
      </w:r>
      <w:r w:rsidR="001478E8">
        <w:rPr>
          <w:rFonts w:cs="Calibri Light"/>
        </w:rPr>
        <w:t xml:space="preserve"> </w:t>
      </w:r>
      <w:r w:rsidRPr="00E7127A">
        <w:rPr>
          <w:rFonts w:cs="Calibri Light"/>
        </w:rPr>
        <w:t>?</w:t>
      </w:r>
    </w:p>
    <w:p w14:paraId="372DBD4B" w14:textId="77777777" w:rsidR="00D45E6D" w:rsidRPr="009A2D56" w:rsidRDefault="00D45E6D" w:rsidP="00D45E6D">
      <w:pPr>
        <w:spacing w:before="120" w:after="120"/>
        <w:jc w:val="center"/>
        <w:rPr>
          <w:rFonts w:cs="Calibri Light"/>
        </w:rPr>
      </w:pPr>
      <w:r w:rsidRPr="009A2D56">
        <w:rPr>
          <w:rFonts w:cs="Calibri Light"/>
        </w:rPr>
        <w:t xml:space="preserve">Oui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  <w:r w:rsidRPr="009A2D56">
        <w:rPr>
          <w:rFonts w:cs="Calibri Light"/>
          <w:sz w:val="22"/>
        </w:rPr>
        <w:t xml:space="preserve"> </w:t>
      </w:r>
      <w:r w:rsidRPr="009A2D56">
        <w:rPr>
          <w:rFonts w:cs="Calibri Light"/>
        </w:rPr>
        <w:t xml:space="preserve">Non </w:t>
      </w:r>
      <w:r w:rsidRPr="009A2D56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9A2D56">
        <w:rPr>
          <w:rFonts w:cs="Calibri Light"/>
          <w:sz w:val="22"/>
        </w:rPr>
        <w:instrText xml:space="preserve"> FORMCHECKBOX </w:instrText>
      </w:r>
      <w:r w:rsidRPr="009A2D56">
        <w:rPr>
          <w:rFonts w:cs="Calibri Light"/>
          <w:sz w:val="22"/>
        </w:rPr>
      </w:r>
      <w:r w:rsidRPr="009A2D56">
        <w:rPr>
          <w:rFonts w:cs="Calibri Light"/>
          <w:sz w:val="22"/>
        </w:rPr>
        <w:fldChar w:fldCharType="separate"/>
      </w:r>
      <w:r w:rsidRPr="009A2D56">
        <w:rPr>
          <w:rFonts w:cs="Calibri Light"/>
          <w:sz w:val="22"/>
        </w:rPr>
        <w:fldChar w:fldCharType="end"/>
      </w:r>
    </w:p>
    <w:p w14:paraId="70C3C4E1" w14:textId="77777777" w:rsidR="00F35EF0" w:rsidRPr="00D45E6D" w:rsidRDefault="00F35EF0" w:rsidP="00D45E6D">
      <w:pPr>
        <w:spacing w:after="120"/>
        <w:rPr>
          <w:rFonts w:cs="Calibri Light"/>
        </w:rPr>
      </w:pPr>
      <w:r w:rsidRPr="00D45E6D">
        <w:rPr>
          <w:rFonts w:cs="Calibri Light"/>
        </w:rPr>
        <w:t>Dans l’affirmative, veuillez préciser les informations dans le tableau ci-dessous </w:t>
      </w:r>
      <w:r w:rsidR="008970AA" w:rsidRPr="00D45E6D">
        <w:rPr>
          <w:rFonts w:cs="Calibri Light"/>
        </w:rPr>
        <w:t>(</w:t>
      </w:r>
      <w:r w:rsidR="00E2302F">
        <w:rPr>
          <w:rFonts w:cs="Calibri Light"/>
        </w:rPr>
        <w:t>ne remplissez que les lignes nécessaires</w:t>
      </w:r>
      <w:r w:rsidR="008970AA" w:rsidRPr="00D45E6D">
        <w:rPr>
          <w:rFonts w:cs="Calibri Light"/>
        </w:rPr>
        <w:t>) </w:t>
      </w:r>
      <w:r w:rsidRPr="00D45E6D">
        <w:rPr>
          <w:rFonts w:cs="Calibri Light"/>
        </w:rPr>
        <w:t>:</w:t>
      </w:r>
    </w:p>
    <w:tbl>
      <w:tblPr>
        <w:tblStyle w:val="Grilledutableau"/>
        <w:tblW w:w="5000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598"/>
        <w:gridCol w:w="1815"/>
        <w:gridCol w:w="2223"/>
        <w:gridCol w:w="1879"/>
        <w:gridCol w:w="1879"/>
      </w:tblGrid>
      <w:tr w:rsidR="00600EA9" w:rsidRPr="00600EA9" w14:paraId="345B154D" w14:textId="77777777" w:rsidTr="006619BF">
        <w:trPr>
          <w:tblHeader/>
        </w:trPr>
        <w:tc>
          <w:tcPr>
            <w:tcW w:w="5000" w:type="pct"/>
            <w:gridSpan w:val="5"/>
            <w:shd w:val="clear" w:color="auto" w:fill="C6D9F1" w:themeFill="text2" w:themeFillTint="33"/>
          </w:tcPr>
          <w:p w14:paraId="2164D564" w14:textId="77777777" w:rsidR="005F106A" w:rsidRPr="00600EA9" w:rsidRDefault="005F106A" w:rsidP="00371A20">
            <w:pPr>
              <w:jc w:val="center"/>
              <w:rPr>
                <w:rFonts w:cs="Calibri Light"/>
                <w:b/>
                <w:bCs/>
                <w:color w:val="003E6A"/>
              </w:rPr>
            </w:pPr>
            <w:r w:rsidRPr="00600EA9">
              <w:rPr>
                <w:rFonts w:cs="Calibri Light"/>
                <w:b/>
                <w:bCs/>
                <w:color w:val="003E6A"/>
              </w:rPr>
              <w:lastRenderedPageBreak/>
              <w:t>CONSENTEMENT</w:t>
            </w:r>
            <w:r w:rsidR="00D45E6D" w:rsidRPr="00600EA9">
              <w:rPr>
                <w:rFonts w:cs="Calibri Light"/>
                <w:b/>
                <w:bCs/>
                <w:color w:val="003E6A"/>
              </w:rPr>
              <w:t xml:space="preserve"> </w:t>
            </w:r>
            <w:r w:rsidR="008B740B">
              <w:rPr>
                <w:rFonts w:cs="Calibri Light"/>
                <w:b/>
                <w:bCs/>
                <w:color w:val="003E6A"/>
              </w:rPr>
              <w:t>AVEC SIGNATURE</w:t>
            </w:r>
          </w:p>
        </w:tc>
      </w:tr>
      <w:tr w:rsidR="005F106A" w:rsidRPr="00A2133F" w14:paraId="024215A2" w14:textId="77777777" w:rsidTr="006619BF">
        <w:trPr>
          <w:tblHeader/>
        </w:trPr>
        <w:tc>
          <w:tcPr>
            <w:tcW w:w="851" w:type="pct"/>
            <w:vAlign w:val="center"/>
          </w:tcPr>
          <w:p w14:paraId="254CF8C0" w14:textId="77777777" w:rsidR="005F106A" w:rsidRPr="00600EA9" w:rsidRDefault="005F106A" w:rsidP="00D45E6D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Format (ex. papier ou électronique)</w:t>
            </w:r>
          </w:p>
        </w:tc>
        <w:tc>
          <w:tcPr>
            <w:tcW w:w="966" w:type="pct"/>
            <w:vAlign w:val="center"/>
          </w:tcPr>
          <w:p w14:paraId="14EFA60F" w14:textId="77777777" w:rsidR="005F106A" w:rsidRPr="00600EA9" w:rsidRDefault="005F106A" w:rsidP="00D45E6D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 xml:space="preserve">Lieu et dispositif d’entreposage (ex. </w:t>
            </w:r>
            <w:r w:rsidR="00F96D13">
              <w:rPr>
                <w:rFonts w:cs="Calibri Light"/>
                <w:color w:val="003E6A"/>
              </w:rPr>
              <w:t>classeur</w:t>
            </w:r>
            <w:r w:rsidRPr="00600EA9">
              <w:rPr>
                <w:rFonts w:cs="Calibri Light"/>
                <w:color w:val="003E6A"/>
              </w:rPr>
              <w:t>, clé USB, lecteur réseau de</w:t>
            </w:r>
            <w:r w:rsidR="009138B8" w:rsidRPr="00600EA9">
              <w:rPr>
                <w:rFonts w:cs="Calibri Light"/>
                <w:color w:val="003E6A"/>
              </w:rPr>
              <w:t xml:space="preserve"> </w:t>
            </w:r>
            <w:r w:rsidRPr="00600EA9">
              <w:rPr>
                <w:rFonts w:cs="Calibri Light"/>
                <w:color w:val="003E6A"/>
              </w:rPr>
              <w:t>l’USB)</w:t>
            </w:r>
          </w:p>
        </w:tc>
        <w:tc>
          <w:tcPr>
            <w:tcW w:w="1183" w:type="pct"/>
            <w:vAlign w:val="center"/>
          </w:tcPr>
          <w:p w14:paraId="48C24BCA" w14:textId="77777777" w:rsidR="005F106A" w:rsidRPr="00600EA9" w:rsidRDefault="005F106A" w:rsidP="00D45E6D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Liste des personnes ayant accès</w:t>
            </w:r>
            <w:r w:rsidR="00CC593F">
              <w:rPr>
                <w:rFonts w:cs="Calibri Light"/>
                <w:color w:val="003E6A"/>
              </w:rPr>
              <w:t xml:space="preserve"> aux données</w:t>
            </w:r>
          </w:p>
        </w:tc>
        <w:tc>
          <w:tcPr>
            <w:tcW w:w="1000" w:type="pct"/>
            <w:vAlign w:val="center"/>
          </w:tcPr>
          <w:p w14:paraId="60E26304" w14:textId="77777777" w:rsidR="005F106A" w:rsidRPr="00600EA9" w:rsidRDefault="005F106A" w:rsidP="00352E7F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Durée de l’entreposage</w:t>
            </w:r>
          </w:p>
        </w:tc>
        <w:tc>
          <w:tcPr>
            <w:tcW w:w="1000" w:type="pct"/>
            <w:vAlign w:val="center"/>
          </w:tcPr>
          <w:p w14:paraId="67FD7A1A" w14:textId="77777777" w:rsidR="005F106A" w:rsidRPr="00600EA9" w:rsidRDefault="005F106A" w:rsidP="00D45E6D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Mode de destruction</w:t>
            </w:r>
          </w:p>
        </w:tc>
      </w:tr>
      <w:tr w:rsidR="005F106A" w:rsidRPr="00A2133F" w14:paraId="1076BF96" w14:textId="77777777" w:rsidTr="00692257">
        <w:tc>
          <w:tcPr>
            <w:tcW w:w="851" w:type="pct"/>
          </w:tcPr>
          <w:p w14:paraId="3C44A7B1" w14:textId="77777777" w:rsidR="005F106A" w:rsidRPr="00A2133F" w:rsidRDefault="00F54421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1" w:name="Texte3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31"/>
          </w:p>
        </w:tc>
        <w:tc>
          <w:tcPr>
            <w:tcW w:w="966" w:type="pct"/>
          </w:tcPr>
          <w:p w14:paraId="30E201DA" w14:textId="77777777" w:rsidR="00F35EF0" w:rsidRPr="00A2133F" w:rsidRDefault="00F54421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32" w:name="Texte3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32"/>
          </w:p>
        </w:tc>
        <w:tc>
          <w:tcPr>
            <w:tcW w:w="1183" w:type="pct"/>
          </w:tcPr>
          <w:p w14:paraId="696DDCCA" w14:textId="77777777" w:rsidR="005F106A" w:rsidRPr="00A2133F" w:rsidRDefault="00F54421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33" w:name="Texte3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33"/>
          </w:p>
        </w:tc>
        <w:tc>
          <w:tcPr>
            <w:tcW w:w="1000" w:type="pct"/>
          </w:tcPr>
          <w:p w14:paraId="36BC0DFF" w14:textId="77777777" w:rsidR="005F106A" w:rsidRPr="00A2133F" w:rsidRDefault="00F54421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34" w:name="Texte4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34"/>
          </w:p>
        </w:tc>
        <w:tc>
          <w:tcPr>
            <w:tcW w:w="1000" w:type="pct"/>
          </w:tcPr>
          <w:p w14:paraId="6771B697" w14:textId="77777777" w:rsidR="005F106A" w:rsidRPr="00A2133F" w:rsidRDefault="00F54421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35" w:name="Texte4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35"/>
          </w:p>
        </w:tc>
      </w:tr>
      <w:tr w:rsidR="00984B34" w:rsidRPr="00A2133F" w14:paraId="570421CA" w14:textId="77777777" w:rsidTr="00692257">
        <w:tc>
          <w:tcPr>
            <w:tcW w:w="851" w:type="pct"/>
          </w:tcPr>
          <w:p w14:paraId="36A09337" w14:textId="77777777" w:rsidR="00984B34" w:rsidRPr="00A2133F" w:rsidRDefault="00F54421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6" w:name="Texte3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36"/>
          </w:p>
        </w:tc>
        <w:tc>
          <w:tcPr>
            <w:tcW w:w="966" w:type="pct"/>
          </w:tcPr>
          <w:p w14:paraId="493C87E3" w14:textId="77777777" w:rsidR="00984B34" w:rsidRPr="00A2133F" w:rsidRDefault="00F54421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37" w:name="Texte3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37"/>
          </w:p>
        </w:tc>
        <w:tc>
          <w:tcPr>
            <w:tcW w:w="1183" w:type="pct"/>
          </w:tcPr>
          <w:p w14:paraId="3235E050" w14:textId="77777777" w:rsidR="00984B34" w:rsidRPr="00A2133F" w:rsidRDefault="00F54421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38" w:name="Texte3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38"/>
          </w:p>
        </w:tc>
        <w:tc>
          <w:tcPr>
            <w:tcW w:w="1000" w:type="pct"/>
          </w:tcPr>
          <w:p w14:paraId="57EB3687" w14:textId="77777777" w:rsidR="00984B34" w:rsidRPr="00A2133F" w:rsidRDefault="00F54421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39" w:name="Texte4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39"/>
          </w:p>
        </w:tc>
        <w:tc>
          <w:tcPr>
            <w:tcW w:w="1000" w:type="pct"/>
          </w:tcPr>
          <w:p w14:paraId="7597AE3C" w14:textId="77777777" w:rsidR="00984B34" w:rsidRPr="00A2133F" w:rsidRDefault="00F54421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40" w:name="Texte4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40"/>
          </w:p>
        </w:tc>
      </w:tr>
      <w:tr w:rsidR="009969DE" w:rsidRPr="00A2133F" w14:paraId="44C9B6B6" w14:textId="77777777" w:rsidTr="00692257">
        <w:tc>
          <w:tcPr>
            <w:tcW w:w="851" w:type="pct"/>
          </w:tcPr>
          <w:p w14:paraId="54913519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41" w:name="Texte4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41"/>
          </w:p>
        </w:tc>
        <w:tc>
          <w:tcPr>
            <w:tcW w:w="966" w:type="pct"/>
          </w:tcPr>
          <w:p w14:paraId="61AEDD71" w14:textId="77777777" w:rsidR="009969DE" w:rsidRDefault="009969DE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42" w:name="Texte4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42"/>
          </w:p>
        </w:tc>
        <w:tc>
          <w:tcPr>
            <w:tcW w:w="1183" w:type="pct"/>
          </w:tcPr>
          <w:p w14:paraId="0C721E55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43" w:name="Texte4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43"/>
          </w:p>
        </w:tc>
        <w:tc>
          <w:tcPr>
            <w:tcW w:w="1000" w:type="pct"/>
          </w:tcPr>
          <w:p w14:paraId="11025409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44" w:name="Texte4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44"/>
          </w:p>
        </w:tc>
        <w:tc>
          <w:tcPr>
            <w:tcW w:w="1000" w:type="pct"/>
          </w:tcPr>
          <w:p w14:paraId="215E96BE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45" w:name="Texte4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45"/>
          </w:p>
        </w:tc>
      </w:tr>
      <w:tr w:rsidR="009969DE" w:rsidRPr="00A2133F" w14:paraId="30C307EC" w14:textId="77777777" w:rsidTr="00692257">
        <w:tc>
          <w:tcPr>
            <w:tcW w:w="851" w:type="pct"/>
          </w:tcPr>
          <w:p w14:paraId="09734D18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6" w:name="Texte4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46"/>
          </w:p>
        </w:tc>
        <w:tc>
          <w:tcPr>
            <w:tcW w:w="966" w:type="pct"/>
          </w:tcPr>
          <w:p w14:paraId="2761578E" w14:textId="77777777" w:rsidR="009969DE" w:rsidRDefault="009969DE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7" w:name="Texte5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47"/>
          </w:p>
        </w:tc>
        <w:tc>
          <w:tcPr>
            <w:tcW w:w="1183" w:type="pct"/>
          </w:tcPr>
          <w:p w14:paraId="5C68A126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48" w:name="Texte5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48"/>
          </w:p>
        </w:tc>
        <w:tc>
          <w:tcPr>
            <w:tcW w:w="1000" w:type="pct"/>
          </w:tcPr>
          <w:p w14:paraId="34FB2258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49" w:name="Texte5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49"/>
          </w:p>
        </w:tc>
        <w:tc>
          <w:tcPr>
            <w:tcW w:w="1000" w:type="pct"/>
          </w:tcPr>
          <w:p w14:paraId="21616742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50" w:name="Texte5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50"/>
          </w:p>
        </w:tc>
      </w:tr>
      <w:tr w:rsidR="009969DE" w:rsidRPr="00A2133F" w14:paraId="300B50DA" w14:textId="77777777" w:rsidTr="00692257">
        <w:tc>
          <w:tcPr>
            <w:tcW w:w="851" w:type="pct"/>
          </w:tcPr>
          <w:p w14:paraId="4513C45F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51" w:name="Texte5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51"/>
          </w:p>
        </w:tc>
        <w:tc>
          <w:tcPr>
            <w:tcW w:w="966" w:type="pct"/>
          </w:tcPr>
          <w:p w14:paraId="22614FF9" w14:textId="77777777" w:rsidR="009969DE" w:rsidRDefault="009969DE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52" w:name="Texte5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52"/>
          </w:p>
        </w:tc>
        <w:tc>
          <w:tcPr>
            <w:tcW w:w="1183" w:type="pct"/>
          </w:tcPr>
          <w:p w14:paraId="0A45C6AC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53" w:name="Texte5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53"/>
          </w:p>
        </w:tc>
        <w:tc>
          <w:tcPr>
            <w:tcW w:w="1000" w:type="pct"/>
          </w:tcPr>
          <w:p w14:paraId="31E36557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54" w:name="Texte5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54"/>
          </w:p>
        </w:tc>
        <w:tc>
          <w:tcPr>
            <w:tcW w:w="1000" w:type="pct"/>
          </w:tcPr>
          <w:p w14:paraId="7BB37E90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55" w:name="Texte5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55"/>
          </w:p>
        </w:tc>
      </w:tr>
      <w:tr w:rsidR="009969DE" w:rsidRPr="00A2133F" w14:paraId="46AC3AEA" w14:textId="77777777" w:rsidTr="00692257">
        <w:tc>
          <w:tcPr>
            <w:tcW w:w="851" w:type="pct"/>
          </w:tcPr>
          <w:p w14:paraId="3D297C75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56" w:name="Texte5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56"/>
          </w:p>
        </w:tc>
        <w:tc>
          <w:tcPr>
            <w:tcW w:w="966" w:type="pct"/>
          </w:tcPr>
          <w:p w14:paraId="7B98765B" w14:textId="77777777" w:rsidR="009969DE" w:rsidRDefault="009969DE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57" w:name="Texte6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57"/>
          </w:p>
        </w:tc>
        <w:tc>
          <w:tcPr>
            <w:tcW w:w="1183" w:type="pct"/>
          </w:tcPr>
          <w:p w14:paraId="230189CE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58" w:name="Texte6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58"/>
          </w:p>
        </w:tc>
        <w:tc>
          <w:tcPr>
            <w:tcW w:w="1000" w:type="pct"/>
          </w:tcPr>
          <w:p w14:paraId="0D106A59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59" w:name="Texte6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59"/>
          </w:p>
        </w:tc>
        <w:tc>
          <w:tcPr>
            <w:tcW w:w="1000" w:type="pct"/>
          </w:tcPr>
          <w:p w14:paraId="49CC88E3" w14:textId="77777777" w:rsidR="009969DE" w:rsidRDefault="009969DE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60" w:name="Texte6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60"/>
          </w:p>
        </w:tc>
      </w:tr>
      <w:tr w:rsidR="00E2302F" w:rsidRPr="00A2133F" w14:paraId="25FC0E55" w14:textId="77777777" w:rsidTr="00692257">
        <w:tc>
          <w:tcPr>
            <w:tcW w:w="851" w:type="pct"/>
          </w:tcPr>
          <w:p w14:paraId="585D03AA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61" w:name="Texte6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61"/>
          </w:p>
        </w:tc>
        <w:tc>
          <w:tcPr>
            <w:tcW w:w="966" w:type="pct"/>
          </w:tcPr>
          <w:p w14:paraId="036276BD" w14:textId="77777777" w:rsidR="00E2302F" w:rsidRDefault="00052692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62" w:name="Texte6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62"/>
          </w:p>
        </w:tc>
        <w:tc>
          <w:tcPr>
            <w:tcW w:w="1183" w:type="pct"/>
          </w:tcPr>
          <w:p w14:paraId="7371EC4D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63" w:name="Texte6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63"/>
          </w:p>
        </w:tc>
        <w:tc>
          <w:tcPr>
            <w:tcW w:w="1000" w:type="pct"/>
          </w:tcPr>
          <w:p w14:paraId="7483364A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64" w:name="Texte6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64"/>
          </w:p>
        </w:tc>
        <w:tc>
          <w:tcPr>
            <w:tcW w:w="1000" w:type="pct"/>
          </w:tcPr>
          <w:p w14:paraId="68C69982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65" w:name="Texte6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65"/>
          </w:p>
        </w:tc>
      </w:tr>
      <w:tr w:rsidR="00E2302F" w:rsidRPr="00A2133F" w14:paraId="69AAFEA9" w14:textId="77777777" w:rsidTr="00692257">
        <w:tc>
          <w:tcPr>
            <w:tcW w:w="851" w:type="pct"/>
          </w:tcPr>
          <w:p w14:paraId="51BEA141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66" w:name="Texte6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66"/>
          </w:p>
        </w:tc>
        <w:tc>
          <w:tcPr>
            <w:tcW w:w="966" w:type="pct"/>
          </w:tcPr>
          <w:p w14:paraId="193D144E" w14:textId="77777777" w:rsidR="00E2302F" w:rsidRDefault="00052692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67" w:name="Texte7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67"/>
          </w:p>
        </w:tc>
        <w:tc>
          <w:tcPr>
            <w:tcW w:w="1183" w:type="pct"/>
          </w:tcPr>
          <w:p w14:paraId="5740B812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68" w:name="Texte7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68"/>
          </w:p>
        </w:tc>
        <w:tc>
          <w:tcPr>
            <w:tcW w:w="1000" w:type="pct"/>
          </w:tcPr>
          <w:p w14:paraId="68E26C2B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69" w:name="Texte7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69"/>
          </w:p>
        </w:tc>
        <w:tc>
          <w:tcPr>
            <w:tcW w:w="1000" w:type="pct"/>
          </w:tcPr>
          <w:p w14:paraId="515CA176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70" w:name="Texte7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70"/>
          </w:p>
        </w:tc>
      </w:tr>
      <w:tr w:rsidR="00E2302F" w:rsidRPr="00A2133F" w14:paraId="7396F845" w14:textId="77777777" w:rsidTr="00692257">
        <w:tc>
          <w:tcPr>
            <w:tcW w:w="851" w:type="pct"/>
          </w:tcPr>
          <w:p w14:paraId="5FF88E95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71" w:name="Texte7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71"/>
          </w:p>
        </w:tc>
        <w:tc>
          <w:tcPr>
            <w:tcW w:w="966" w:type="pct"/>
          </w:tcPr>
          <w:p w14:paraId="5D82C743" w14:textId="77777777" w:rsidR="00E2302F" w:rsidRDefault="00052692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72" w:name="Texte7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72"/>
          </w:p>
        </w:tc>
        <w:tc>
          <w:tcPr>
            <w:tcW w:w="1183" w:type="pct"/>
          </w:tcPr>
          <w:p w14:paraId="7D234D12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73" w:name="Texte7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73"/>
          </w:p>
        </w:tc>
        <w:tc>
          <w:tcPr>
            <w:tcW w:w="1000" w:type="pct"/>
          </w:tcPr>
          <w:p w14:paraId="4E50B5C8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74" w:name="Texte7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74"/>
          </w:p>
        </w:tc>
        <w:tc>
          <w:tcPr>
            <w:tcW w:w="1000" w:type="pct"/>
          </w:tcPr>
          <w:p w14:paraId="095A9872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bookmarkStart w:id="75" w:name="Texte7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75"/>
          </w:p>
        </w:tc>
      </w:tr>
      <w:tr w:rsidR="00E2302F" w:rsidRPr="00A2133F" w14:paraId="477EEC0D" w14:textId="77777777" w:rsidTr="00692257">
        <w:tc>
          <w:tcPr>
            <w:tcW w:w="851" w:type="pct"/>
          </w:tcPr>
          <w:p w14:paraId="01BF6B60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76" w:name="Texte7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76"/>
          </w:p>
        </w:tc>
        <w:tc>
          <w:tcPr>
            <w:tcW w:w="966" w:type="pct"/>
          </w:tcPr>
          <w:p w14:paraId="2787028A" w14:textId="77777777" w:rsidR="00E2302F" w:rsidRDefault="00052692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bookmarkStart w:id="77" w:name="Texte8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77"/>
          </w:p>
        </w:tc>
        <w:tc>
          <w:tcPr>
            <w:tcW w:w="1183" w:type="pct"/>
          </w:tcPr>
          <w:p w14:paraId="0179389D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78" w:name="Texte8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78"/>
          </w:p>
        </w:tc>
        <w:tc>
          <w:tcPr>
            <w:tcW w:w="1000" w:type="pct"/>
          </w:tcPr>
          <w:p w14:paraId="227D864D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79" w:name="Texte8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79"/>
          </w:p>
        </w:tc>
        <w:tc>
          <w:tcPr>
            <w:tcW w:w="1000" w:type="pct"/>
          </w:tcPr>
          <w:p w14:paraId="4495F258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80" w:name="Texte8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80"/>
          </w:p>
        </w:tc>
      </w:tr>
      <w:tr w:rsidR="00E2302F" w:rsidRPr="00A2133F" w14:paraId="0811864D" w14:textId="77777777" w:rsidTr="00692257">
        <w:tc>
          <w:tcPr>
            <w:tcW w:w="851" w:type="pct"/>
          </w:tcPr>
          <w:p w14:paraId="6B329B37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81" w:name="Texte8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81"/>
          </w:p>
        </w:tc>
        <w:tc>
          <w:tcPr>
            <w:tcW w:w="966" w:type="pct"/>
          </w:tcPr>
          <w:p w14:paraId="0F798DC9" w14:textId="77777777" w:rsidR="00E2302F" w:rsidRDefault="00052692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bookmarkStart w:id="82" w:name="Texte8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82"/>
          </w:p>
        </w:tc>
        <w:tc>
          <w:tcPr>
            <w:tcW w:w="1183" w:type="pct"/>
          </w:tcPr>
          <w:p w14:paraId="454114C9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83" w:name="Texte8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83"/>
          </w:p>
        </w:tc>
        <w:tc>
          <w:tcPr>
            <w:tcW w:w="1000" w:type="pct"/>
          </w:tcPr>
          <w:p w14:paraId="6CC748C5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84" w:name="Texte8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84"/>
          </w:p>
        </w:tc>
        <w:tc>
          <w:tcPr>
            <w:tcW w:w="1000" w:type="pct"/>
          </w:tcPr>
          <w:p w14:paraId="343FA108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bookmarkStart w:id="85" w:name="Texte8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85"/>
          </w:p>
        </w:tc>
      </w:tr>
      <w:tr w:rsidR="00E2302F" w:rsidRPr="00A2133F" w14:paraId="5BF524CB" w14:textId="77777777" w:rsidTr="00692257">
        <w:tc>
          <w:tcPr>
            <w:tcW w:w="851" w:type="pct"/>
          </w:tcPr>
          <w:p w14:paraId="2359FC02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bookmarkStart w:id="86" w:name="Texte8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86"/>
          </w:p>
        </w:tc>
        <w:tc>
          <w:tcPr>
            <w:tcW w:w="966" w:type="pct"/>
          </w:tcPr>
          <w:p w14:paraId="4E25AFDE" w14:textId="77777777" w:rsidR="00E2302F" w:rsidRDefault="00052692" w:rsidP="00F35EF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bookmarkStart w:id="87" w:name="Texte9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87"/>
          </w:p>
        </w:tc>
        <w:tc>
          <w:tcPr>
            <w:tcW w:w="1183" w:type="pct"/>
          </w:tcPr>
          <w:p w14:paraId="16D8BB02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91"/>
                  <w:enabled/>
                  <w:calcOnExit w:val="0"/>
                  <w:textInput/>
                </w:ffData>
              </w:fldChar>
            </w:r>
            <w:bookmarkStart w:id="88" w:name="Texte9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88"/>
          </w:p>
        </w:tc>
        <w:tc>
          <w:tcPr>
            <w:tcW w:w="1000" w:type="pct"/>
          </w:tcPr>
          <w:p w14:paraId="138AE9A9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bookmarkStart w:id="89" w:name="Texte9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89"/>
          </w:p>
        </w:tc>
        <w:tc>
          <w:tcPr>
            <w:tcW w:w="1000" w:type="pct"/>
          </w:tcPr>
          <w:p w14:paraId="5332B922" w14:textId="77777777" w:rsidR="00E2302F" w:rsidRDefault="00052692" w:rsidP="00371A20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93"/>
                  <w:enabled/>
                  <w:calcOnExit w:val="0"/>
                  <w:textInput/>
                </w:ffData>
              </w:fldChar>
            </w:r>
            <w:bookmarkStart w:id="90" w:name="Texte9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90"/>
          </w:p>
        </w:tc>
      </w:tr>
    </w:tbl>
    <w:p w14:paraId="6691589C" w14:textId="77777777" w:rsidR="007C4B5A" w:rsidRPr="00A2133F" w:rsidRDefault="007C4B5A" w:rsidP="00D45E6D">
      <w:pPr>
        <w:pStyle w:val="Titre4"/>
      </w:pPr>
      <w:r w:rsidRPr="00A2133F">
        <w:t>Données physiques</w:t>
      </w:r>
    </w:p>
    <w:p w14:paraId="710142D8" w14:textId="77777777" w:rsidR="00676348" w:rsidRPr="00D45E6D" w:rsidRDefault="00676348" w:rsidP="00D45E6D">
      <w:pPr>
        <w:rPr>
          <w:rFonts w:cs="Calibri Light"/>
        </w:rPr>
      </w:pPr>
      <w:r w:rsidRPr="00D45E6D">
        <w:rPr>
          <w:rFonts w:cs="Calibri Light"/>
        </w:rPr>
        <w:t xml:space="preserve">Dans le cadre de ce projet de recherche, allez-vous collecter des données physiques (ex. questionnaire en format papier, </w:t>
      </w:r>
      <w:r w:rsidR="00F1269B" w:rsidRPr="00D45E6D">
        <w:rPr>
          <w:rFonts w:cs="Calibri Light"/>
        </w:rPr>
        <w:t>journa</w:t>
      </w:r>
      <w:r w:rsidR="00D00C16" w:rsidRPr="00D45E6D">
        <w:rPr>
          <w:rFonts w:cs="Calibri Light"/>
        </w:rPr>
        <w:t>l de bord</w:t>
      </w:r>
      <w:r w:rsidR="00F1269B" w:rsidRPr="00D45E6D">
        <w:rPr>
          <w:rFonts w:cs="Calibri Light"/>
        </w:rPr>
        <w:t>, dessins, etc.</w:t>
      </w:r>
      <w:r w:rsidRPr="00D45E6D">
        <w:rPr>
          <w:rFonts w:cs="Calibri Light"/>
        </w:rPr>
        <w:t>)</w:t>
      </w:r>
      <w:r w:rsidR="001478E8">
        <w:rPr>
          <w:rFonts w:cs="Calibri Light"/>
        </w:rPr>
        <w:t xml:space="preserve"> </w:t>
      </w:r>
      <w:r w:rsidRPr="00D45E6D">
        <w:rPr>
          <w:rFonts w:cs="Calibri Light"/>
        </w:rPr>
        <w:t>?</w:t>
      </w:r>
    </w:p>
    <w:p w14:paraId="586E4111" w14:textId="77777777" w:rsidR="00D45E6D" w:rsidRPr="00F53A6C" w:rsidRDefault="00D45E6D" w:rsidP="00D45E6D">
      <w:pPr>
        <w:spacing w:before="120" w:after="120"/>
        <w:jc w:val="center"/>
        <w:rPr>
          <w:rFonts w:cs="Calibri Light"/>
        </w:rPr>
      </w:pPr>
      <w:r w:rsidRPr="00F53A6C">
        <w:rPr>
          <w:rFonts w:cs="Calibri Light"/>
        </w:rPr>
        <w:t xml:space="preserve">Oui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A50E99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  <w:r w:rsidRPr="00F53A6C">
        <w:rPr>
          <w:rFonts w:cs="Calibri Light"/>
        </w:rPr>
        <w:t xml:space="preserve"> Non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</w:p>
    <w:p w14:paraId="18C318E6" w14:textId="77777777" w:rsidR="00676348" w:rsidRPr="00D45E6D" w:rsidRDefault="00676348" w:rsidP="00F53A6C">
      <w:pPr>
        <w:spacing w:after="120"/>
        <w:rPr>
          <w:rFonts w:cs="Calibri Light"/>
        </w:rPr>
      </w:pPr>
      <w:r w:rsidRPr="00D45E6D">
        <w:rPr>
          <w:rFonts w:cs="Calibri Light"/>
        </w:rPr>
        <w:t>Dans l’affirmative, veuillez préciser les informations dans le tableau ci-dessous </w:t>
      </w:r>
      <w:r w:rsidR="00717F76" w:rsidRPr="00D45E6D">
        <w:rPr>
          <w:rFonts w:cs="Calibri Light"/>
        </w:rPr>
        <w:t>(</w:t>
      </w:r>
      <w:r w:rsidR="00B43525">
        <w:rPr>
          <w:rFonts w:cs="Calibri Light"/>
        </w:rPr>
        <w:t>remplissez une ligne par ensemble de données</w:t>
      </w:r>
      <w:r w:rsidR="00717F76" w:rsidRPr="00D45E6D">
        <w:rPr>
          <w:rFonts w:cs="Calibri Light"/>
        </w:rPr>
        <w:t>) </w:t>
      </w:r>
      <w:r w:rsidRPr="00D45E6D">
        <w:rPr>
          <w:rFonts w:cs="Calibri Light"/>
        </w:rPr>
        <w:t>:</w:t>
      </w:r>
    </w:p>
    <w:tbl>
      <w:tblPr>
        <w:tblStyle w:val="Grilledutableau"/>
        <w:tblW w:w="5000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878"/>
        <w:gridCol w:w="1879"/>
        <w:gridCol w:w="1879"/>
        <w:gridCol w:w="1879"/>
        <w:gridCol w:w="1879"/>
      </w:tblGrid>
      <w:tr w:rsidR="00600EA9" w:rsidRPr="00600EA9" w14:paraId="5C78A716" w14:textId="77777777" w:rsidTr="006619BF">
        <w:trPr>
          <w:tblHeader/>
        </w:trPr>
        <w:tc>
          <w:tcPr>
            <w:tcW w:w="5000" w:type="pct"/>
            <w:gridSpan w:val="5"/>
            <w:shd w:val="clear" w:color="auto" w:fill="C6D9F1" w:themeFill="text2" w:themeFillTint="33"/>
          </w:tcPr>
          <w:p w14:paraId="0F9EDC5D" w14:textId="77777777" w:rsidR="00676348" w:rsidRPr="00600EA9" w:rsidRDefault="00F1269B" w:rsidP="009D2EDA">
            <w:pPr>
              <w:jc w:val="center"/>
              <w:rPr>
                <w:rFonts w:cs="Calibri Light"/>
                <w:b/>
                <w:bCs/>
                <w:color w:val="003E6A"/>
              </w:rPr>
            </w:pPr>
            <w:r w:rsidRPr="00600EA9">
              <w:rPr>
                <w:rFonts w:cs="Calibri Light"/>
                <w:b/>
                <w:bCs/>
                <w:color w:val="003E6A"/>
              </w:rPr>
              <w:t>DONNÉES PHYSIQUES</w:t>
            </w:r>
          </w:p>
        </w:tc>
      </w:tr>
      <w:tr w:rsidR="00600EA9" w:rsidRPr="00600EA9" w14:paraId="5D9526E8" w14:textId="77777777" w:rsidTr="006619BF">
        <w:trPr>
          <w:tblHeader/>
        </w:trPr>
        <w:tc>
          <w:tcPr>
            <w:tcW w:w="1000" w:type="pct"/>
          </w:tcPr>
          <w:p w14:paraId="1BAEE5E3" w14:textId="77777777" w:rsidR="00676348" w:rsidRPr="00600EA9" w:rsidRDefault="00F1269B" w:rsidP="00827CC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Nature des données</w:t>
            </w:r>
            <w:r w:rsidR="00FE0107" w:rsidRPr="00600EA9">
              <w:rPr>
                <w:rFonts w:cs="Calibri Light"/>
                <w:color w:val="003E6A"/>
              </w:rPr>
              <w:t xml:space="preserve"> (ex. questionnaire, journa</w:t>
            </w:r>
            <w:r w:rsidR="00D00C16" w:rsidRPr="00600EA9">
              <w:rPr>
                <w:rFonts w:cs="Calibri Light"/>
                <w:color w:val="003E6A"/>
              </w:rPr>
              <w:t>l</w:t>
            </w:r>
            <w:r w:rsidR="00FE0107" w:rsidRPr="00600EA9">
              <w:rPr>
                <w:rFonts w:cs="Calibri Light"/>
                <w:color w:val="003E6A"/>
              </w:rPr>
              <w:t xml:space="preserve">, dessins) </w:t>
            </w:r>
          </w:p>
        </w:tc>
        <w:tc>
          <w:tcPr>
            <w:tcW w:w="1000" w:type="pct"/>
          </w:tcPr>
          <w:p w14:paraId="1FB608B6" w14:textId="77777777" w:rsidR="00676348" w:rsidRPr="00600EA9" w:rsidRDefault="00676348" w:rsidP="00827CC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 xml:space="preserve">Lieu et dispositif d’entreposage (ex. </w:t>
            </w:r>
            <w:r w:rsidR="00F96D13">
              <w:rPr>
                <w:rFonts w:cs="Calibri Light"/>
                <w:color w:val="003E6A"/>
              </w:rPr>
              <w:t>c</w:t>
            </w:r>
            <w:r w:rsidR="00F96D13">
              <w:rPr>
                <w:color w:val="003E6A"/>
              </w:rPr>
              <w:t>lasseur</w:t>
            </w:r>
            <w:r w:rsidR="00F96D13" w:rsidRPr="00600EA9">
              <w:rPr>
                <w:rFonts w:cs="Calibri Light"/>
                <w:color w:val="003E6A"/>
              </w:rPr>
              <w:t xml:space="preserve"> </w:t>
            </w:r>
            <w:r w:rsidR="00F1269B" w:rsidRPr="00600EA9">
              <w:rPr>
                <w:rFonts w:cs="Calibri Light"/>
                <w:color w:val="003E6A"/>
              </w:rPr>
              <w:t xml:space="preserve">au bureau) </w:t>
            </w:r>
          </w:p>
        </w:tc>
        <w:tc>
          <w:tcPr>
            <w:tcW w:w="1000" w:type="pct"/>
          </w:tcPr>
          <w:p w14:paraId="25790064" w14:textId="77777777" w:rsidR="00676348" w:rsidRPr="00600EA9" w:rsidRDefault="00676348" w:rsidP="00827CC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Liste des personnes ayant accès</w:t>
            </w:r>
            <w:r w:rsidR="00CC593F">
              <w:rPr>
                <w:rFonts w:cs="Calibri Light"/>
                <w:color w:val="003E6A"/>
              </w:rPr>
              <w:t xml:space="preserve"> aux données</w:t>
            </w:r>
          </w:p>
        </w:tc>
        <w:tc>
          <w:tcPr>
            <w:tcW w:w="1000" w:type="pct"/>
          </w:tcPr>
          <w:p w14:paraId="2E10C0BD" w14:textId="77777777" w:rsidR="00676348" w:rsidRPr="00600EA9" w:rsidRDefault="00676348" w:rsidP="00352E7F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Durée de l’entreposage</w:t>
            </w:r>
          </w:p>
        </w:tc>
        <w:tc>
          <w:tcPr>
            <w:tcW w:w="1000" w:type="pct"/>
          </w:tcPr>
          <w:p w14:paraId="53BEE647" w14:textId="77777777" w:rsidR="00676348" w:rsidRPr="00600EA9" w:rsidRDefault="00676348" w:rsidP="009D2EDA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 xml:space="preserve">Mode de destruction </w:t>
            </w:r>
          </w:p>
        </w:tc>
      </w:tr>
      <w:tr w:rsidR="00676348" w:rsidRPr="00A2133F" w14:paraId="0D82E32A" w14:textId="77777777" w:rsidTr="00692257">
        <w:tc>
          <w:tcPr>
            <w:tcW w:w="1000" w:type="pct"/>
          </w:tcPr>
          <w:p w14:paraId="3E026873" w14:textId="77777777" w:rsidR="00676348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bookmarkStart w:id="91" w:name="Texte94"/>
            <w:r w:rsidRPr="00E1796F"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91"/>
          </w:p>
        </w:tc>
        <w:tc>
          <w:tcPr>
            <w:tcW w:w="1000" w:type="pct"/>
          </w:tcPr>
          <w:p w14:paraId="7D6DD944" w14:textId="77777777" w:rsidR="00676348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95"/>
                  <w:enabled/>
                  <w:calcOnExit w:val="0"/>
                  <w:textInput/>
                </w:ffData>
              </w:fldChar>
            </w:r>
            <w:bookmarkStart w:id="92" w:name="Texte9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92"/>
          </w:p>
        </w:tc>
        <w:tc>
          <w:tcPr>
            <w:tcW w:w="1000" w:type="pct"/>
          </w:tcPr>
          <w:p w14:paraId="7A350F91" w14:textId="77777777" w:rsidR="00676348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96"/>
                  <w:enabled/>
                  <w:calcOnExit w:val="0"/>
                  <w:textInput/>
                </w:ffData>
              </w:fldChar>
            </w:r>
            <w:bookmarkStart w:id="93" w:name="Texte9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93"/>
          </w:p>
        </w:tc>
        <w:tc>
          <w:tcPr>
            <w:tcW w:w="1000" w:type="pct"/>
          </w:tcPr>
          <w:p w14:paraId="60A33645" w14:textId="77777777" w:rsidR="00676348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97"/>
                  <w:enabled/>
                  <w:calcOnExit w:val="0"/>
                  <w:textInput/>
                </w:ffData>
              </w:fldChar>
            </w:r>
            <w:bookmarkStart w:id="94" w:name="Texte9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94"/>
          </w:p>
        </w:tc>
        <w:tc>
          <w:tcPr>
            <w:tcW w:w="1000" w:type="pct"/>
          </w:tcPr>
          <w:p w14:paraId="7065D3FF" w14:textId="77777777" w:rsidR="00676348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bookmarkStart w:id="95" w:name="Texte9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95"/>
          </w:p>
        </w:tc>
      </w:tr>
      <w:tr w:rsidR="009138B8" w:rsidRPr="00A2133F" w14:paraId="20B2D381" w14:textId="77777777" w:rsidTr="00692257">
        <w:tc>
          <w:tcPr>
            <w:tcW w:w="1000" w:type="pct"/>
          </w:tcPr>
          <w:p w14:paraId="715169BE" w14:textId="77777777" w:rsidR="009138B8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bookmarkStart w:id="96" w:name="Texte9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96"/>
          </w:p>
        </w:tc>
        <w:tc>
          <w:tcPr>
            <w:tcW w:w="1000" w:type="pct"/>
          </w:tcPr>
          <w:p w14:paraId="5B5293A9" w14:textId="77777777" w:rsidR="009138B8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00"/>
                  <w:enabled/>
                  <w:calcOnExit w:val="0"/>
                  <w:textInput/>
                </w:ffData>
              </w:fldChar>
            </w:r>
            <w:bookmarkStart w:id="97" w:name="Texte10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97"/>
          </w:p>
        </w:tc>
        <w:tc>
          <w:tcPr>
            <w:tcW w:w="1000" w:type="pct"/>
          </w:tcPr>
          <w:p w14:paraId="09F79B21" w14:textId="77777777" w:rsidR="009138B8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01"/>
                  <w:enabled/>
                  <w:calcOnExit w:val="0"/>
                  <w:textInput/>
                </w:ffData>
              </w:fldChar>
            </w:r>
            <w:bookmarkStart w:id="98" w:name="Texte10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98"/>
          </w:p>
        </w:tc>
        <w:tc>
          <w:tcPr>
            <w:tcW w:w="1000" w:type="pct"/>
          </w:tcPr>
          <w:p w14:paraId="7B070791" w14:textId="77777777" w:rsidR="009138B8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bookmarkStart w:id="99" w:name="Texte10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99"/>
          </w:p>
        </w:tc>
        <w:tc>
          <w:tcPr>
            <w:tcW w:w="1000" w:type="pct"/>
          </w:tcPr>
          <w:p w14:paraId="57BA49EC" w14:textId="77777777" w:rsidR="009138B8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03"/>
                  <w:enabled/>
                  <w:calcOnExit w:val="0"/>
                  <w:textInput/>
                </w:ffData>
              </w:fldChar>
            </w:r>
            <w:bookmarkStart w:id="100" w:name="Texte10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00"/>
          </w:p>
        </w:tc>
      </w:tr>
      <w:tr w:rsidR="00717F76" w:rsidRPr="00A2133F" w14:paraId="51AB91DD" w14:textId="77777777" w:rsidTr="00692257">
        <w:tc>
          <w:tcPr>
            <w:tcW w:w="1000" w:type="pct"/>
          </w:tcPr>
          <w:p w14:paraId="0768BD81" w14:textId="77777777" w:rsidR="00717F76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04"/>
                  <w:enabled/>
                  <w:calcOnExit w:val="0"/>
                  <w:textInput/>
                </w:ffData>
              </w:fldChar>
            </w:r>
            <w:bookmarkStart w:id="101" w:name="Texte10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01"/>
          </w:p>
        </w:tc>
        <w:tc>
          <w:tcPr>
            <w:tcW w:w="1000" w:type="pct"/>
          </w:tcPr>
          <w:p w14:paraId="583AB5D5" w14:textId="77777777" w:rsidR="00717F76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05"/>
                  <w:enabled/>
                  <w:calcOnExit w:val="0"/>
                  <w:textInput/>
                </w:ffData>
              </w:fldChar>
            </w:r>
            <w:bookmarkStart w:id="102" w:name="Texte10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02"/>
          </w:p>
        </w:tc>
        <w:tc>
          <w:tcPr>
            <w:tcW w:w="1000" w:type="pct"/>
          </w:tcPr>
          <w:p w14:paraId="5F5EA084" w14:textId="77777777" w:rsidR="00717F76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06"/>
                  <w:enabled/>
                  <w:calcOnExit w:val="0"/>
                  <w:textInput/>
                </w:ffData>
              </w:fldChar>
            </w:r>
            <w:bookmarkStart w:id="103" w:name="Texte10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03"/>
          </w:p>
        </w:tc>
        <w:tc>
          <w:tcPr>
            <w:tcW w:w="1000" w:type="pct"/>
          </w:tcPr>
          <w:p w14:paraId="4C40D69F" w14:textId="77777777" w:rsidR="00717F76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07"/>
                  <w:enabled/>
                  <w:calcOnExit w:val="0"/>
                  <w:textInput/>
                </w:ffData>
              </w:fldChar>
            </w:r>
            <w:bookmarkStart w:id="104" w:name="Texte10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04"/>
          </w:p>
        </w:tc>
        <w:tc>
          <w:tcPr>
            <w:tcW w:w="1000" w:type="pct"/>
          </w:tcPr>
          <w:p w14:paraId="6E767676" w14:textId="77777777" w:rsidR="00717F76" w:rsidRPr="00A2133F" w:rsidRDefault="00733FF6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08"/>
                  <w:enabled/>
                  <w:calcOnExit w:val="0"/>
                  <w:textInput/>
                </w:ffData>
              </w:fldChar>
            </w:r>
            <w:bookmarkStart w:id="105" w:name="Texte10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05"/>
          </w:p>
        </w:tc>
      </w:tr>
      <w:tr w:rsidR="00717F76" w:rsidRPr="00A2133F" w14:paraId="3822BBCC" w14:textId="77777777" w:rsidTr="00692257">
        <w:tc>
          <w:tcPr>
            <w:tcW w:w="1000" w:type="pct"/>
          </w:tcPr>
          <w:p w14:paraId="3E07B502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09"/>
                  <w:enabled/>
                  <w:calcOnExit w:val="0"/>
                  <w:textInput/>
                </w:ffData>
              </w:fldChar>
            </w:r>
            <w:bookmarkStart w:id="106" w:name="Texte10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06"/>
          </w:p>
        </w:tc>
        <w:tc>
          <w:tcPr>
            <w:tcW w:w="1000" w:type="pct"/>
          </w:tcPr>
          <w:p w14:paraId="48B7F2E1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10"/>
                  <w:enabled/>
                  <w:calcOnExit w:val="0"/>
                  <w:textInput/>
                </w:ffData>
              </w:fldChar>
            </w:r>
            <w:bookmarkStart w:id="107" w:name="Texte11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07"/>
          </w:p>
        </w:tc>
        <w:tc>
          <w:tcPr>
            <w:tcW w:w="1000" w:type="pct"/>
          </w:tcPr>
          <w:p w14:paraId="53ED83D2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11"/>
                  <w:enabled/>
                  <w:calcOnExit w:val="0"/>
                  <w:textInput/>
                </w:ffData>
              </w:fldChar>
            </w:r>
            <w:bookmarkStart w:id="108" w:name="Texte11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08"/>
          </w:p>
        </w:tc>
        <w:tc>
          <w:tcPr>
            <w:tcW w:w="1000" w:type="pct"/>
          </w:tcPr>
          <w:p w14:paraId="59E6E036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12"/>
                  <w:enabled/>
                  <w:calcOnExit w:val="0"/>
                  <w:textInput/>
                </w:ffData>
              </w:fldChar>
            </w:r>
            <w:bookmarkStart w:id="109" w:name="Texte11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09"/>
          </w:p>
        </w:tc>
        <w:tc>
          <w:tcPr>
            <w:tcW w:w="1000" w:type="pct"/>
          </w:tcPr>
          <w:p w14:paraId="0934580E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13"/>
                  <w:enabled/>
                  <w:calcOnExit w:val="0"/>
                  <w:textInput/>
                </w:ffData>
              </w:fldChar>
            </w:r>
            <w:bookmarkStart w:id="110" w:name="Texte11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10"/>
          </w:p>
        </w:tc>
      </w:tr>
      <w:tr w:rsidR="00717F76" w:rsidRPr="00A2133F" w14:paraId="0541683E" w14:textId="77777777" w:rsidTr="00692257">
        <w:tc>
          <w:tcPr>
            <w:tcW w:w="1000" w:type="pct"/>
          </w:tcPr>
          <w:p w14:paraId="278B491E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14"/>
                  <w:enabled/>
                  <w:calcOnExit w:val="0"/>
                  <w:textInput/>
                </w:ffData>
              </w:fldChar>
            </w:r>
            <w:bookmarkStart w:id="111" w:name="Texte11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11"/>
          </w:p>
        </w:tc>
        <w:tc>
          <w:tcPr>
            <w:tcW w:w="1000" w:type="pct"/>
          </w:tcPr>
          <w:p w14:paraId="2580CCBB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15"/>
                  <w:enabled/>
                  <w:calcOnExit w:val="0"/>
                  <w:textInput/>
                </w:ffData>
              </w:fldChar>
            </w:r>
            <w:bookmarkStart w:id="112" w:name="Texte11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12"/>
          </w:p>
        </w:tc>
        <w:tc>
          <w:tcPr>
            <w:tcW w:w="1000" w:type="pct"/>
          </w:tcPr>
          <w:p w14:paraId="593AEAB0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16"/>
                  <w:enabled/>
                  <w:calcOnExit w:val="0"/>
                  <w:textInput/>
                </w:ffData>
              </w:fldChar>
            </w:r>
            <w:bookmarkStart w:id="113" w:name="Texte11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13"/>
          </w:p>
        </w:tc>
        <w:tc>
          <w:tcPr>
            <w:tcW w:w="1000" w:type="pct"/>
          </w:tcPr>
          <w:p w14:paraId="444A4A16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bookmarkStart w:id="114" w:name="Texte11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14"/>
          </w:p>
        </w:tc>
        <w:tc>
          <w:tcPr>
            <w:tcW w:w="1000" w:type="pct"/>
          </w:tcPr>
          <w:p w14:paraId="71091A43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18"/>
                  <w:enabled/>
                  <w:calcOnExit w:val="0"/>
                  <w:textInput/>
                </w:ffData>
              </w:fldChar>
            </w:r>
            <w:bookmarkStart w:id="115" w:name="Texte11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15"/>
          </w:p>
        </w:tc>
      </w:tr>
      <w:tr w:rsidR="00717F76" w:rsidRPr="00A2133F" w14:paraId="11A8B7F7" w14:textId="77777777" w:rsidTr="00692257">
        <w:tc>
          <w:tcPr>
            <w:tcW w:w="1000" w:type="pct"/>
          </w:tcPr>
          <w:p w14:paraId="3948B537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bookmarkStart w:id="116" w:name="Texte11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16"/>
          </w:p>
        </w:tc>
        <w:tc>
          <w:tcPr>
            <w:tcW w:w="1000" w:type="pct"/>
          </w:tcPr>
          <w:p w14:paraId="355CDCA4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20"/>
                  <w:enabled/>
                  <w:calcOnExit w:val="0"/>
                  <w:textInput/>
                </w:ffData>
              </w:fldChar>
            </w:r>
            <w:bookmarkStart w:id="117" w:name="Texte12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17"/>
          </w:p>
        </w:tc>
        <w:tc>
          <w:tcPr>
            <w:tcW w:w="1000" w:type="pct"/>
          </w:tcPr>
          <w:p w14:paraId="46895B5D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21"/>
                  <w:enabled/>
                  <w:calcOnExit w:val="0"/>
                  <w:textInput/>
                </w:ffData>
              </w:fldChar>
            </w:r>
            <w:bookmarkStart w:id="118" w:name="Texte12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18"/>
          </w:p>
        </w:tc>
        <w:tc>
          <w:tcPr>
            <w:tcW w:w="1000" w:type="pct"/>
          </w:tcPr>
          <w:p w14:paraId="1E82EC2F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22"/>
                  <w:enabled/>
                  <w:calcOnExit w:val="0"/>
                  <w:textInput/>
                </w:ffData>
              </w:fldChar>
            </w:r>
            <w:bookmarkStart w:id="119" w:name="Texte12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19"/>
          </w:p>
        </w:tc>
        <w:tc>
          <w:tcPr>
            <w:tcW w:w="1000" w:type="pct"/>
          </w:tcPr>
          <w:p w14:paraId="1FAB820C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23"/>
                  <w:enabled/>
                  <w:calcOnExit w:val="0"/>
                  <w:textInput/>
                </w:ffData>
              </w:fldChar>
            </w:r>
            <w:bookmarkStart w:id="120" w:name="Texte12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20"/>
          </w:p>
        </w:tc>
      </w:tr>
      <w:tr w:rsidR="00717F76" w:rsidRPr="00A2133F" w14:paraId="0B724A5C" w14:textId="77777777" w:rsidTr="00692257">
        <w:tc>
          <w:tcPr>
            <w:tcW w:w="1000" w:type="pct"/>
          </w:tcPr>
          <w:p w14:paraId="10A63BA6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24"/>
                  <w:enabled/>
                  <w:calcOnExit w:val="0"/>
                  <w:textInput/>
                </w:ffData>
              </w:fldChar>
            </w:r>
            <w:bookmarkStart w:id="121" w:name="Texte12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21"/>
          </w:p>
        </w:tc>
        <w:tc>
          <w:tcPr>
            <w:tcW w:w="1000" w:type="pct"/>
          </w:tcPr>
          <w:p w14:paraId="544B1CA1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25"/>
                  <w:enabled/>
                  <w:calcOnExit w:val="0"/>
                  <w:textInput/>
                </w:ffData>
              </w:fldChar>
            </w:r>
            <w:bookmarkStart w:id="122" w:name="Texte12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22"/>
          </w:p>
        </w:tc>
        <w:tc>
          <w:tcPr>
            <w:tcW w:w="1000" w:type="pct"/>
          </w:tcPr>
          <w:p w14:paraId="609637B6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26"/>
                  <w:enabled/>
                  <w:calcOnExit w:val="0"/>
                  <w:textInput/>
                </w:ffData>
              </w:fldChar>
            </w:r>
            <w:bookmarkStart w:id="123" w:name="Texte12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23"/>
          </w:p>
        </w:tc>
        <w:tc>
          <w:tcPr>
            <w:tcW w:w="1000" w:type="pct"/>
          </w:tcPr>
          <w:p w14:paraId="7DE4182E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27"/>
                  <w:enabled/>
                  <w:calcOnExit w:val="0"/>
                  <w:textInput/>
                </w:ffData>
              </w:fldChar>
            </w:r>
            <w:bookmarkStart w:id="124" w:name="Texte12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24"/>
          </w:p>
        </w:tc>
        <w:tc>
          <w:tcPr>
            <w:tcW w:w="1000" w:type="pct"/>
          </w:tcPr>
          <w:p w14:paraId="32809F76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28"/>
                  <w:enabled/>
                  <w:calcOnExit w:val="0"/>
                  <w:textInput/>
                </w:ffData>
              </w:fldChar>
            </w:r>
            <w:bookmarkStart w:id="125" w:name="Texte12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25"/>
          </w:p>
        </w:tc>
      </w:tr>
      <w:tr w:rsidR="00717F76" w:rsidRPr="00A2133F" w14:paraId="6D9FD962" w14:textId="77777777" w:rsidTr="00692257">
        <w:tc>
          <w:tcPr>
            <w:tcW w:w="1000" w:type="pct"/>
          </w:tcPr>
          <w:p w14:paraId="3A9B72C1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29"/>
                  <w:enabled/>
                  <w:calcOnExit w:val="0"/>
                  <w:textInput/>
                </w:ffData>
              </w:fldChar>
            </w:r>
            <w:bookmarkStart w:id="126" w:name="Texte12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26"/>
          </w:p>
        </w:tc>
        <w:tc>
          <w:tcPr>
            <w:tcW w:w="1000" w:type="pct"/>
          </w:tcPr>
          <w:p w14:paraId="788E2CF4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30"/>
                  <w:enabled/>
                  <w:calcOnExit w:val="0"/>
                  <w:textInput/>
                </w:ffData>
              </w:fldChar>
            </w:r>
            <w:bookmarkStart w:id="127" w:name="Texte13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27"/>
          </w:p>
        </w:tc>
        <w:tc>
          <w:tcPr>
            <w:tcW w:w="1000" w:type="pct"/>
          </w:tcPr>
          <w:p w14:paraId="015F7A7D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31"/>
                  <w:enabled/>
                  <w:calcOnExit w:val="0"/>
                  <w:textInput/>
                </w:ffData>
              </w:fldChar>
            </w:r>
            <w:bookmarkStart w:id="128" w:name="Texte13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28"/>
          </w:p>
        </w:tc>
        <w:tc>
          <w:tcPr>
            <w:tcW w:w="1000" w:type="pct"/>
          </w:tcPr>
          <w:p w14:paraId="46EACBFA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32"/>
                  <w:enabled/>
                  <w:calcOnExit w:val="0"/>
                  <w:textInput/>
                </w:ffData>
              </w:fldChar>
            </w:r>
            <w:bookmarkStart w:id="129" w:name="Texte13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29"/>
          </w:p>
        </w:tc>
        <w:tc>
          <w:tcPr>
            <w:tcW w:w="1000" w:type="pct"/>
          </w:tcPr>
          <w:p w14:paraId="38A00300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33"/>
                  <w:enabled/>
                  <w:calcOnExit w:val="0"/>
                  <w:textInput/>
                </w:ffData>
              </w:fldChar>
            </w:r>
            <w:bookmarkStart w:id="130" w:name="Texte13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30"/>
          </w:p>
        </w:tc>
      </w:tr>
      <w:tr w:rsidR="00717F76" w:rsidRPr="00A2133F" w14:paraId="52180436" w14:textId="77777777" w:rsidTr="00692257">
        <w:tc>
          <w:tcPr>
            <w:tcW w:w="1000" w:type="pct"/>
          </w:tcPr>
          <w:p w14:paraId="28638242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34"/>
                  <w:enabled/>
                  <w:calcOnExit w:val="0"/>
                  <w:textInput/>
                </w:ffData>
              </w:fldChar>
            </w:r>
            <w:bookmarkStart w:id="131" w:name="Texte13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31"/>
          </w:p>
        </w:tc>
        <w:tc>
          <w:tcPr>
            <w:tcW w:w="1000" w:type="pct"/>
          </w:tcPr>
          <w:p w14:paraId="0C88E8FC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35"/>
                  <w:enabled/>
                  <w:calcOnExit w:val="0"/>
                  <w:textInput/>
                </w:ffData>
              </w:fldChar>
            </w:r>
            <w:bookmarkStart w:id="132" w:name="Texte13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32"/>
          </w:p>
        </w:tc>
        <w:tc>
          <w:tcPr>
            <w:tcW w:w="1000" w:type="pct"/>
          </w:tcPr>
          <w:p w14:paraId="7B5EB833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36"/>
                  <w:enabled/>
                  <w:calcOnExit w:val="0"/>
                  <w:textInput/>
                </w:ffData>
              </w:fldChar>
            </w:r>
            <w:bookmarkStart w:id="133" w:name="Texte13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33"/>
          </w:p>
        </w:tc>
        <w:tc>
          <w:tcPr>
            <w:tcW w:w="1000" w:type="pct"/>
          </w:tcPr>
          <w:p w14:paraId="7BCD869E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37"/>
                  <w:enabled/>
                  <w:calcOnExit w:val="0"/>
                  <w:textInput/>
                </w:ffData>
              </w:fldChar>
            </w:r>
            <w:bookmarkStart w:id="134" w:name="Texte13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34"/>
          </w:p>
        </w:tc>
        <w:tc>
          <w:tcPr>
            <w:tcW w:w="1000" w:type="pct"/>
          </w:tcPr>
          <w:p w14:paraId="16B2529D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38"/>
                  <w:enabled/>
                  <w:calcOnExit w:val="0"/>
                  <w:textInput/>
                </w:ffData>
              </w:fldChar>
            </w:r>
            <w:bookmarkStart w:id="135" w:name="Texte13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35"/>
          </w:p>
        </w:tc>
      </w:tr>
      <w:tr w:rsidR="00717F76" w:rsidRPr="00A2133F" w14:paraId="06DE4FA1" w14:textId="77777777" w:rsidTr="00692257">
        <w:tc>
          <w:tcPr>
            <w:tcW w:w="1000" w:type="pct"/>
          </w:tcPr>
          <w:p w14:paraId="7E6667C7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bookmarkStart w:id="136" w:name="Texte13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36"/>
          </w:p>
        </w:tc>
        <w:tc>
          <w:tcPr>
            <w:tcW w:w="1000" w:type="pct"/>
          </w:tcPr>
          <w:p w14:paraId="39A8272B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40"/>
                  <w:enabled/>
                  <w:calcOnExit w:val="0"/>
                  <w:textInput/>
                </w:ffData>
              </w:fldChar>
            </w:r>
            <w:bookmarkStart w:id="137" w:name="Texte14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37"/>
          </w:p>
        </w:tc>
        <w:tc>
          <w:tcPr>
            <w:tcW w:w="1000" w:type="pct"/>
          </w:tcPr>
          <w:p w14:paraId="02F3696D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bookmarkStart w:id="138" w:name="Texte14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38"/>
          </w:p>
        </w:tc>
        <w:tc>
          <w:tcPr>
            <w:tcW w:w="1000" w:type="pct"/>
          </w:tcPr>
          <w:p w14:paraId="4F20350B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bookmarkStart w:id="139" w:name="Texte14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39"/>
          </w:p>
        </w:tc>
        <w:tc>
          <w:tcPr>
            <w:tcW w:w="1000" w:type="pct"/>
          </w:tcPr>
          <w:p w14:paraId="219FB48D" w14:textId="77777777" w:rsidR="00717F7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bookmarkStart w:id="140" w:name="Texte14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40"/>
          </w:p>
        </w:tc>
      </w:tr>
      <w:tr w:rsidR="00733FF6" w:rsidRPr="00A2133F" w14:paraId="1D64B0FE" w14:textId="77777777" w:rsidTr="00692257">
        <w:tc>
          <w:tcPr>
            <w:tcW w:w="1000" w:type="pct"/>
          </w:tcPr>
          <w:p w14:paraId="19A19521" w14:textId="77777777" w:rsidR="00733FF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bookmarkStart w:id="141" w:name="Texte14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41"/>
          </w:p>
        </w:tc>
        <w:tc>
          <w:tcPr>
            <w:tcW w:w="1000" w:type="pct"/>
          </w:tcPr>
          <w:p w14:paraId="66E2CAF5" w14:textId="77777777" w:rsidR="00733FF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bookmarkStart w:id="142" w:name="Texte14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42"/>
          </w:p>
        </w:tc>
        <w:tc>
          <w:tcPr>
            <w:tcW w:w="1000" w:type="pct"/>
          </w:tcPr>
          <w:p w14:paraId="25910D25" w14:textId="77777777" w:rsidR="00733FF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46"/>
                  <w:enabled/>
                  <w:calcOnExit w:val="0"/>
                  <w:textInput/>
                </w:ffData>
              </w:fldChar>
            </w:r>
            <w:bookmarkStart w:id="143" w:name="Texte14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43"/>
          </w:p>
        </w:tc>
        <w:tc>
          <w:tcPr>
            <w:tcW w:w="1000" w:type="pct"/>
          </w:tcPr>
          <w:p w14:paraId="48B20CBF" w14:textId="77777777" w:rsidR="00733FF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bookmarkStart w:id="144" w:name="Texte14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44"/>
          </w:p>
        </w:tc>
        <w:tc>
          <w:tcPr>
            <w:tcW w:w="1000" w:type="pct"/>
          </w:tcPr>
          <w:p w14:paraId="719FE016" w14:textId="77777777" w:rsidR="00733FF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48"/>
                  <w:enabled/>
                  <w:calcOnExit w:val="0"/>
                  <w:textInput/>
                </w:ffData>
              </w:fldChar>
            </w:r>
            <w:bookmarkStart w:id="145" w:name="Texte14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45"/>
          </w:p>
        </w:tc>
      </w:tr>
      <w:tr w:rsidR="00733FF6" w:rsidRPr="00A2133F" w14:paraId="3220C5EC" w14:textId="77777777" w:rsidTr="00692257">
        <w:tc>
          <w:tcPr>
            <w:tcW w:w="1000" w:type="pct"/>
          </w:tcPr>
          <w:p w14:paraId="3AE6C3A2" w14:textId="77777777" w:rsidR="00733FF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49"/>
                  <w:enabled/>
                  <w:calcOnExit w:val="0"/>
                  <w:textInput/>
                </w:ffData>
              </w:fldChar>
            </w:r>
            <w:bookmarkStart w:id="146" w:name="Texte14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46"/>
          </w:p>
        </w:tc>
        <w:tc>
          <w:tcPr>
            <w:tcW w:w="1000" w:type="pct"/>
          </w:tcPr>
          <w:p w14:paraId="41EC0301" w14:textId="77777777" w:rsidR="00733FF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50"/>
                  <w:enabled/>
                  <w:calcOnExit w:val="0"/>
                  <w:textInput/>
                </w:ffData>
              </w:fldChar>
            </w:r>
            <w:bookmarkStart w:id="147" w:name="Texte15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47"/>
          </w:p>
        </w:tc>
        <w:tc>
          <w:tcPr>
            <w:tcW w:w="1000" w:type="pct"/>
          </w:tcPr>
          <w:p w14:paraId="163C1F73" w14:textId="77777777" w:rsidR="00733FF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51"/>
                  <w:enabled/>
                  <w:calcOnExit w:val="0"/>
                  <w:textInput/>
                </w:ffData>
              </w:fldChar>
            </w:r>
            <w:bookmarkStart w:id="148" w:name="Texte15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48"/>
          </w:p>
        </w:tc>
        <w:tc>
          <w:tcPr>
            <w:tcW w:w="1000" w:type="pct"/>
          </w:tcPr>
          <w:p w14:paraId="1B8F2957" w14:textId="77777777" w:rsidR="00733FF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52"/>
                  <w:enabled/>
                  <w:calcOnExit w:val="0"/>
                  <w:textInput/>
                </w:ffData>
              </w:fldChar>
            </w:r>
            <w:bookmarkStart w:id="149" w:name="Texte15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49"/>
          </w:p>
        </w:tc>
        <w:tc>
          <w:tcPr>
            <w:tcW w:w="1000" w:type="pct"/>
          </w:tcPr>
          <w:p w14:paraId="5E31A8AC" w14:textId="77777777" w:rsidR="00733FF6" w:rsidRPr="00A2133F" w:rsidRDefault="00BE6DBB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53"/>
                  <w:enabled/>
                  <w:calcOnExit w:val="0"/>
                  <w:textInput/>
                </w:ffData>
              </w:fldChar>
            </w:r>
            <w:bookmarkStart w:id="150" w:name="Texte15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50"/>
          </w:p>
        </w:tc>
      </w:tr>
    </w:tbl>
    <w:p w14:paraId="2E55B6BE" w14:textId="77777777" w:rsidR="00A50E99" w:rsidRPr="00D45E6D" w:rsidRDefault="00A50E99" w:rsidP="00A50E99">
      <w:pPr>
        <w:spacing w:before="240"/>
        <w:rPr>
          <w:rFonts w:cs="Calibri Light"/>
        </w:rPr>
      </w:pPr>
      <w:r w:rsidRPr="00D45E6D">
        <w:rPr>
          <w:rFonts w:cs="Calibri Light"/>
        </w:rPr>
        <w:lastRenderedPageBreak/>
        <w:t xml:space="preserve">Dans le cadre de ce projet de recherche, </w:t>
      </w:r>
      <w:r>
        <w:rPr>
          <w:rFonts w:cs="Calibri Light"/>
        </w:rPr>
        <w:t>prévoyez</w:t>
      </w:r>
      <w:r w:rsidRPr="00D45E6D">
        <w:rPr>
          <w:rFonts w:cs="Calibri Light"/>
        </w:rPr>
        <w:t xml:space="preserve">-vous </w:t>
      </w:r>
      <w:r>
        <w:rPr>
          <w:rFonts w:cs="Calibri Light"/>
        </w:rPr>
        <w:t>partager des données physiques</w:t>
      </w:r>
      <w:r w:rsidRPr="00D45E6D">
        <w:rPr>
          <w:rFonts w:cs="Calibri Light"/>
        </w:rPr>
        <w:t xml:space="preserve"> (ex. questionnaire en format papier, journal de bord, dessins, etc.) </w:t>
      </w:r>
      <w:r w:rsidR="006B21ED">
        <w:rPr>
          <w:rFonts w:cs="Calibri Light"/>
        </w:rPr>
        <w:t>avec les membres de votre équipe de recherche</w:t>
      </w:r>
      <w:r w:rsidR="001478E8">
        <w:rPr>
          <w:rFonts w:cs="Calibri Light"/>
        </w:rPr>
        <w:t xml:space="preserve"> </w:t>
      </w:r>
      <w:r w:rsidRPr="00D45E6D">
        <w:rPr>
          <w:rFonts w:cs="Calibri Light"/>
        </w:rPr>
        <w:t>?</w:t>
      </w:r>
    </w:p>
    <w:p w14:paraId="29505FDB" w14:textId="77777777" w:rsidR="00A50E99" w:rsidRDefault="00A50E99" w:rsidP="00A50E99">
      <w:pPr>
        <w:spacing w:before="120" w:after="120"/>
        <w:jc w:val="center"/>
        <w:rPr>
          <w:rFonts w:cs="Calibri Light"/>
        </w:rPr>
      </w:pPr>
      <w:r w:rsidRPr="00F53A6C">
        <w:rPr>
          <w:rFonts w:cs="Calibri Light"/>
        </w:rPr>
        <w:t xml:space="preserve">Oui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22446F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  <w:r w:rsidRPr="00F53A6C">
        <w:rPr>
          <w:rFonts w:cs="Calibri Light"/>
        </w:rPr>
        <w:t xml:space="preserve"> Non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</w:p>
    <w:p w14:paraId="0B7A1D51" w14:textId="77777777" w:rsidR="006B21ED" w:rsidRDefault="006B21ED" w:rsidP="006B21ED">
      <w:pPr>
        <w:spacing w:after="120"/>
        <w:rPr>
          <w:rFonts w:cs="Calibri Light"/>
        </w:rPr>
      </w:pPr>
      <w:r w:rsidRPr="00D45E6D">
        <w:rPr>
          <w:rFonts w:cs="Calibri Light"/>
        </w:rPr>
        <w:t xml:space="preserve">Dans l’affirmative, veuillez préciser </w:t>
      </w:r>
      <w:r>
        <w:rPr>
          <w:rFonts w:cs="Calibri Light"/>
        </w:rPr>
        <w:t xml:space="preserve">comment les données seront partagées </w:t>
      </w:r>
      <w:r w:rsidR="002952D9">
        <w:rPr>
          <w:rFonts w:cs="Calibri Light"/>
        </w:rPr>
        <w:t>de manière sécuritaire</w:t>
      </w:r>
      <w:r w:rsidR="00AC41DD">
        <w:rPr>
          <w:rFonts w:cs="Calibri Light"/>
        </w:rPr>
        <w:t xml:space="preserve"> (ex.</w:t>
      </w:r>
      <w:r w:rsidR="0022446F">
        <w:rPr>
          <w:rFonts w:cs="Calibri Light"/>
        </w:rPr>
        <w:t> :</w:t>
      </w:r>
      <w:r w:rsidR="00AC41DD">
        <w:rPr>
          <w:rFonts w:cs="Calibri Light"/>
        </w:rPr>
        <w:t xml:space="preserve"> </w:t>
      </w:r>
      <w:r w:rsidR="0022446F">
        <w:rPr>
          <w:rFonts w:cs="Calibri Light"/>
        </w:rPr>
        <w:t>partage en mains propres) :</w:t>
      </w:r>
    </w:p>
    <w:p w14:paraId="66C36E36" w14:textId="77777777" w:rsidR="006B21ED" w:rsidRPr="00F53A6C" w:rsidRDefault="002952D9" w:rsidP="002952D9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86"/>
            <w:enabled/>
            <w:calcOnExit w:val="0"/>
            <w:textInput/>
          </w:ffData>
        </w:fldChar>
      </w:r>
      <w:r w:rsidRPr="0022446F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</w:p>
    <w:p w14:paraId="7267F9E3" w14:textId="77777777" w:rsidR="007C4B5A" w:rsidRPr="00A2133F" w:rsidRDefault="007C4B5A" w:rsidP="002952D9">
      <w:pPr>
        <w:pStyle w:val="Titre4"/>
        <w:spacing w:before="360"/>
      </w:pPr>
      <w:r w:rsidRPr="00A2133F">
        <w:t>Données numériques</w:t>
      </w:r>
    </w:p>
    <w:p w14:paraId="19EA655D" w14:textId="77777777" w:rsidR="00FE0107" w:rsidRPr="00F53A6C" w:rsidRDefault="00FE0107" w:rsidP="00F53A6C">
      <w:pPr>
        <w:rPr>
          <w:rFonts w:cs="Calibri Light"/>
        </w:rPr>
      </w:pPr>
      <w:r w:rsidRPr="00F53A6C">
        <w:rPr>
          <w:rFonts w:cs="Calibri Light"/>
        </w:rPr>
        <w:t xml:space="preserve">Dans le cadre de ce projet de recherche, allez-vous collecter des données </w:t>
      </w:r>
      <w:r w:rsidR="00944AF3" w:rsidRPr="00F53A6C">
        <w:rPr>
          <w:rFonts w:cs="Calibri Light"/>
        </w:rPr>
        <w:t>numériques</w:t>
      </w:r>
      <w:r w:rsidRPr="00F53A6C">
        <w:rPr>
          <w:rFonts w:cs="Calibri Light"/>
        </w:rPr>
        <w:t xml:space="preserve"> (ex. </w:t>
      </w:r>
      <w:r w:rsidR="00944AF3" w:rsidRPr="00F53A6C">
        <w:rPr>
          <w:rFonts w:cs="Calibri Light"/>
        </w:rPr>
        <w:t>sondage en ligne, enregistrement vidéo/audio, transcription d’entrevues, etc.).</w:t>
      </w:r>
    </w:p>
    <w:p w14:paraId="503F69D7" w14:textId="77777777" w:rsidR="00F53A6C" w:rsidRPr="00F53A6C" w:rsidRDefault="00F53A6C" w:rsidP="00F53A6C">
      <w:pPr>
        <w:spacing w:before="120" w:after="120"/>
        <w:jc w:val="center"/>
        <w:rPr>
          <w:rFonts w:cs="Calibri Light"/>
        </w:rPr>
      </w:pPr>
      <w:r w:rsidRPr="00F53A6C">
        <w:rPr>
          <w:rFonts w:cs="Calibri Light"/>
        </w:rPr>
        <w:t xml:space="preserve">Oui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  <w:r w:rsidRPr="00F53A6C">
        <w:rPr>
          <w:rFonts w:cs="Calibri Light"/>
        </w:rPr>
        <w:t xml:space="preserve"> Non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</w:p>
    <w:p w14:paraId="2BCC3AC4" w14:textId="77777777" w:rsidR="00FE0107" w:rsidRPr="00F53A6C" w:rsidRDefault="00FE0107" w:rsidP="00F53A6C">
      <w:pPr>
        <w:spacing w:after="120"/>
        <w:rPr>
          <w:rFonts w:cs="Calibri Light"/>
        </w:rPr>
      </w:pPr>
      <w:r w:rsidRPr="00F53A6C">
        <w:rPr>
          <w:rFonts w:cs="Calibri Light"/>
        </w:rPr>
        <w:t>Dans l’affirmative, veuillez préciser les informations dans le tableau ci-dessous </w:t>
      </w:r>
      <w:r w:rsidR="005A34F4" w:rsidRPr="00F53A6C">
        <w:rPr>
          <w:rFonts w:cs="Calibri Light"/>
        </w:rPr>
        <w:t>(</w:t>
      </w:r>
      <w:r w:rsidR="00B43525">
        <w:rPr>
          <w:rFonts w:cs="Calibri Light"/>
        </w:rPr>
        <w:t>remplissez une ligne par ensemble de données</w:t>
      </w:r>
      <w:r w:rsidR="005A34F4" w:rsidRPr="00F53A6C">
        <w:rPr>
          <w:rFonts w:cs="Calibri Light"/>
        </w:rPr>
        <w:t>)</w:t>
      </w:r>
      <w:r w:rsidR="007668F9">
        <w:rPr>
          <w:rFonts w:cs="Calibri Light"/>
        </w:rPr>
        <w:t> </w:t>
      </w:r>
      <w:r w:rsidRPr="00F53A6C">
        <w:rPr>
          <w:rFonts w:cs="Calibri Light"/>
        </w:rPr>
        <w:t>:</w:t>
      </w:r>
    </w:p>
    <w:tbl>
      <w:tblPr>
        <w:tblStyle w:val="Grilledutableau"/>
        <w:tblW w:w="5053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898"/>
        <w:gridCol w:w="1899"/>
        <w:gridCol w:w="1899"/>
        <w:gridCol w:w="1899"/>
        <w:gridCol w:w="1899"/>
      </w:tblGrid>
      <w:tr w:rsidR="00600EA9" w:rsidRPr="00600EA9" w14:paraId="2E51734F" w14:textId="77777777" w:rsidTr="00BF5A2E">
        <w:trPr>
          <w:tblHeader/>
        </w:trPr>
        <w:tc>
          <w:tcPr>
            <w:tcW w:w="5000" w:type="pct"/>
            <w:gridSpan w:val="5"/>
            <w:shd w:val="clear" w:color="auto" w:fill="C6D9F1" w:themeFill="text2" w:themeFillTint="33"/>
          </w:tcPr>
          <w:p w14:paraId="54F74CFD" w14:textId="77777777" w:rsidR="00944AF3" w:rsidRPr="00600EA9" w:rsidRDefault="00944AF3" w:rsidP="00944AF3">
            <w:pPr>
              <w:jc w:val="center"/>
              <w:rPr>
                <w:rFonts w:cs="Calibri Light"/>
                <w:b/>
                <w:bCs/>
                <w:color w:val="003E6A"/>
              </w:rPr>
            </w:pPr>
            <w:r w:rsidRPr="00600EA9">
              <w:rPr>
                <w:rFonts w:cs="Calibri Light"/>
                <w:b/>
                <w:bCs/>
                <w:color w:val="003E6A"/>
              </w:rPr>
              <w:t>DONNÉES NUMÉRIQUES</w:t>
            </w:r>
          </w:p>
        </w:tc>
      </w:tr>
      <w:tr w:rsidR="00E32591" w:rsidRPr="00600EA9" w14:paraId="0A794A50" w14:textId="77777777" w:rsidTr="005A092B">
        <w:trPr>
          <w:tblHeader/>
        </w:trPr>
        <w:tc>
          <w:tcPr>
            <w:tcW w:w="1000" w:type="pct"/>
            <w:vAlign w:val="center"/>
          </w:tcPr>
          <w:p w14:paraId="05C158AC" w14:textId="77777777" w:rsidR="00E32591" w:rsidRPr="00600EA9" w:rsidRDefault="00E32591" w:rsidP="005A092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Nature des données (ex. sondage, enregistrements, transcription)</w:t>
            </w:r>
          </w:p>
        </w:tc>
        <w:tc>
          <w:tcPr>
            <w:tcW w:w="1000" w:type="pct"/>
            <w:vAlign w:val="center"/>
          </w:tcPr>
          <w:p w14:paraId="65737016" w14:textId="77777777" w:rsidR="00E32591" w:rsidRPr="00600EA9" w:rsidRDefault="00E32591" w:rsidP="005A092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Plateforme de collecte (ex. Limesurvey, SimpleSondage, Zoom)</w:t>
            </w:r>
            <w:r w:rsidRPr="00600EA9">
              <w:rPr>
                <w:rStyle w:val="Appelnotedebasdep"/>
                <w:rFonts w:cs="Calibri Light"/>
                <w:color w:val="003E6A"/>
              </w:rPr>
              <w:footnoteReference w:id="2"/>
            </w:r>
          </w:p>
        </w:tc>
        <w:tc>
          <w:tcPr>
            <w:tcW w:w="1000" w:type="pct"/>
            <w:vAlign w:val="center"/>
          </w:tcPr>
          <w:p w14:paraId="189FDF46" w14:textId="77777777" w:rsidR="00E32591" w:rsidRPr="00600EA9" w:rsidRDefault="00E32591" w:rsidP="005A092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Lieu et dispositif d’entreposage (ex. clé USB, lecteur réseau de l’USB, OneDrive)</w:t>
            </w:r>
          </w:p>
        </w:tc>
        <w:tc>
          <w:tcPr>
            <w:tcW w:w="1000" w:type="pct"/>
            <w:vAlign w:val="center"/>
          </w:tcPr>
          <w:p w14:paraId="48454DC1" w14:textId="77777777" w:rsidR="00E32591" w:rsidRPr="00600EA9" w:rsidRDefault="00E32591" w:rsidP="005A092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Liste des personnes ayant accès</w:t>
            </w:r>
            <w:r>
              <w:rPr>
                <w:rFonts w:cs="Calibri Light"/>
                <w:color w:val="003E6A"/>
              </w:rPr>
              <w:t xml:space="preserve"> aux données</w:t>
            </w:r>
          </w:p>
        </w:tc>
        <w:tc>
          <w:tcPr>
            <w:tcW w:w="1000" w:type="pct"/>
            <w:vAlign w:val="center"/>
          </w:tcPr>
          <w:p w14:paraId="25C4D056" w14:textId="77777777" w:rsidR="00E32591" w:rsidRPr="00837A3F" w:rsidRDefault="00E32591" w:rsidP="005A092B">
            <w:pPr>
              <w:jc w:val="center"/>
              <w:rPr>
                <w:rFonts w:cs="Calibri Light"/>
                <w:color w:val="003E6A"/>
                <w:highlight w:val="yellow"/>
              </w:rPr>
            </w:pPr>
            <w:r w:rsidRPr="005A092B">
              <w:rPr>
                <w:rFonts w:cs="Calibri Light"/>
                <w:color w:val="003E6A"/>
              </w:rPr>
              <w:t>Durée de conservation des données par le·la chercheur·e</w:t>
            </w:r>
            <w:r w:rsidR="00165C89" w:rsidRPr="005A092B">
              <w:rPr>
                <w:rFonts w:cs="Calibri Light"/>
                <w:color w:val="003E6A"/>
              </w:rPr>
              <w:t xml:space="preserve">  avant leur suppression</w:t>
            </w:r>
          </w:p>
        </w:tc>
      </w:tr>
      <w:tr w:rsidR="00E32591" w:rsidRPr="00A2133F" w14:paraId="3E35D995" w14:textId="77777777" w:rsidTr="00837A3F">
        <w:tc>
          <w:tcPr>
            <w:tcW w:w="1000" w:type="pct"/>
          </w:tcPr>
          <w:p w14:paraId="6A249515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bookmarkStart w:id="151" w:name="Texte15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51"/>
          </w:p>
        </w:tc>
        <w:tc>
          <w:tcPr>
            <w:tcW w:w="1000" w:type="pct"/>
          </w:tcPr>
          <w:p w14:paraId="18784569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bookmarkStart w:id="152" w:name="Texte15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52"/>
          </w:p>
        </w:tc>
        <w:tc>
          <w:tcPr>
            <w:tcW w:w="1000" w:type="pct"/>
          </w:tcPr>
          <w:p w14:paraId="590B8D82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bookmarkStart w:id="153" w:name="Texte15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53"/>
          </w:p>
        </w:tc>
        <w:tc>
          <w:tcPr>
            <w:tcW w:w="1000" w:type="pct"/>
          </w:tcPr>
          <w:p w14:paraId="2B408F31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57"/>
                  <w:enabled/>
                  <w:calcOnExit w:val="0"/>
                  <w:textInput/>
                </w:ffData>
              </w:fldChar>
            </w:r>
            <w:bookmarkStart w:id="154" w:name="Texte15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54"/>
          </w:p>
        </w:tc>
        <w:tc>
          <w:tcPr>
            <w:tcW w:w="1000" w:type="pct"/>
          </w:tcPr>
          <w:p w14:paraId="66C211E8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58"/>
                  <w:enabled/>
                  <w:calcOnExit w:val="0"/>
                  <w:textInput/>
                </w:ffData>
              </w:fldChar>
            </w:r>
            <w:bookmarkStart w:id="155" w:name="Texte15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55"/>
          </w:p>
        </w:tc>
      </w:tr>
      <w:tr w:rsidR="00E32591" w:rsidRPr="00A2133F" w14:paraId="79DCEC14" w14:textId="77777777" w:rsidTr="00837A3F">
        <w:tc>
          <w:tcPr>
            <w:tcW w:w="1000" w:type="pct"/>
          </w:tcPr>
          <w:p w14:paraId="32E8FCFA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60"/>
                  <w:enabled/>
                  <w:calcOnExit w:val="0"/>
                  <w:textInput/>
                </w:ffData>
              </w:fldChar>
            </w:r>
            <w:bookmarkStart w:id="156" w:name="Texte16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56"/>
          </w:p>
        </w:tc>
        <w:tc>
          <w:tcPr>
            <w:tcW w:w="1000" w:type="pct"/>
          </w:tcPr>
          <w:p w14:paraId="2F3DC01D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61"/>
                  <w:enabled/>
                  <w:calcOnExit w:val="0"/>
                  <w:textInput/>
                </w:ffData>
              </w:fldChar>
            </w:r>
            <w:bookmarkStart w:id="157" w:name="Texte16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57"/>
          </w:p>
        </w:tc>
        <w:tc>
          <w:tcPr>
            <w:tcW w:w="1000" w:type="pct"/>
          </w:tcPr>
          <w:p w14:paraId="6EFFE256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62"/>
                  <w:enabled/>
                  <w:calcOnExit w:val="0"/>
                  <w:textInput/>
                </w:ffData>
              </w:fldChar>
            </w:r>
            <w:bookmarkStart w:id="158" w:name="Texte16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58"/>
          </w:p>
        </w:tc>
        <w:tc>
          <w:tcPr>
            <w:tcW w:w="1000" w:type="pct"/>
          </w:tcPr>
          <w:p w14:paraId="699AFA38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63"/>
                  <w:enabled/>
                  <w:calcOnExit w:val="0"/>
                  <w:textInput/>
                </w:ffData>
              </w:fldChar>
            </w:r>
            <w:bookmarkStart w:id="159" w:name="Texte16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59"/>
          </w:p>
        </w:tc>
        <w:tc>
          <w:tcPr>
            <w:tcW w:w="1000" w:type="pct"/>
          </w:tcPr>
          <w:p w14:paraId="797E35A5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64"/>
                  <w:enabled/>
                  <w:calcOnExit w:val="0"/>
                  <w:textInput/>
                </w:ffData>
              </w:fldChar>
            </w:r>
            <w:bookmarkStart w:id="160" w:name="Texte16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60"/>
          </w:p>
        </w:tc>
      </w:tr>
      <w:tr w:rsidR="00E32591" w:rsidRPr="00A2133F" w14:paraId="08D11D00" w14:textId="77777777" w:rsidTr="00837A3F">
        <w:tc>
          <w:tcPr>
            <w:tcW w:w="1000" w:type="pct"/>
          </w:tcPr>
          <w:p w14:paraId="2B59C642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bookmarkStart w:id="161" w:name="Texte16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61"/>
          </w:p>
        </w:tc>
        <w:tc>
          <w:tcPr>
            <w:tcW w:w="1000" w:type="pct"/>
          </w:tcPr>
          <w:p w14:paraId="2E17A9B8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bookmarkStart w:id="162" w:name="Texte16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62"/>
          </w:p>
        </w:tc>
        <w:tc>
          <w:tcPr>
            <w:tcW w:w="1000" w:type="pct"/>
          </w:tcPr>
          <w:p w14:paraId="5CD6C638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68"/>
                  <w:enabled/>
                  <w:calcOnExit w:val="0"/>
                  <w:textInput/>
                </w:ffData>
              </w:fldChar>
            </w:r>
            <w:bookmarkStart w:id="163" w:name="Texte16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63"/>
          </w:p>
        </w:tc>
        <w:tc>
          <w:tcPr>
            <w:tcW w:w="1000" w:type="pct"/>
          </w:tcPr>
          <w:p w14:paraId="367F2C09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69"/>
                  <w:enabled/>
                  <w:calcOnExit w:val="0"/>
                  <w:textInput/>
                </w:ffData>
              </w:fldChar>
            </w:r>
            <w:bookmarkStart w:id="164" w:name="Texte16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64"/>
          </w:p>
        </w:tc>
        <w:tc>
          <w:tcPr>
            <w:tcW w:w="1000" w:type="pct"/>
          </w:tcPr>
          <w:p w14:paraId="47C91901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bookmarkStart w:id="165" w:name="Texte17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65"/>
          </w:p>
        </w:tc>
      </w:tr>
      <w:tr w:rsidR="00E32591" w:rsidRPr="00A2133F" w14:paraId="5DEA6A63" w14:textId="77777777" w:rsidTr="00837A3F">
        <w:tc>
          <w:tcPr>
            <w:tcW w:w="1000" w:type="pct"/>
          </w:tcPr>
          <w:p w14:paraId="5952301D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72"/>
                  <w:enabled/>
                  <w:calcOnExit w:val="0"/>
                  <w:textInput/>
                </w:ffData>
              </w:fldChar>
            </w:r>
            <w:bookmarkStart w:id="166" w:name="Texte17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66"/>
          </w:p>
        </w:tc>
        <w:tc>
          <w:tcPr>
            <w:tcW w:w="1000" w:type="pct"/>
          </w:tcPr>
          <w:p w14:paraId="410C9B55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73"/>
                  <w:enabled/>
                  <w:calcOnExit w:val="0"/>
                  <w:textInput/>
                </w:ffData>
              </w:fldChar>
            </w:r>
            <w:bookmarkStart w:id="167" w:name="Texte17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67"/>
          </w:p>
        </w:tc>
        <w:tc>
          <w:tcPr>
            <w:tcW w:w="1000" w:type="pct"/>
          </w:tcPr>
          <w:p w14:paraId="1BAFDAB5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74"/>
                  <w:enabled/>
                  <w:calcOnExit w:val="0"/>
                  <w:textInput/>
                </w:ffData>
              </w:fldChar>
            </w:r>
            <w:bookmarkStart w:id="168" w:name="Texte17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68"/>
          </w:p>
        </w:tc>
        <w:tc>
          <w:tcPr>
            <w:tcW w:w="1000" w:type="pct"/>
          </w:tcPr>
          <w:p w14:paraId="44660887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75"/>
                  <w:enabled/>
                  <w:calcOnExit w:val="0"/>
                  <w:textInput/>
                </w:ffData>
              </w:fldChar>
            </w:r>
            <w:bookmarkStart w:id="169" w:name="Texte17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69"/>
          </w:p>
        </w:tc>
        <w:tc>
          <w:tcPr>
            <w:tcW w:w="1000" w:type="pct"/>
          </w:tcPr>
          <w:p w14:paraId="1961F46B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76"/>
                  <w:enabled/>
                  <w:calcOnExit w:val="0"/>
                  <w:textInput/>
                </w:ffData>
              </w:fldChar>
            </w:r>
            <w:bookmarkStart w:id="170" w:name="Texte17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70"/>
          </w:p>
        </w:tc>
      </w:tr>
      <w:tr w:rsidR="00E32591" w:rsidRPr="00A2133F" w14:paraId="09A5296B" w14:textId="77777777" w:rsidTr="00837A3F">
        <w:tc>
          <w:tcPr>
            <w:tcW w:w="1000" w:type="pct"/>
          </w:tcPr>
          <w:p w14:paraId="050036AE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78"/>
                  <w:enabled/>
                  <w:calcOnExit w:val="0"/>
                  <w:textInput/>
                </w:ffData>
              </w:fldChar>
            </w:r>
            <w:bookmarkStart w:id="171" w:name="Texte17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71"/>
          </w:p>
        </w:tc>
        <w:tc>
          <w:tcPr>
            <w:tcW w:w="1000" w:type="pct"/>
          </w:tcPr>
          <w:p w14:paraId="743E5519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79"/>
                  <w:enabled/>
                  <w:calcOnExit w:val="0"/>
                  <w:textInput/>
                </w:ffData>
              </w:fldChar>
            </w:r>
            <w:bookmarkStart w:id="172" w:name="Texte17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72"/>
          </w:p>
        </w:tc>
        <w:tc>
          <w:tcPr>
            <w:tcW w:w="1000" w:type="pct"/>
          </w:tcPr>
          <w:p w14:paraId="1653A083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80"/>
                  <w:enabled/>
                  <w:calcOnExit w:val="0"/>
                  <w:textInput/>
                </w:ffData>
              </w:fldChar>
            </w:r>
            <w:bookmarkStart w:id="173" w:name="Texte18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73"/>
          </w:p>
        </w:tc>
        <w:tc>
          <w:tcPr>
            <w:tcW w:w="1000" w:type="pct"/>
          </w:tcPr>
          <w:p w14:paraId="214181F5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81"/>
                  <w:enabled/>
                  <w:calcOnExit w:val="0"/>
                  <w:textInput/>
                </w:ffData>
              </w:fldChar>
            </w:r>
            <w:bookmarkStart w:id="174" w:name="Texte18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74"/>
          </w:p>
        </w:tc>
        <w:tc>
          <w:tcPr>
            <w:tcW w:w="1000" w:type="pct"/>
          </w:tcPr>
          <w:p w14:paraId="6923489A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82"/>
                  <w:enabled/>
                  <w:calcOnExit w:val="0"/>
                  <w:textInput/>
                </w:ffData>
              </w:fldChar>
            </w:r>
            <w:bookmarkStart w:id="175" w:name="Texte18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75"/>
          </w:p>
        </w:tc>
      </w:tr>
      <w:tr w:rsidR="00E32591" w:rsidRPr="00A2133F" w14:paraId="334F2158" w14:textId="77777777" w:rsidTr="00837A3F">
        <w:tc>
          <w:tcPr>
            <w:tcW w:w="1000" w:type="pct"/>
          </w:tcPr>
          <w:p w14:paraId="2032AFCF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84"/>
                  <w:enabled/>
                  <w:calcOnExit w:val="0"/>
                  <w:textInput/>
                </w:ffData>
              </w:fldChar>
            </w:r>
            <w:bookmarkStart w:id="176" w:name="Texte18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76"/>
          </w:p>
        </w:tc>
        <w:tc>
          <w:tcPr>
            <w:tcW w:w="1000" w:type="pct"/>
          </w:tcPr>
          <w:p w14:paraId="538F6C0B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bookmarkStart w:id="177" w:name="Texte18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77"/>
          </w:p>
        </w:tc>
        <w:tc>
          <w:tcPr>
            <w:tcW w:w="1000" w:type="pct"/>
          </w:tcPr>
          <w:p w14:paraId="4030C5A7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86"/>
                  <w:enabled/>
                  <w:calcOnExit w:val="0"/>
                  <w:textInput/>
                </w:ffData>
              </w:fldChar>
            </w:r>
            <w:bookmarkStart w:id="178" w:name="Texte18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78"/>
          </w:p>
        </w:tc>
        <w:tc>
          <w:tcPr>
            <w:tcW w:w="1000" w:type="pct"/>
          </w:tcPr>
          <w:p w14:paraId="2A1B6179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87"/>
                  <w:enabled/>
                  <w:calcOnExit w:val="0"/>
                  <w:textInput/>
                </w:ffData>
              </w:fldChar>
            </w:r>
            <w:bookmarkStart w:id="179" w:name="Texte18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79"/>
          </w:p>
        </w:tc>
        <w:tc>
          <w:tcPr>
            <w:tcW w:w="1000" w:type="pct"/>
          </w:tcPr>
          <w:p w14:paraId="77773592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88"/>
                  <w:enabled/>
                  <w:calcOnExit w:val="0"/>
                  <w:textInput/>
                </w:ffData>
              </w:fldChar>
            </w:r>
            <w:bookmarkStart w:id="180" w:name="Texte18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80"/>
          </w:p>
        </w:tc>
      </w:tr>
      <w:tr w:rsidR="00E32591" w:rsidRPr="00A2133F" w14:paraId="369BA1C2" w14:textId="77777777" w:rsidTr="00837A3F">
        <w:tc>
          <w:tcPr>
            <w:tcW w:w="1000" w:type="pct"/>
          </w:tcPr>
          <w:p w14:paraId="7DBEF7D2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90"/>
                  <w:enabled/>
                  <w:calcOnExit w:val="0"/>
                  <w:textInput/>
                </w:ffData>
              </w:fldChar>
            </w:r>
            <w:bookmarkStart w:id="181" w:name="Texte19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81"/>
          </w:p>
        </w:tc>
        <w:tc>
          <w:tcPr>
            <w:tcW w:w="1000" w:type="pct"/>
          </w:tcPr>
          <w:p w14:paraId="22361EBD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91"/>
                  <w:enabled/>
                  <w:calcOnExit w:val="0"/>
                  <w:textInput/>
                </w:ffData>
              </w:fldChar>
            </w:r>
            <w:bookmarkStart w:id="182" w:name="Texte19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82"/>
          </w:p>
        </w:tc>
        <w:tc>
          <w:tcPr>
            <w:tcW w:w="1000" w:type="pct"/>
          </w:tcPr>
          <w:p w14:paraId="1145FE6C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92"/>
                  <w:enabled/>
                  <w:calcOnExit w:val="0"/>
                  <w:textInput/>
                </w:ffData>
              </w:fldChar>
            </w:r>
            <w:bookmarkStart w:id="183" w:name="Texte19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83"/>
          </w:p>
        </w:tc>
        <w:tc>
          <w:tcPr>
            <w:tcW w:w="1000" w:type="pct"/>
          </w:tcPr>
          <w:p w14:paraId="453E2CD5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93"/>
                  <w:enabled/>
                  <w:calcOnExit w:val="0"/>
                  <w:textInput/>
                </w:ffData>
              </w:fldChar>
            </w:r>
            <w:bookmarkStart w:id="184" w:name="Texte19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84"/>
          </w:p>
        </w:tc>
        <w:tc>
          <w:tcPr>
            <w:tcW w:w="1000" w:type="pct"/>
          </w:tcPr>
          <w:p w14:paraId="7D4AB8AC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94"/>
                  <w:enabled/>
                  <w:calcOnExit w:val="0"/>
                  <w:textInput/>
                </w:ffData>
              </w:fldChar>
            </w:r>
            <w:bookmarkStart w:id="185" w:name="Texte19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85"/>
          </w:p>
        </w:tc>
      </w:tr>
      <w:tr w:rsidR="00E32591" w:rsidRPr="00A2133F" w14:paraId="59B74DC4" w14:textId="77777777" w:rsidTr="00837A3F">
        <w:tc>
          <w:tcPr>
            <w:tcW w:w="1000" w:type="pct"/>
          </w:tcPr>
          <w:p w14:paraId="0B99724F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96"/>
                  <w:enabled/>
                  <w:calcOnExit w:val="0"/>
                  <w:textInput/>
                </w:ffData>
              </w:fldChar>
            </w:r>
            <w:bookmarkStart w:id="186" w:name="Texte19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86"/>
          </w:p>
        </w:tc>
        <w:tc>
          <w:tcPr>
            <w:tcW w:w="1000" w:type="pct"/>
          </w:tcPr>
          <w:p w14:paraId="18C30A95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97"/>
                  <w:enabled/>
                  <w:calcOnExit w:val="0"/>
                  <w:textInput/>
                </w:ffData>
              </w:fldChar>
            </w:r>
            <w:bookmarkStart w:id="187" w:name="Texte19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87"/>
          </w:p>
        </w:tc>
        <w:tc>
          <w:tcPr>
            <w:tcW w:w="1000" w:type="pct"/>
          </w:tcPr>
          <w:p w14:paraId="0D79AD5B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98"/>
                  <w:enabled/>
                  <w:calcOnExit w:val="0"/>
                  <w:textInput/>
                </w:ffData>
              </w:fldChar>
            </w:r>
            <w:bookmarkStart w:id="188" w:name="Texte19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88"/>
          </w:p>
        </w:tc>
        <w:tc>
          <w:tcPr>
            <w:tcW w:w="1000" w:type="pct"/>
          </w:tcPr>
          <w:p w14:paraId="0FFC2A84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199"/>
                  <w:enabled/>
                  <w:calcOnExit w:val="0"/>
                  <w:textInput/>
                </w:ffData>
              </w:fldChar>
            </w:r>
            <w:bookmarkStart w:id="189" w:name="Texte19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89"/>
          </w:p>
        </w:tc>
        <w:tc>
          <w:tcPr>
            <w:tcW w:w="1000" w:type="pct"/>
          </w:tcPr>
          <w:p w14:paraId="57F7D51B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00"/>
                  <w:enabled/>
                  <w:calcOnExit w:val="0"/>
                  <w:textInput/>
                </w:ffData>
              </w:fldChar>
            </w:r>
            <w:bookmarkStart w:id="190" w:name="Texte20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90"/>
          </w:p>
        </w:tc>
      </w:tr>
      <w:tr w:rsidR="00E32591" w:rsidRPr="00A2133F" w14:paraId="6F579E05" w14:textId="77777777" w:rsidTr="00837A3F">
        <w:tc>
          <w:tcPr>
            <w:tcW w:w="1000" w:type="pct"/>
          </w:tcPr>
          <w:p w14:paraId="682F33B0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02"/>
                  <w:enabled/>
                  <w:calcOnExit w:val="0"/>
                  <w:textInput/>
                </w:ffData>
              </w:fldChar>
            </w:r>
            <w:bookmarkStart w:id="191" w:name="Texte20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91"/>
          </w:p>
        </w:tc>
        <w:tc>
          <w:tcPr>
            <w:tcW w:w="1000" w:type="pct"/>
          </w:tcPr>
          <w:p w14:paraId="75DEDED2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03"/>
                  <w:enabled/>
                  <w:calcOnExit w:val="0"/>
                  <w:textInput/>
                </w:ffData>
              </w:fldChar>
            </w:r>
            <w:bookmarkStart w:id="192" w:name="Texte20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92"/>
          </w:p>
        </w:tc>
        <w:tc>
          <w:tcPr>
            <w:tcW w:w="1000" w:type="pct"/>
          </w:tcPr>
          <w:p w14:paraId="0217101C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04"/>
                  <w:enabled/>
                  <w:calcOnExit w:val="0"/>
                  <w:textInput/>
                </w:ffData>
              </w:fldChar>
            </w:r>
            <w:bookmarkStart w:id="193" w:name="Texte20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93"/>
          </w:p>
        </w:tc>
        <w:tc>
          <w:tcPr>
            <w:tcW w:w="1000" w:type="pct"/>
          </w:tcPr>
          <w:p w14:paraId="49D1B25A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05"/>
                  <w:enabled/>
                  <w:calcOnExit w:val="0"/>
                  <w:textInput/>
                </w:ffData>
              </w:fldChar>
            </w:r>
            <w:bookmarkStart w:id="194" w:name="Texte20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94"/>
          </w:p>
        </w:tc>
        <w:tc>
          <w:tcPr>
            <w:tcW w:w="1000" w:type="pct"/>
          </w:tcPr>
          <w:p w14:paraId="0CB3F8AC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06"/>
                  <w:enabled/>
                  <w:calcOnExit w:val="0"/>
                  <w:textInput/>
                </w:ffData>
              </w:fldChar>
            </w:r>
            <w:bookmarkStart w:id="195" w:name="Texte20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95"/>
          </w:p>
        </w:tc>
      </w:tr>
      <w:tr w:rsidR="00E32591" w:rsidRPr="00A2133F" w14:paraId="5A00AD49" w14:textId="77777777" w:rsidTr="00837A3F">
        <w:tc>
          <w:tcPr>
            <w:tcW w:w="1000" w:type="pct"/>
          </w:tcPr>
          <w:p w14:paraId="0F562739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08"/>
                  <w:enabled/>
                  <w:calcOnExit w:val="0"/>
                  <w:textInput/>
                </w:ffData>
              </w:fldChar>
            </w:r>
            <w:bookmarkStart w:id="196" w:name="Texte20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96"/>
          </w:p>
        </w:tc>
        <w:tc>
          <w:tcPr>
            <w:tcW w:w="1000" w:type="pct"/>
          </w:tcPr>
          <w:p w14:paraId="772B5D7E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09"/>
                  <w:enabled/>
                  <w:calcOnExit w:val="0"/>
                  <w:textInput/>
                </w:ffData>
              </w:fldChar>
            </w:r>
            <w:bookmarkStart w:id="197" w:name="Texte20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97"/>
          </w:p>
        </w:tc>
        <w:tc>
          <w:tcPr>
            <w:tcW w:w="1000" w:type="pct"/>
          </w:tcPr>
          <w:p w14:paraId="55AE95EB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10"/>
                  <w:enabled/>
                  <w:calcOnExit w:val="0"/>
                  <w:textInput/>
                </w:ffData>
              </w:fldChar>
            </w:r>
            <w:bookmarkStart w:id="198" w:name="Texte21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98"/>
          </w:p>
        </w:tc>
        <w:tc>
          <w:tcPr>
            <w:tcW w:w="1000" w:type="pct"/>
          </w:tcPr>
          <w:p w14:paraId="25BA4EFC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11"/>
                  <w:enabled/>
                  <w:calcOnExit w:val="0"/>
                  <w:textInput/>
                </w:ffData>
              </w:fldChar>
            </w:r>
            <w:bookmarkStart w:id="199" w:name="Texte21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199"/>
          </w:p>
        </w:tc>
        <w:tc>
          <w:tcPr>
            <w:tcW w:w="1000" w:type="pct"/>
          </w:tcPr>
          <w:p w14:paraId="7774E1A0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12"/>
                  <w:enabled/>
                  <w:calcOnExit w:val="0"/>
                  <w:textInput/>
                </w:ffData>
              </w:fldChar>
            </w:r>
            <w:bookmarkStart w:id="200" w:name="Texte21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00"/>
          </w:p>
        </w:tc>
      </w:tr>
      <w:tr w:rsidR="00E32591" w:rsidRPr="00A2133F" w14:paraId="1506DDA9" w14:textId="77777777" w:rsidTr="00837A3F">
        <w:tc>
          <w:tcPr>
            <w:tcW w:w="1000" w:type="pct"/>
          </w:tcPr>
          <w:p w14:paraId="6704B497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14"/>
                  <w:enabled/>
                  <w:calcOnExit w:val="0"/>
                  <w:textInput/>
                </w:ffData>
              </w:fldChar>
            </w:r>
            <w:bookmarkStart w:id="201" w:name="Texte21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01"/>
          </w:p>
        </w:tc>
        <w:tc>
          <w:tcPr>
            <w:tcW w:w="1000" w:type="pct"/>
          </w:tcPr>
          <w:p w14:paraId="3A90F459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15"/>
                  <w:enabled/>
                  <w:calcOnExit w:val="0"/>
                  <w:textInput/>
                </w:ffData>
              </w:fldChar>
            </w:r>
            <w:bookmarkStart w:id="202" w:name="Texte215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02"/>
          </w:p>
        </w:tc>
        <w:tc>
          <w:tcPr>
            <w:tcW w:w="1000" w:type="pct"/>
          </w:tcPr>
          <w:p w14:paraId="65FADEF5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16"/>
                  <w:enabled/>
                  <w:calcOnExit w:val="0"/>
                  <w:textInput/>
                </w:ffData>
              </w:fldChar>
            </w:r>
            <w:bookmarkStart w:id="203" w:name="Texte21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03"/>
          </w:p>
        </w:tc>
        <w:tc>
          <w:tcPr>
            <w:tcW w:w="1000" w:type="pct"/>
          </w:tcPr>
          <w:p w14:paraId="64485B08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17"/>
                  <w:enabled/>
                  <w:calcOnExit w:val="0"/>
                  <w:textInput/>
                </w:ffData>
              </w:fldChar>
            </w:r>
            <w:bookmarkStart w:id="204" w:name="Texte21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04"/>
          </w:p>
        </w:tc>
        <w:tc>
          <w:tcPr>
            <w:tcW w:w="1000" w:type="pct"/>
          </w:tcPr>
          <w:p w14:paraId="46D92FAD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18"/>
                  <w:enabled/>
                  <w:calcOnExit w:val="0"/>
                  <w:textInput/>
                </w:ffData>
              </w:fldChar>
            </w:r>
            <w:bookmarkStart w:id="205" w:name="Texte21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05"/>
          </w:p>
        </w:tc>
      </w:tr>
      <w:tr w:rsidR="00E32591" w:rsidRPr="00A2133F" w14:paraId="1E1912B2" w14:textId="77777777" w:rsidTr="00837A3F">
        <w:tc>
          <w:tcPr>
            <w:tcW w:w="1000" w:type="pct"/>
          </w:tcPr>
          <w:p w14:paraId="43725FC1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20"/>
                  <w:enabled/>
                  <w:calcOnExit w:val="0"/>
                  <w:textInput/>
                </w:ffData>
              </w:fldChar>
            </w:r>
            <w:bookmarkStart w:id="206" w:name="Texte220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06"/>
          </w:p>
        </w:tc>
        <w:tc>
          <w:tcPr>
            <w:tcW w:w="1000" w:type="pct"/>
          </w:tcPr>
          <w:p w14:paraId="15D05445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21"/>
                  <w:enabled/>
                  <w:calcOnExit w:val="0"/>
                  <w:textInput/>
                </w:ffData>
              </w:fldChar>
            </w:r>
            <w:bookmarkStart w:id="207" w:name="Texte22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07"/>
          </w:p>
        </w:tc>
        <w:tc>
          <w:tcPr>
            <w:tcW w:w="1000" w:type="pct"/>
          </w:tcPr>
          <w:p w14:paraId="743D96C8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22"/>
                  <w:enabled/>
                  <w:calcOnExit w:val="0"/>
                  <w:textInput/>
                </w:ffData>
              </w:fldChar>
            </w:r>
            <w:bookmarkStart w:id="208" w:name="Texte22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08"/>
          </w:p>
        </w:tc>
        <w:tc>
          <w:tcPr>
            <w:tcW w:w="1000" w:type="pct"/>
          </w:tcPr>
          <w:p w14:paraId="79CE6DF0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23"/>
                  <w:enabled/>
                  <w:calcOnExit w:val="0"/>
                  <w:textInput/>
                </w:ffData>
              </w:fldChar>
            </w:r>
            <w:bookmarkStart w:id="209" w:name="Texte22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09"/>
          </w:p>
        </w:tc>
        <w:tc>
          <w:tcPr>
            <w:tcW w:w="1000" w:type="pct"/>
          </w:tcPr>
          <w:p w14:paraId="7F5C96FB" w14:textId="77777777" w:rsidR="00E32591" w:rsidRPr="00A2133F" w:rsidRDefault="00E32591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24"/>
                  <w:enabled/>
                  <w:calcOnExit w:val="0"/>
                  <w:textInput/>
                </w:ffData>
              </w:fldChar>
            </w:r>
            <w:bookmarkStart w:id="210" w:name="Texte22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10"/>
          </w:p>
        </w:tc>
      </w:tr>
    </w:tbl>
    <w:p w14:paraId="42EF05B7" w14:textId="77777777" w:rsidR="0022446F" w:rsidRPr="00D45E6D" w:rsidRDefault="0022446F" w:rsidP="0022446F">
      <w:pPr>
        <w:spacing w:before="240"/>
        <w:rPr>
          <w:rFonts w:cs="Calibri Light"/>
        </w:rPr>
      </w:pPr>
      <w:r w:rsidRPr="00D45E6D">
        <w:rPr>
          <w:rFonts w:cs="Calibri Light"/>
        </w:rPr>
        <w:t xml:space="preserve">Dans le cadre de ce projet de recherche, </w:t>
      </w:r>
      <w:r>
        <w:rPr>
          <w:rFonts w:cs="Calibri Light"/>
        </w:rPr>
        <w:t>prévoyez</w:t>
      </w:r>
      <w:r w:rsidRPr="00D45E6D">
        <w:rPr>
          <w:rFonts w:cs="Calibri Light"/>
        </w:rPr>
        <w:t xml:space="preserve">-vous </w:t>
      </w:r>
      <w:r>
        <w:rPr>
          <w:rFonts w:cs="Calibri Light"/>
        </w:rPr>
        <w:t xml:space="preserve">partager des données </w:t>
      </w:r>
      <w:r w:rsidRPr="00F53A6C">
        <w:rPr>
          <w:rFonts w:cs="Calibri Light"/>
        </w:rPr>
        <w:t>numériques (ex. sondage en ligne, enregistrement vidéo/audio, transcription d’entrevues, etc.)</w:t>
      </w:r>
      <w:r w:rsidRPr="00D45E6D">
        <w:rPr>
          <w:rFonts w:cs="Calibri Light"/>
        </w:rPr>
        <w:t xml:space="preserve"> </w:t>
      </w:r>
      <w:r>
        <w:rPr>
          <w:rFonts w:cs="Calibri Light"/>
        </w:rPr>
        <w:t>avec les membres de votre équipe de recherche</w:t>
      </w:r>
      <w:r w:rsidR="001478E8">
        <w:rPr>
          <w:rFonts w:cs="Calibri Light"/>
        </w:rPr>
        <w:t xml:space="preserve"> </w:t>
      </w:r>
      <w:r w:rsidRPr="00D45E6D">
        <w:rPr>
          <w:rFonts w:cs="Calibri Light"/>
        </w:rPr>
        <w:t>?</w:t>
      </w:r>
    </w:p>
    <w:p w14:paraId="66BB0928" w14:textId="77777777" w:rsidR="0022446F" w:rsidRDefault="0022446F" w:rsidP="0022446F">
      <w:pPr>
        <w:spacing w:before="120" w:after="120"/>
        <w:jc w:val="center"/>
        <w:rPr>
          <w:rFonts w:cs="Calibri Light"/>
        </w:rPr>
      </w:pPr>
      <w:r w:rsidRPr="00F53A6C">
        <w:rPr>
          <w:rFonts w:cs="Calibri Light"/>
        </w:rPr>
        <w:lastRenderedPageBreak/>
        <w:t xml:space="preserve">Oui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E71F1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  <w:r w:rsidRPr="00F53A6C">
        <w:rPr>
          <w:rFonts w:cs="Calibri Light"/>
        </w:rPr>
        <w:t xml:space="preserve"> Non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</w:p>
    <w:p w14:paraId="305B2EE8" w14:textId="77777777" w:rsidR="0022446F" w:rsidRDefault="0022446F" w:rsidP="0022446F">
      <w:pPr>
        <w:spacing w:after="120"/>
        <w:rPr>
          <w:rFonts w:cs="Calibri Light"/>
        </w:rPr>
      </w:pPr>
      <w:r w:rsidRPr="00D45E6D">
        <w:rPr>
          <w:rFonts w:cs="Calibri Light"/>
        </w:rPr>
        <w:t xml:space="preserve">Dans l’affirmative, veuillez préciser </w:t>
      </w:r>
      <w:r>
        <w:rPr>
          <w:rFonts w:cs="Calibri Light"/>
        </w:rPr>
        <w:t xml:space="preserve">comment les données seront partagées de manière sécuritaire (ex. : partage sur une clé </w:t>
      </w:r>
      <w:r w:rsidR="00FE316E">
        <w:rPr>
          <w:rFonts w:cs="Calibri Light"/>
        </w:rPr>
        <w:t>USB</w:t>
      </w:r>
      <w:r>
        <w:rPr>
          <w:rFonts w:cs="Calibri Light"/>
        </w:rPr>
        <w:t xml:space="preserve"> </w:t>
      </w:r>
      <w:r w:rsidR="00FE71F1">
        <w:rPr>
          <w:rFonts w:cs="Calibri Light"/>
        </w:rPr>
        <w:t xml:space="preserve">sécurisée par mot de passe, OneDrive, </w:t>
      </w:r>
      <w:r w:rsidR="00F96D13">
        <w:rPr>
          <w:rFonts w:cs="Calibri Light"/>
        </w:rPr>
        <w:t>a</w:t>
      </w:r>
      <w:r w:rsidR="00FE71F1">
        <w:rPr>
          <w:rFonts w:cs="Calibri Light"/>
        </w:rPr>
        <w:t>ccès partagé et sécurisé à une même plateforme de collecte de données</w:t>
      </w:r>
      <w:r>
        <w:rPr>
          <w:rFonts w:cs="Calibri Light"/>
        </w:rPr>
        <w:t>) :</w:t>
      </w:r>
    </w:p>
    <w:p w14:paraId="352338EC" w14:textId="77777777" w:rsidR="0022446F" w:rsidRPr="00F53A6C" w:rsidRDefault="0022446F" w:rsidP="0022446F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86"/>
            <w:enabled/>
            <w:calcOnExit w:val="0"/>
            <w:textInput/>
          </w:ffData>
        </w:fldChar>
      </w:r>
      <w:r w:rsidRPr="0022446F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</w:p>
    <w:p w14:paraId="234B89E2" w14:textId="77777777" w:rsidR="007C4B5A" w:rsidRPr="00A2133F" w:rsidRDefault="00D755BE" w:rsidP="00FE71F1">
      <w:pPr>
        <w:pStyle w:val="Titre4"/>
        <w:spacing w:before="480"/>
      </w:pPr>
      <w:r w:rsidRPr="00A2133F">
        <w:t>Banques de données</w:t>
      </w:r>
    </w:p>
    <w:p w14:paraId="23F555E8" w14:textId="77777777" w:rsidR="00383536" w:rsidRPr="00F53A6C" w:rsidRDefault="00383536" w:rsidP="00010F2B">
      <w:pPr>
        <w:spacing w:after="120"/>
        <w:rPr>
          <w:rFonts w:cs="Calibri Light"/>
        </w:rPr>
      </w:pPr>
      <w:r w:rsidRPr="00F53A6C">
        <w:rPr>
          <w:rFonts w:cs="Calibri Light"/>
        </w:rPr>
        <w:t>Dans le cadre de ce projet de recherche, allez-vous</w:t>
      </w:r>
      <w:r w:rsidR="009138B8" w:rsidRPr="00F53A6C">
        <w:rPr>
          <w:rFonts w:cs="Calibri Light"/>
        </w:rPr>
        <w:t xml:space="preserve"> </w:t>
      </w:r>
      <w:r w:rsidR="00A87952" w:rsidRPr="00F53A6C">
        <w:rPr>
          <w:rFonts w:cs="Calibri Light"/>
          <w:color w:val="000000" w:themeColor="text1"/>
        </w:rPr>
        <w:t xml:space="preserve">compiler et </w:t>
      </w:r>
      <w:r w:rsidR="009138B8" w:rsidRPr="00F53A6C">
        <w:rPr>
          <w:rFonts w:cs="Calibri Light"/>
          <w:color w:val="000000" w:themeColor="text1"/>
        </w:rPr>
        <w:t>conserver</w:t>
      </w:r>
      <w:r w:rsidRPr="00F53A6C">
        <w:rPr>
          <w:rFonts w:cs="Calibri Light"/>
          <w:color w:val="000000" w:themeColor="text1"/>
        </w:rPr>
        <w:t xml:space="preserve"> </w:t>
      </w:r>
      <w:r w:rsidR="00644064" w:rsidRPr="00F53A6C">
        <w:rPr>
          <w:rFonts w:cs="Calibri Light"/>
          <w:color w:val="000000" w:themeColor="text1"/>
        </w:rPr>
        <w:t xml:space="preserve">des </w:t>
      </w:r>
      <w:r w:rsidR="00FE316E">
        <w:rPr>
          <w:rFonts w:cs="Calibri Light"/>
        </w:rPr>
        <w:t>données</w:t>
      </w:r>
      <w:r w:rsidR="00644064" w:rsidRPr="00F53A6C">
        <w:rPr>
          <w:rFonts w:cs="Calibri Light"/>
        </w:rPr>
        <w:t xml:space="preserve"> ou </w:t>
      </w:r>
      <w:r w:rsidR="00F96D13">
        <w:rPr>
          <w:rFonts w:cs="Calibri Light"/>
        </w:rPr>
        <w:t xml:space="preserve">des </w:t>
      </w:r>
      <w:r w:rsidR="00FE316E">
        <w:rPr>
          <w:rFonts w:cs="Calibri Light"/>
        </w:rPr>
        <w:t>renseignements</w:t>
      </w:r>
      <w:r w:rsidRPr="00F53A6C">
        <w:rPr>
          <w:rFonts w:cs="Calibri Light"/>
        </w:rPr>
        <w:t xml:space="preserve"> récoltés dans une banque de données (ex. SPSS, Excel</w:t>
      </w:r>
      <w:r w:rsidR="00984B34" w:rsidRPr="00F53A6C">
        <w:rPr>
          <w:rFonts w:cs="Calibri Light"/>
        </w:rPr>
        <w:t>, Nvivo, Atlas-TI</w:t>
      </w:r>
      <w:r w:rsidRPr="00F53A6C">
        <w:rPr>
          <w:rFonts w:cs="Calibri Light"/>
        </w:rPr>
        <w:t>).</w:t>
      </w:r>
    </w:p>
    <w:p w14:paraId="15ED5E9B" w14:textId="77777777" w:rsidR="00F53A6C" w:rsidRPr="00F53A6C" w:rsidRDefault="00F53A6C" w:rsidP="00F53A6C">
      <w:pPr>
        <w:spacing w:before="120" w:after="120"/>
        <w:jc w:val="center"/>
        <w:rPr>
          <w:rFonts w:cs="Calibri Light"/>
        </w:rPr>
      </w:pPr>
      <w:r w:rsidRPr="00F53A6C">
        <w:rPr>
          <w:rFonts w:cs="Calibri Light"/>
        </w:rPr>
        <w:t xml:space="preserve">Oui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  <w:r w:rsidRPr="00F53A6C">
        <w:rPr>
          <w:rFonts w:cs="Calibri Light"/>
        </w:rPr>
        <w:t xml:space="preserve"> Non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</w:p>
    <w:p w14:paraId="4E53120F" w14:textId="77777777" w:rsidR="00383536" w:rsidRPr="00F53A6C" w:rsidRDefault="00383536" w:rsidP="00010F2B">
      <w:pPr>
        <w:spacing w:after="120"/>
        <w:rPr>
          <w:rFonts w:cs="Calibri Light"/>
        </w:rPr>
      </w:pPr>
      <w:r w:rsidRPr="00F53A6C">
        <w:rPr>
          <w:rFonts w:cs="Calibri Light"/>
        </w:rPr>
        <w:t>Dans l’affirmative, veuillez préciser les informations dans le tableau ci-dessous </w:t>
      </w:r>
      <w:r w:rsidR="00644064" w:rsidRPr="00F53A6C">
        <w:rPr>
          <w:rFonts w:cs="Calibri Light"/>
        </w:rPr>
        <w:t>(</w:t>
      </w:r>
      <w:r w:rsidR="00B43525">
        <w:rPr>
          <w:rFonts w:cs="Calibri Light"/>
        </w:rPr>
        <w:t>remplissez une ligne par ensemble de données)</w:t>
      </w:r>
      <w:r w:rsidR="007668F9">
        <w:rPr>
          <w:rFonts w:cs="Calibri Light"/>
        </w:rPr>
        <w:t> </w:t>
      </w:r>
      <w:r w:rsidRPr="00F53A6C">
        <w:rPr>
          <w:rFonts w:cs="Calibri Light"/>
        </w:rPr>
        <w:t>:</w:t>
      </w:r>
    </w:p>
    <w:tbl>
      <w:tblPr>
        <w:tblStyle w:val="Grilledutableau"/>
        <w:tblW w:w="4976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2338"/>
        <w:gridCol w:w="2337"/>
        <w:gridCol w:w="2337"/>
        <w:gridCol w:w="2337"/>
      </w:tblGrid>
      <w:tr w:rsidR="00600EA9" w:rsidRPr="00600EA9" w14:paraId="724DF734" w14:textId="77777777" w:rsidTr="00837A3F">
        <w:trPr>
          <w:tblHeader/>
        </w:trPr>
        <w:tc>
          <w:tcPr>
            <w:tcW w:w="5000" w:type="pct"/>
            <w:gridSpan w:val="4"/>
            <w:shd w:val="clear" w:color="auto" w:fill="C6D9F1" w:themeFill="text2" w:themeFillTint="33"/>
          </w:tcPr>
          <w:p w14:paraId="63E8BAAA" w14:textId="77777777" w:rsidR="00383536" w:rsidRPr="00600EA9" w:rsidRDefault="007C4B5A" w:rsidP="009D2EDA">
            <w:pPr>
              <w:jc w:val="center"/>
              <w:rPr>
                <w:rFonts w:cs="Calibri Light"/>
                <w:b/>
                <w:bCs/>
                <w:color w:val="003E6A"/>
              </w:rPr>
            </w:pPr>
            <w:r w:rsidRPr="00600EA9">
              <w:rPr>
                <w:rFonts w:cs="Calibri Light"/>
                <w:b/>
                <w:bCs/>
                <w:color w:val="003E6A"/>
              </w:rPr>
              <w:t>BANQUES DE DONNÉES</w:t>
            </w:r>
          </w:p>
        </w:tc>
      </w:tr>
      <w:tr w:rsidR="0089191E" w:rsidRPr="00600EA9" w14:paraId="5724FFDA" w14:textId="77777777" w:rsidTr="005A092B">
        <w:trPr>
          <w:tblHeader/>
        </w:trPr>
        <w:tc>
          <w:tcPr>
            <w:tcW w:w="1250" w:type="pct"/>
            <w:vAlign w:val="center"/>
          </w:tcPr>
          <w:p w14:paraId="341171DD" w14:textId="77777777" w:rsidR="0089191E" w:rsidRPr="00600EA9" w:rsidRDefault="0089191E" w:rsidP="005A092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Nature de la banque de données</w:t>
            </w:r>
          </w:p>
          <w:p w14:paraId="1C49FB63" w14:textId="77777777" w:rsidR="0089191E" w:rsidRPr="00600EA9" w:rsidRDefault="0089191E" w:rsidP="005A092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(</w:t>
            </w:r>
            <w:proofErr w:type="gramStart"/>
            <w:r w:rsidRPr="00600EA9">
              <w:rPr>
                <w:rFonts w:cs="Calibri Light"/>
                <w:color w:val="003E6A"/>
              </w:rPr>
              <w:t>ex.</w:t>
            </w:r>
            <w:proofErr w:type="gramEnd"/>
            <w:r w:rsidRPr="00600EA9">
              <w:rPr>
                <w:rFonts w:cs="Calibri Light"/>
                <w:color w:val="003E6A"/>
              </w:rPr>
              <w:t xml:space="preserve"> Nvivo, Atlas-TI, SPSS, Excel)</w:t>
            </w:r>
          </w:p>
        </w:tc>
        <w:tc>
          <w:tcPr>
            <w:tcW w:w="1250" w:type="pct"/>
            <w:vAlign w:val="center"/>
          </w:tcPr>
          <w:p w14:paraId="5D3DBF1C" w14:textId="77777777" w:rsidR="0089191E" w:rsidRPr="00600EA9" w:rsidRDefault="0089191E" w:rsidP="005A092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Lieu et dispositif d’entreposage (ex. clé USB, lecteur réseau de l’USB, OneDrive)</w:t>
            </w:r>
            <w:r w:rsidRPr="00600EA9">
              <w:rPr>
                <w:rStyle w:val="Appelnotedebasdep"/>
                <w:rFonts w:cs="Calibri Light"/>
                <w:color w:val="003E6A"/>
              </w:rPr>
              <w:footnoteReference w:id="3"/>
            </w:r>
          </w:p>
        </w:tc>
        <w:tc>
          <w:tcPr>
            <w:tcW w:w="1250" w:type="pct"/>
            <w:vAlign w:val="center"/>
          </w:tcPr>
          <w:p w14:paraId="24D96D37" w14:textId="77777777" w:rsidR="0089191E" w:rsidRPr="00600EA9" w:rsidRDefault="0089191E" w:rsidP="005A092B">
            <w:pPr>
              <w:jc w:val="center"/>
              <w:rPr>
                <w:rFonts w:cs="Calibri Light"/>
                <w:color w:val="003E6A"/>
              </w:rPr>
            </w:pPr>
            <w:r w:rsidRPr="00600EA9">
              <w:rPr>
                <w:rFonts w:cs="Calibri Light"/>
                <w:color w:val="003E6A"/>
              </w:rPr>
              <w:t>Liste des personnes ayant accès</w:t>
            </w:r>
            <w:r>
              <w:rPr>
                <w:rFonts w:cs="Calibri Light"/>
                <w:color w:val="003E6A"/>
              </w:rPr>
              <w:t xml:space="preserve"> aux données</w:t>
            </w:r>
          </w:p>
        </w:tc>
        <w:tc>
          <w:tcPr>
            <w:tcW w:w="1250" w:type="pct"/>
            <w:vAlign w:val="center"/>
          </w:tcPr>
          <w:p w14:paraId="443F9ADE" w14:textId="77777777" w:rsidR="0089191E" w:rsidRPr="00600EA9" w:rsidRDefault="00B83447" w:rsidP="005A092B">
            <w:pPr>
              <w:ind w:right="-108"/>
              <w:jc w:val="center"/>
              <w:rPr>
                <w:rFonts w:cs="Calibri Light"/>
                <w:color w:val="003E6A"/>
              </w:rPr>
            </w:pPr>
            <w:r w:rsidRPr="005A092B">
              <w:rPr>
                <w:rFonts w:cs="Calibri Light"/>
                <w:color w:val="003E6A"/>
              </w:rPr>
              <w:t>Durée de conservation des banques de données par le·la chercheur·e</w:t>
            </w:r>
            <w:r w:rsidR="00165C89" w:rsidRPr="005A092B">
              <w:rPr>
                <w:rFonts w:cs="Calibri Light"/>
                <w:color w:val="003E6A"/>
              </w:rPr>
              <w:t xml:space="preserve"> avant leur suppression</w:t>
            </w:r>
          </w:p>
        </w:tc>
      </w:tr>
      <w:tr w:rsidR="0089191E" w:rsidRPr="00A2133F" w14:paraId="6C0FFF7F" w14:textId="77777777" w:rsidTr="00837A3F">
        <w:tc>
          <w:tcPr>
            <w:tcW w:w="1250" w:type="pct"/>
          </w:tcPr>
          <w:p w14:paraId="417839CB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26"/>
                  <w:enabled/>
                  <w:calcOnExit w:val="0"/>
                  <w:textInput/>
                </w:ffData>
              </w:fldChar>
            </w:r>
            <w:bookmarkStart w:id="211" w:name="Texte22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11"/>
          </w:p>
        </w:tc>
        <w:tc>
          <w:tcPr>
            <w:tcW w:w="1250" w:type="pct"/>
          </w:tcPr>
          <w:p w14:paraId="3C4DF44B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27"/>
                  <w:enabled/>
                  <w:calcOnExit w:val="0"/>
                  <w:textInput/>
                </w:ffData>
              </w:fldChar>
            </w:r>
            <w:bookmarkStart w:id="212" w:name="Texte22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12"/>
          </w:p>
        </w:tc>
        <w:tc>
          <w:tcPr>
            <w:tcW w:w="1250" w:type="pct"/>
          </w:tcPr>
          <w:p w14:paraId="15A1A908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28"/>
                  <w:enabled/>
                  <w:calcOnExit w:val="0"/>
                  <w:textInput/>
                </w:ffData>
              </w:fldChar>
            </w:r>
            <w:bookmarkStart w:id="213" w:name="Texte22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13"/>
          </w:p>
        </w:tc>
        <w:tc>
          <w:tcPr>
            <w:tcW w:w="1250" w:type="pct"/>
          </w:tcPr>
          <w:p w14:paraId="75DE4BD4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29"/>
                  <w:enabled/>
                  <w:calcOnExit w:val="0"/>
                  <w:textInput/>
                </w:ffData>
              </w:fldChar>
            </w:r>
            <w:bookmarkStart w:id="214" w:name="Texte22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14"/>
          </w:p>
        </w:tc>
      </w:tr>
      <w:tr w:rsidR="0089191E" w:rsidRPr="00A2133F" w14:paraId="737AD5F1" w14:textId="77777777" w:rsidTr="00837A3F">
        <w:tc>
          <w:tcPr>
            <w:tcW w:w="1250" w:type="pct"/>
          </w:tcPr>
          <w:p w14:paraId="3CC9922A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31"/>
                  <w:enabled/>
                  <w:calcOnExit w:val="0"/>
                  <w:textInput/>
                </w:ffData>
              </w:fldChar>
            </w:r>
            <w:bookmarkStart w:id="215" w:name="Texte23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15"/>
          </w:p>
        </w:tc>
        <w:tc>
          <w:tcPr>
            <w:tcW w:w="1250" w:type="pct"/>
          </w:tcPr>
          <w:p w14:paraId="1BF925CF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32"/>
                  <w:enabled/>
                  <w:calcOnExit w:val="0"/>
                  <w:textInput/>
                </w:ffData>
              </w:fldChar>
            </w:r>
            <w:bookmarkStart w:id="216" w:name="Texte23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16"/>
          </w:p>
        </w:tc>
        <w:tc>
          <w:tcPr>
            <w:tcW w:w="1250" w:type="pct"/>
          </w:tcPr>
          <w:p w14:paraId="402C33CA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33"/>
                  <w:enabled/>
                  <w:calcOnExit w:val="0"/>
                  <w:textInput/>
                </w:ffData>
              </w:fldChar>
            </w:r>
            <w:bookmarkStart w:id="217" w:name="Texte23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17"/>
          </w:p>
        </w:tc>
        <w:tc>
          <w:tcPr>
            <w:tcW w:w="1250" w:type="pct"/>
          </w:tcPr>
          <w:p w14:paraId="7ACBB20F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34"/>
                  <w:enabled/>
                  <w:calcOnExit w:val="0"/>
                  <w:textInput/>
                </w:ffData>
              </w:fldChar>
            </w:r>
            <w:bookmarkStart w:id="218" w:name="Texte23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18"/>
          </w:p>
        </w:tc>
      </w:tr>
      <w:tr w:rsidR="0089191E" w:rsidRPr="00A2133F" w14:paraId="627C7C6B" w14:textId="77777777" w:rsidTr="00837A3F">
        <w:tc>
          <w:tcPr>
            <w:tcW w:w="1250" w:type="pct"/>
          </w:tcPr>
          <w:p w14:paraId="4A6E7F5A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36"/>
                  <w:enabled/>
                  <w:calcOnExit w:val="0"/>
                  <w:textInput/>
                </w:ffData>
              </w:fldChar>
            </w:r>
            <w:bookmarkStart w:id="219" w:name="Texte23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19"/>
          </w:p>
        </w:tc>
        <w:tc>
          <w:tcPr>
            <w:tcW w:w="1250" w:type="pct"/>
          </w:tcPr>
          <w:p w14:paraId="0C1882D4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37"/>
                  <w:enabled/>
                  <w:calcOnExit w:val="0"/>
                  <w:textInput/>
                </w:ffData>
              </w:fldChar>
            </w:r>
            <w:bookmarkStart w:id="220" w:name="Texte23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20"/>
          </w:p>
        </w:tc>
        <w:tc>
          <w:tcPr>
            <w:tcW w:w="1250" w:type="pct"/>
          </w:tcPr>
          <w:p w14:paraId="235FBE68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38"/>
                  <w:enabled/>
                  <w:calcOnExit w:val="0"/>
                  <w:textInput/>
                </w:ffData>
              </w:fldChar>
            </w:r>
            <w:bookmarkStart w:id="221" w:name="Texte23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21"/>
          </w:p>
        </w:tc>
        <w:tc>
          <w:tcPr>
            <w:tcW w:w="1250" w:type="pct"/>
          </w:tcPr>
          <w:p w14:paraId="2B1868E2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39"/>
                  <w:enabled/>
                  <w:calcOnExit w:val="0"/>
                  <w:textInput/>
                </w:ffData>
              </w:fldChar>
            </w:r>
            <w:bookmarkStart w:id="222" w:name="Texte23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22"/>
          </w:p>
        </w:tc>
      </w:tr>
      <w:tr w:rsidR="0089191E" w:rsidRPr="00A2133F" w14:paraId="549DFA63" w14:textId="77777777" w:rsidTr="00837A3F">
        <w:tc>
          <w:tcPr>
            <w:tcW w:w="1250" w:type="pct"/>
          </w:tcPr>
          <w:p w14:paraId="5CBDF84D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41"/>
                  <w:enabled/>
                  <w:calcOnExit w:val="0"/>
                  <w:textInput/>
                </w:ffData>
              </w:fldChar>
            </w:r>
            <w:bookmarkStart w:id="223" w:name="Texte24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23"/>
          </w:p>
        </w:tc>
        <w:tc>
          <w:tcPr>
            <w:tcW w:w="1250" w:type="pct"/>
          </w:tcPr>
          <w:p w14:paraId="7EEB7D3B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42"/>
                  <w:enabled/>
                  <w:calcOnExit w:val="0"/>
                  <w:textInput/>
                </w:ffData>
              </w:fldChar>
            </w:r>
            <w:bookmarkStart w:id="224" w:name="Texte24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24"/>
          </w:p>
        </w:tc>
        <w:tc>
          <w:tcPr>
            <w:tcW w:w="1250" w:type="pct"/>
          </w:tcPr>
          <w:p w14:paraId="2B3049C7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43"/>
                  <w:enabled/>
                  <w:calcOnExit w:val="0"/>
                  <w:textInput/>
                </w:ffData>
              </w:fldChar>
            </w:r>
            <w:bookmarkStart w:id="225" w:name="Texte24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25"/>
          </w:p>
        </w:tc>
        <w:tc>
          <w:tcPr>
            <w:tcW w:w="1250" w:type="pct"/>
          </w:tcPr>
          <w:p w14:paraId="768B2F2E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44"/>
                  <w:enabled/>
                  <w:calcOnExit w:val="0"/>
                  <w:textInput/>
                </w:ffData>
              </w:fldChar>
            </w:r>
            <w:bookmarkStart w:id="226" w:name="Texte24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26"/>
          </w:p>
        </w:tc>
      </w:tr>
      <w:tr w:rsidR="0089191E" w:rsidRPr="00A2133F" w14:paraId="75E4F08C" w14:textId="77777777" w:rsidTr="00837A3F">
        <w:tc>
          <w:tcPr>
            <w:tcW w:w="1250" w:type="pct"/>
          </w:tcPr>
          <w:p w14:paraId="4B9B7969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46"/>
                  <w:enabled/>
                  <w:calcOnExit w:val="0"/>
                  <w:textInput/>
                </w:ffData>
              </w:fldChar>
            </w:r>
            <w:bookmarkStart w:id="227" w:name="Texte24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27"/>
          </w:p>
        </w:tc>
        <w:tc>
          <w:tcPr>
            <w:tcW w:w="1250" w:type="pct"/>
          </w:tcPr>
          <w:p w14:paraId="268D9BFF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47"/>
                  <w:enabled/>
                  <w:calcOnExit w:val="0"/>
                  <w:textInput/>
                </w:ffData>
              </w:fldChar>
            </w:r>
            <w:bookmarkStart w:id="228" w:name="Texte24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28"/>
          </w:p>
        </w:tc>
        <w:tc>
          <w:tcPr>
            <w:tcW w:w="1250" w:type="pct"/>
          </w:tcPr>
          <w:p w14:paraId="21A639DD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48"/>
                  <w:enabled/>
                  <w:calcOnExit w:val="0"/>
                  <w:textInput/>
                </w:ffData>
              </w:fldChar>
            </w:r>
            <w:bookmarkStart w:id="229" w:name="Texte24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29"/>
          </w:p>
        </w:tc>
        <w:tc>
          <w:tcPr>
            <w:tcW w:w="1250" w:type="pct"/>
          </w:tcPr>
          <w:p w14:paraId="01069DEB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49"/>
                  <w:enabled/>
                  <w:calcOnExit w:val="0"/>
                  <w:textInput/>
                </w:ffData>
              </w:fldChar>
            </w:r>
            <w:bookmarkStart w:id="230" w:name="Texte24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30"/>
          </w:p>
        </w:tc>
      </w:tr>
      <w:tr w:rsidR="0089191E" w:rsidRPr="00A2133F" w14:paraId="747E3A21" w14:textId="77777777" w:rsidTr="00837A3F">
        <w:tc>
          <w:tcPr>
            <w:tcW w:w="1250" w:type="pct"/>
          </w:tcPr>
          <w:p w14:paraId="6AED2331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51"/>
                  <w:enabled/>
                  <w:calcOnExit w:val="0"/>
                  <w:textInput/>
                </w:ffData>
              </w:fldChar>
            </w:r>
            <w:bookmarkStart w:id="231" w:name="Texte25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31"/>
          </w:p>
        </w:tc>
        <w:tc>
          <w:tcPr>
            <w:tcW w:w="1250" w:type="pct"/>
          </w:tcPr>
          <w:p w14:paraId="266C0F9B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52"/>
                  <w:enabled/>
                  <w:calcOnExit w:val="0"/>
                  <w:textInput/>
                </w:ffData>
              </w:fldChar>
            </w:r>
            <w:bookmarkStart w:id="232" w:name="Texte25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32"/>
          </w:p>
        </w:tc>
        <w:tc>
          <w:tcPr>
            <w:tcW w:w="1250" w:type="pct"/>
          </w:tcPr>
          <w:p w14:paraId="1A9F6A14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53"/>
                  <w:enabled/>
                  <w:calcOnExit w:val="0"/>
                  <w:textInput/>
                </w:ffData>
              </w:fldChar>
            </w:r>
            <w:bookmarkStart w:id="233" w:name="Texte25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33"/>
          </w:p>
        </w:tc>
        <w:tc>
          <w:tcPr>
            <w:tcW w:w="1250" w:type="pct"/>
          </w:tcPr>
          <w:p w14:paraId="70B540A7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54"/>
                  <w:enabled/>
                  <w:calcOnExit w:val="0"/>
                  <w:textInput/>
                </w:ffData>
              </w:fldChar>
            </w:r>
            <w:bookmarkStart w:id="234" w:name="Texte25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34"/>
          </w:p>
        </w:tc>
      </w:tr>
      <w:tr w:rsidR="0089191E" w:rsidRPr="00A2133F" w14:paraId="32E60EEF" w14:textId="77777777" w:rsidTr="00837A3F">
        <w:tc>
          <w:tcPr>
            <w:tcW w:w="1250" w:type="pct"/>
          </w:tcPr>
          <w:p w14:paraId="298900BF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56"/>
                  <w:enabled/>
                  <w:calcOnExit w:val="0"/>
                  <w:textInput/>
                </w:ffData>
              </w:fldChar>
            </w:r>
            <w:bookmarkStart w:id="235" w:name="Texte25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35"/>
          </w:p>
        </w:tc>
        <w:tc>
          <w:tcPr>
            <w:tcW w:w="1250" w:type="pct"/>
          </w:tcPr>
          <w:p w14:paraId="07EE6380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57"/>
                  <w:enabled/>
                  <w:calcOnExit w:val="0"/>
                  <w:textInput/>
                </w:ffData>
              </w:fldChar>
            </w:r>
            <w:bookmarkStart w:id="236" w:name="Texte25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36"/>
          </w:p>
        </w:tc>
        <w:tc>
          <w:tcPr>
            <w:tcW w:w="1250" w:type="pct"/>
          </w:tcPr>
          <w:p w14:paraId="5F6BDD3F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58"/>
                  <w:enabled/>
                  <w:calcOnExit w:val="0"/>
                  <w:textInput/>
                </w:ffData>
              </w:fldChar>
            </w:r>
            <w:bookmarkStart w:id="237" w:name="Texte25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37"/>
          </w:p>
        </w:tc>
        <w:tc>
          <w:tcPr>
            <w:tcW w:w="1250" w:type="pct"/>
          </w:tcPr>
          <w:p w14:paraId="4813991F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59"/>
                  <w:enabled/>
                  <w:calcOnExit w:val="0"/>
                  <w:textInput/>
                </w:ffData>
              </w:fldChar>
            </w:r>
            <w:bookmarkStart w:id="238" w:name="Texte25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38"/>
          </w:p>
        </w:tc>
      </w:tr>
      <w:tr w:rsidR="0089191E" w:rsidRPr="00A2133F" w14:paraId="333E807A" w14:textId="77777777" w:rsidTr="00837A3F">
        <w:tc>
          <w:tcPr>
            <w:tcW w:w="1250" w:type="pct"/>
          </w:tcPr>
          <w:p w14:paraId="3ED7A40B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61"/>
                  <w:enabled/>
                  <w:calcOnExit w:val="0"/>
                  <w:textInput/>
                </w:ffData>
              </w:fldChar>
            </w:r>
            <w:bookmarkStart w:id="239" w:name="Texte26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39"/>
          </w:p>
        </w:tc>
        <w:tc>
          <w:tcPr>
            <w:tcW w:w="1250" w:type="pct"/>
          </w:tcPr>
          <w:p w14:paraId="71BCFCD4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62"/>
                  <w:enabled/>
                  <w:calcOnExit w:val="0"/>
                  <w:textInput/>
                </w:ffData>
              </w:fldChar>
            </w:r>
            <w:bookmarkStart w:id="240" w:name="Texte26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40"/>
          </w:p>
        </w:tc>
        <w:tc>
          <w:tcPr>
            <w:tcW w:w="1250" w:type="pct"/>
          </w:tcPr>
          <w:p w14:paraId="7A3C521D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63"/>
                  <w:enabled/>
                  <w:calcOnExit w:val="0"/>
                  <w:textInput/>
                </w:ffData>
              </w:fldChar>
            </w:r>
            <w:bookmarkStart w:id="241" w:name="Texte26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41"/>
          </w:p>
        </w:tc>
        <w:tc>
          <w:tcPr>
            <w:tcW w:w="1250" w:type="pct"/>
          </w:tcPr>
          <w:p w14:paraId="77272189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64"/>
                  <w:enabled/>
                  <w:calcOnExit w:val="0"/>
                  <w:textInput/>
                </w:ffData>
              </w:fldChar>
            </w:r>
            <w:bookmarkStart w:id="242" w:name="Texte26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42"/>
          </w:p>
        </w:tc>
      </w:tr>
      <w:tr w:rsidR="0089191E" w:rsidRPr="00A2133F" w14:paraId="3D5AC829" w14:textId="77777777" w:rsidTr="00837A3F">
        <w:tc>
          <w:tcPr>
            <w:tcW w:w="1250" w:type="pct"/>
          </w:tcPr>
          <w:p w14:paraId="7FD39DF6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66"/>
                  <w:enabled/>
                  <w:calcOnExit w:val="0"/>
                  <w:textInput/>
                </w:ffData>
              </w:fldChar>
            </w:r>
            <w:bookmarkStart w:id="243" w:name="Texte26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43"/>
          </w:p>
        </w:tc>
        <w:tc>
          <w:tcPr>
            <w:tcW w:w="1250" w:type="pct"/>
          </w:tcPr>
          <w:p w14:paraId="745FD7CE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67"/>
                  <w:enabled/>
                  <w:calcOnExit w:val="0"/>
                  <w:textInput/>
                </w:ffData>
              </w:fldChar>
            </w:r>
            <w:bookmarkStart w:id="244" w:name="Texte267"/>
            <w:r w:rsidRPr="00836A16"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44"/>
          </w:p>
        </w:tc>
        <w:tc>
          <w:tcPr>
            <w:tcW w:w="1250" w:type="pct"/>
          </w:tcPr>
          <w:p w14:paraId="1BE6FA57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68"/>
                  <w:enabled/>
                  <w:calcOnExit w:val="0"/>
                  <w:textInput/>
                </w:ffData>
              </w:fldChar>
            </w:r>
            <w:bookmarkStart w:id="245" w:name="Texte26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45"/>
          </w:p>
        </w:tc>
        <w:tc>
          <w:tcPr>
            <w:tcW w:w="1250" w:type="pct"/>
          </w:tcPr>
          <w:p w14:paraId="071EA2DE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69"/>
                  <w:enabled/>
                  <w:calcOnExit w:val="0"/>
                  <w:textInput/>
                </w:ffData>
              </w:fldChar>
            </w:r>
            <w:bookmarkStart w:id="246" w:name="Texte26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46"/>
          </w:p>
        </w:tc>
      </w:tr>
      <w:tr w:rsidR="0089191E" w:rsidRPr="00A2133F" w14:paraId="315F3A39" w14:textId="77777777" w:rsidTr="00837A3F">
        <w:tc>
          <w:tcPr>
            <w:tcW w:w="1250" w:type="pct"/>
          </w:tcPr>
          <w:p w14:paraId="5EBD987F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71"/>
                  <w:enabled/>
                  <w:calcOnExit w:val="0"/>
                  <w:textInput/>
                </w:ffData>
              </w:fldChar>
            </w:r>
            <w:bookmarkStart w:id="247" w:name="Texte27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47"/>
          </w:p>
        </w:tc>
        <w:tc>
          <w:tcPr>
            <w:tcW w:w="1250" w:type="pct"/>
          </w:tcPr>
          <w:p w14:paraId="2A90248B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72"/>
                  <w:enabled/>
                  <w:calcOnExit w:val="0"/>
                  <w:textInput/>
                </w:ffData>
              </w:fldChar>
            </w:r>
            <w:bookmarkStart w:id="248" w:name="Texte27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48"/>
          </w:p>
        </w:tc>
        <w:tc>
          <w:tcPr>
            <w:tcW w:w="1250" w:type="pct"/>
          </w:tcPr>
          <w:p w14:paraId="76D6AB41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73"/>
                  <w:enabled/>
                  <w:calcOnExit w:val="0"/>
                  <w:textInput/>
                </w:ffData>
              </w:fldChar>
            </w:r>
            <w:bookmarkStart w:id="249" w:name="Texte27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49"/>
          </w:p>
        </w:tc>
        <w:tc>
          <w:tcPr>
            <w:tcW w:w="1250" w:type="pct"/>
          </w:tcPr>
          <w:p w14:paraId="2474D6C0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74"/>
                  <w:enabled/>
                  <w:calcOnExit w:val="0"/>
                  <w:textInput/>
                </w:ffData>
              </w:fldChar>
            </w:r>
            <w:bookmarkStart w:id="250" w:name="Texte27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50"/>
          </w:p>
        </w:tc>
      </w:tr>
      <w:tr w:rsidR="0089191E" w:rsidRPr="00A2133F" w14:paraId="12772209" w14:textId="77777777" w:rsidTr="00837A3F">
        <w:tc>
          <w:tcPr>
            <w:tcW w:w="1250" w:type="pct"/>
          </w:tcPr>
          <w:p w14:paraId="2D497892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76"/>
                  <w:enabled/>
                  <w:calcOnExit w:val="0"/>
                  <w:textInput/>
                </w:ffData>
              </w:fldChar>
            </w:r>
            <w:bookmarkStart w:id="251" w:name="Texte276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51"/>
          </w:p>
        </w:tc>
        <w:tc>
          <w:tcPr>
            <w:tcW w:w="1250" w:type="pct"/>
          </w:tcPr>
          <w:p w14:paraId="76A34709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77"/>
                  <w:enabled/>
                  <w:calcOnExit w:val="0"/>
                  <w:textInput/>
                </w:ffData>
              </w:fldChar>
            </w:r>
            <w:bookmarkStart w:id="252" w:name="Texte277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52"/>
          </w:p>
        </w:tc>
        <w:tc>
          <w:tcPr>
            <w:tcW w:w="1250" w:type="pct"/>
          </w:tcPr>
          <w:p w14:paraId="70E927D7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78"/>
                  <w:enabled/>
                  <w:calcOnExit w:val="0"/>
                  <w:textInput/>
                </w:ffData>
              </w:fldChar>
            </w:r>
            <w:bookmarkStart w:id="253" w:name="Texte278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53"/>
          </w:p>
        </w:tc>
        <w:tc>
          <w:tcPr>
            <w:tcW w:w="1250" w:type="pct"/>
          </w:tcPr>
          <w:p w14:paraId="3BAA61CF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79"/>
                  <w:enabled/>
                  <w:calcOnExit w:val="0"/>
                  <w:textInput/>
                </w:ffData>
              </w:fldChar>
            </w:r>
            <w:bookmarkStart w:id="254" w:name="Texte279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54"/>
          </w:p>
        </w:tc>
      </w:tr>
      <w:tr w:rsidR="0089191E" w:rsidRPr="00A2133F" w14:paraId="153F94AC" w14:textId="77777777" w:rsidTr="00837A3F">
        <w:tc>
          <w:tcPr>
            <w:tcW w:w="1250" w:type="pct"/>
          </w:tcPr>
          <w:p w14:paraId="7F6172F4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81"/>
                  <w:enabled/>
                  <w:calcOnExit w:val="0"/>
                  <w:textInput/>
                </w:ffData>
              </w:fldChar>
            </w:r>
            <w:bookmarkStart w:id="255" w:name="Texte281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55"/>
          </w:p>
        </w:tc>
        <w:tc>
          <w:tcPr>
            <w:tcW w:w="1250" w:type="pct"/>
          </w:tcPr>
          <w:p w14:paraId="588409FA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82"/>
                  <w:enabled/>
                  <w:calcOnExit w:val="0"/>
                  <w:textInput/>
                </w:ffData>
              </w:fldChar>
            </w:r>
            <w:bookmarkStart w:id="256" w:name="Texte282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56"/>
          </w:p>
        </w:tc>
        <w:tc>
          <w:tcPr>
            <w:tcW w:w="1250" w:type="pct"/>
          </w:tcPr>
          <w:p w14:paraId="5C7FA817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83"/>
                  <w:enabled/>
                  <w:calcOnExit w:val="0"/>
                  <w:textInput/>
                </w:ffData>
              </w:fldChar>
            </w:r>
            <w:bookmarkStart w:id="257" w:name="Texte283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57"/>
          </w:p>
        </w:tc>
        <w:tc>
          <w:tcPr>
            <w:tcW w:w="1250" w:type="pct"/>
          </w:tcPr>
          <w:p w14:paraId="28606641" w14:textId="77777777" w:rsidR="0089191E" w:rsidRPr="00A2133F" w:rsidRDefault="0089191E" w:rsidP="009D2EDA">
            <w:pPr>
              <w:rPr>
                <w:rFonts w:cs="Calibri Light"/>
              </w:rPr>
            </w:pPr>
            <w:r>
              <w:rPr>
                <w:rFonts w:cs="Calibri Light"/>
              </w:rPr>
              <w:fldChar w:fldCharType="begin">
                <w:ffData>
                  <w:name w:val="Texte284"/>
                  <w:enabled/>
                  <w:calcOnExit w:val="0"/>
                  <w:textInput/>
                </w:ffData>
              </w:fldChar>
            </w:r>
            <w:bookmarkStart w:id="258" w:name="Texte284"/>
            <w:r>
              <w:rPr>
                <w:rFonts w:cs="Calibri Light"/>
              </w:rPr>
              <w:instrText xml:space="preserve"> FORMTEXT </w:instrText>
            </w:r>
            <w:r>
              <w:rPr>
                <w:rFonts w:cs="Calibri Light"/>
              </w:rPr>
            </w:r>
            <w:r>
              <w:rPr>
                <w:rFonts w:cs="Calibri Light"/>
              </w:rPr>
              <w:fldChar w:fldCharType="separate"/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  <w:noProof/>
              </w:rPr>
              <w:t> </w:t>
            </w:r>
            <w:r>
              <w:rPr>
                <w:rFonts w:cs="Calibri Light"/>
              </w:rPr>
              <w:fldChar w:fldCharType="end"/>
            </w:r>
            <w:bookmarkEnd w:id="258"/>
          </w:p>
        </w:tc>
      </w:tr>
    </w:tbl>
    <w:p w14:paraId="433741C8" w14:textId="77777777" w:rsidR="00FE71F1" w:rsidRPr="00D45E6D" w:rsidRDefault="00FE71F1" w:rsidP="00FE71F1">
      <w:pPr>
        <w:spacing w:before="240"/>
        <w:rPr>
          <w:rFonts w:cs="Calibri Light"/>
        </w:rPr>
      </w:pPr>
      <w:r w:rsidRPr="00D45E6D">
        <w:rPr>
          <w:rFonts w:cs="Calibri Light"/>
        </w:rPr>
        <w:t xml:space="preserve">Dans le cadre de ce projet de recherche, </w:t>
      </w:r>
      <w:r>
        <w:rPr>
          <w:rFonts w:cs="Calibri Light"/>
        </w:rPr>
        <w:t>prévoyez</w:t>
      </w:r>
      <w:r w:rsidRPr="00D45E6D">
        <w:rPr>
          <w:rFonts w:cs="Calibri Light"/>
        </w:rPr>
        <w:t xml:space="preserve">-vous </w:t>
      </w:r>
      <w:r>
        <w:rPr>
          <w:rFonts w:cs="Calibri Light"/>
        </w:rPr>
        <w:t xml:space="preserve">partager </w:t>
      </w:r>
      <w:r w:rsidR="00501E8A" w:rsidRPr="00F53A6C">
        <w:rPr>
          <w:rFonts w:cs="Calibri Light"/>
        </w:rPr>
        <w:t>une banque de données (ex. SPSS, Excel, Nvivo, Atlas-TI)</w:t>
      </w:r>
      <w:r w:rsidRPr="00D45E6D">
        <w:rPr>
          <w:rFonts w:cs="Calibri Light"/>
        </w:rPr>
        <w:t xml:space="preserve"> </w:t>
      </w:r>
      <w:r>
        <w:rPr>
          <w:rFonts w:cs="Calibri Light"/>
        </w:rPr>
        <w:t>avec les membres de votre équipe de recherche</w:t>
      </w:r>
      <w:r w:rsidR="001478E8">
        <w:rPr>
          <w:rFonts w:cs="Calibri Light"/>
        </w:rPr>
        <w:t xml:space="preserve"> </w:t>
      </w:r>
      <w:r w:rsidRPr="00D45E6D">
        <w:rPr>
          <w:rFonts w:cs="Calibri Light"/>
        </w:rPr>
        <w:t>?</w:t>
      </w:r>
    </w:p>
    <w:p w14:paraId="39E37172" w14:textId="77777777" w:rsidR="00FE71F1" w:rsidRDefault="00FE71F1" w:rsidP="00FE71F1">
      <w:pPr>
        <w:spacing w:before="120" w:after="120"/>
        <w:jc w:val="center"/>
        <w:rPr>
          <w:rFonts w:cs="Calibri Light"/>
        </w:rPr>
      </w:pPr>
      <w:r w:rsidRPr="00F53A6C">
        <w:rPr>
          <w:rFonts w:cs="Calibri Light"/>
        </w:rPr>
        <w:t xml:space="preserve">Oui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E71F1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  <w:r w:rsidRPr="00F53A6C">
        <w:rPr>
          <w:rFonts w:cs="Calibri Light"/>
        </w:rPr>
        <w:t xml:space="preserve"> Non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</w:p>
    <w:p w14:paraId="6583E972" w14:textId="77777777" w:rsidR="00FE71F1" w:rsidRDefault="00FE71F1" w:rsidP="00FE71F1">
      <w:pPr>
        <w:spacing w:after="120"/>
        <w:rPr>
          <w:rFonts w:cs="Calibri Light"/>
        </w:rPr>
      </w:pPr>
      <w:r w:rsidRPr="00D45E6D">
        <w:rPr>
          <w:rFonts w:cs="Calibri Light"/>
        </w:rPr>
        <w:t xml:space="preserve">Dans l’affirmative, veuillez préciser </w:t>
      </w:r>
      <w:r>
        <w:rPr>
          <w:rFonts w:cs="Calibri Light"/>
        </w:rPr>
        <w:t xml:space="preserve">comment les données seront partagées de manière sécuritaire (ex. : partage sur une clé </w:t>
      </w:r>
      <w:r w:rsidR="00CC593F">
        <w:rPr>
          <w:rFonts w:cs="Calibri Light"/>
        </w:rPr>
        <w:t xml:space="preserve">USB </w:t>
      </w:r>
      <w:r>
        <w:rPr>
          <w:rFonts w:cs="Calibri Light"/>
        </w:rPr>
        <w:t xml:space="preserve">sécurisée par mot de passe, OneDrive, </w:t>
      </w:r>
      <w:r w:rsidR="00F96D13">
        <w:rPr>
          <w:rFonts w:cs="Calibri Light"/>
        </w:rPr>
        <w:t>a</w:t>
      </w:r>
      <w:r>
        <w:rPr>
          <w:rFonts w:cs="Calibri Light"/>
        </w:rPr>
        <w:t>ccès partagé et sécurisé à une même plateforme de collecte de données) :</w:t>
      </w:r>
    </w:p>
    <w:p w14:paraId="109F9BC0" w14:textId="77777777" w:rsidR="00FE71F1" w:rsidRPr="00F53A6C" w:rsidRDefault="00FE71F1" w:rsidP="00FE71F1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lastRenderedPageBreak/>
        <w:fldChar w:fldCharType="begin">
          <w:ffData>
            <w:name w:val="Texte286"/>
            <w:enabled/>
            <w:calcOnExit w:val="0"/>
            <w:textInput/>
          </w:ffData>
        </w:fldChar>
      </w:r>
      <w:r w:rsidRPr="0022446F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</w:p>
    <w:p w14:paraId="5626C65A" w14:textId="77777777" w:rsidR="00815680" w:rsidRPr="006C3990" w:rsidRDefault="00010F2B" w:rsidP="00796E05">
      <w:pPr>
        <w:pStyle w:val="Titre3"/>
      </w:pPr>
      <w:r w:rsidRPr="006C3990">
        <w:t xml:space="preserve">3. </w:t>
      </w:r>
      <w:r w:rsidR="00502BFD" w:rsidRPr="006C3990">
        <w:t>2</w:t>
      </w:r>
      <w:r w:rsidRPr="006C3990">
        <w:t xml:space="preserve">. </w:t>
      </w:r>
      <w:r w:rsidR="00A64816" w:rsidRPr="006C3990">
        <w:t>2</w:t>
      </w:r>
      <w:r w:rsidR="00502BFD" w:rsidRPr="006C3990">
        <w:t xml:space="preserve">. </w:t>
      </w:r>
      <w:r w:rsidR="00B05A82" w:rsidRPr="006C3990">
        <w:t>Entreposage dans un dépôt</w:t>
      </w:r>
    </w:p>
    <w:p w14:paraId="28944DFA" w14:textId="77777777" w:rsidR="00F03EF2" w:rsidRPr="005A092B" w:rsidRDefault="00F03EF2" w:rsidP="00DD7124">
      <w:pPr>
        <w:spacing w:before="120" w:after="120"/>
        <w:rPr>
          <w:rFonts w:cs="Calibri Light"/>
        </w:rPr>
      </w:pPr>
      <w:r w:rsidRPr="005A092B">
        <w:rPr>
          <w:rFonts w:cs="Calibri Light"/>
        </w:rPr>
        <w:t xml:space="preserve">Au terme de la présente recherche, prévoyez-vous entreposer </w:t>
      </w:r>
      <w:r w:rsidR="00646BAF" w:rsidRPr="005A092B">
        <w:rPr>
          <w:rFonts w:cs="Calibri Light"/>
        </w:rPr>
        <w:t>des</w:t>
      </w:r>
      <w:r w:rsidRPr="005A092B">
        <w:rPr>
          <w:rFonts w:cs="Calibri Light"/>
        </w:rPr>
        <w:t xml:space="preserve"> données</w:t>
      </w:r>
      <w:r w:rsidR="00646BAF" w:rsidRPr="005A092B">
        <w:rPr>
          <w:rFonts w:cs="Calibri Light"/>
        </w:rPr>
        <w:t>, métadonnées ou banques de données</w:t>
      </w:r>
      <w:r w:rsidRPr="005A092B">
        <w:rPr>
          <w:rFonts w:cs="Calibri Light"/>
        </w:rPr>
        <w:t xml:space="preserve"> </w:t>
      </w:r>
      <w:r w:rsidR="00646BAF" w:rsidRPr="005A092B">
        <w:rPr>
          <w:rFonts w:cs="Calibri Light"/>
        </w:rPr>
        <w:t>dans un dépôt</w:t>
      </w:r>
      <w:r w:rsidRPr="005A092B">
        <w:rPr>
          <w:rFonts w:cs="Calibri Light"/>
        </w:rPr>
        <w:t xml:space="preserve"> pour une ou des recherches précises ou des recherches futures non déterminées</w:t>
      </w:r>
      <w:r w:rsidR="001478E8">
        <w:rPr>
          <w:rFonts w:cs="Calibri Light"/>
        </w:rPr>
        <w:t xml:space="preserve"> </w:t>
      </w:r>
      <w:r w:rsidRPr="005A092B">
        <w:rPr>
          <w:rFonts w:cs="Calibri Light"/>
        </w:rPr>
        <w:t>?</w:t>
      </w:r>
    </w:p>
    <w:p w14:paraId="5C803D25" w14:textId="77777777" w:rsidR="00F03EF2" w:rsidRPr="005A092B" w:rsidRDefault="00F03EF2" w:rsidP="00DD7124">
      <w:pPr>
        <w:spacing w:before="120" w:after="120"/>
        <w:jc w:val="center"/>
        <w:rPr>
          <w:rFonts w:cs="Calibri Light"/>
        </w:rPr>
      </w:pPr>
      <w:r w:rsidRPr="005A092B">
        <w:rPr>
          <w:rFonts w:cs="Calibri Light"/>
        </w:rPr>
        <w:t xml:space="preserve">Oui </w:t>
      </w:r>
      <w:r w:rsidRPr="005A092B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5A092B">
        <w:rPr>
          <w:rFonts w:cs="Calibri Light"/>
          <w:sz w:val="22"/>
        </w:rPr>
        <w:instrText xml:space="preserve"> FORMCHECKBOX </w:instrText>
      </w:r>
      <w:r w:rsidRPr="005A092B">
        <w:rPr>
          <w:rFonts w:cs="Calibri Light"/>
          <w:sz w:val="22"/>
        </w:rPr>
      </w:r>
      <w:r w:rsidRPr="005A092B">
        <w:rPr>
          <w:rFonts w:cs="Calibri Light"/>
          <w:sz w:val="22"/>
        </w:rPr>
        <w:fldChar w:fldCharType="separate"/>
      </w:r>
      <w:r w:rsidRPr="005A092B">
        <w:rPr>
          <w:rFonts w:cs="Calibri Light"/>
          <w:sz w:val="22"/>
        </w:rPr>
        <w:fldChar w:fldCharType="end"/>
      </w:r>
      <w:r w:rsidRPr="005A092B">
        <w:rPr>
          <w:rFonts w:cs="Calibri Light"/>
          <w:sz w:val="22"/>
        </w:rPr>
        <w:t xml:space="preserve"> </w:t>
      </w:r>
      <w:r w:rsidRPr="005A092B">
        <w:rPr>
          <w:rFonts w:cs="Calibri Light"/>
        </w:rPr>
        <w:t xml:space="preserve">Non </w:t>
      </w:r>
      <w:r w:rsidRPr="005A092B">
        <w:rPr>
          <w:rFonts w:cs="Calibri Light"/>
          <w:sz w:val="22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5A092B">
        <w:rPr>
          <w:rFonts w:cs="Calibri Light"/>
          <w:sz w:val="22"/>
        </w:rPr>
        <w:instrText xml:space="preserve"> FORMCHECKBOX </w:instrText>
      </w:r>
      <w:r w:rsidRPr="005A092B">
        <w:rPr>
          <w:rFonts w:cs="Calibri Light"/>
          <w:sz w:val="22"/>
        </w:rPr>
      </w:r>
      <w:r w:rsidRPr="005A092B">
        <w:rPr>
          <w:rFonts w:cs="Calibri Light"/>
          <w:sz w:val="22"/>
        </w:rPr>
        <w:fldChar w:fldCharType="separate"/>
      </w:r>
      <w:r w:rsidRPr="005A092B">
        <w:rPr>
          <w:rFonts w:cs="Calibri Light"/>
          <w:sz w:val="22"/>
        </w:rPr>
        <w:fldChar w:fldCharType="end"/>
      </w:r>
    </w:p>
    <w:p w14:paraId="3EB69FAA" w14:textId="77777777" w:rsidR="00815680" w:rsidRPr="00010F2B" w:rsidRDefault="00646BAF" w:rsidP="00010F2B">
      <w:pPr>
        <w:spacing w:after="120"/>
        <w:rPr>
          <w:rFonts w:eastAsia="MS Gothic" w:cs="Calibri Light"/>
          <w:lang w:val="fr-FR"/>
        </w:rPr>
      </w:pPr>
      <w:r w:rsidRPr="005A092B">
        <w:rPr>
          <w:rFonts w:cs="Calibri Light"/>
        </w:rPr>
        <w:t xml:space="preserve">Dans l’affirmative, </w:t>
      </w:r>
      <w:r w:rsidR="00DE1224" w:rsidRPr="005A092B">
        <w:rPr>
          <w:rFonts w:cs="Calibri Light"/>
        </w:rPr>
        <w:t>assurez-vous de compléter la section 3.1.7 de ce formulaire et veuillez préciser les informations demandées ci-dessous</w:t>
      </w:r>
      <w:r w:rsidR="00815680" w:rsidRPr="005A092B">
        <w:rPr>
          <w:rFonts w:eastAsia="MS Gothic" w:cs="Calibri Light"/>
          <w:lang w:val="fr-FR"/>
        </w:rPr>
        <w:t> :</w:t>
      </w:r>
    </w:p>
    <w:p w14:paraId="7F1813D2" w14:textId="77777777" w:rsidR="00815680" w:rsidRDefault="00EC3698" w:rsidP="00010F2B">
      <w:pPr>
        <w:rPr>
          <w:rFonts w:eastAsia="MS Gothic" w:cs="Calibri Light"/>
          <w:lang w:val="fr-FR"/>
        </w:rPr>
      </w:pPr>
      <w:r w:rsidRPr="006C3990">
        <w:rPr>
          <w:rFonts w:eastAsia="MS Gothic" w:cs="Calibri Light"/>
          <w:lang w:val="fr-FR"/>
        </w:rPr>
        <w:t xml:space="preserve">a) </w:t>
      </w:r>
      <w:r w:rsidR="00010F2B" w:rsidRPr="006C3990">
        <w:rPr>
          <w:rFonts w:eastAsia="MS Gothic" w:cs="Calibri Light"/>
          <w:lang w:val="fr-FR"/>
        </w:rPr>
        <w:t xml:space="preserve">Précisez quelles </w:t>
      </w:r>
      <w:r w:rsidR="00010F2B" w:rsidRPr="006C3990">
        <w:rPr>
          <w:rFonts w:eastAsia="MS Gothic" w:cs="Calibri Light"/>
          <w:b/>
          <w:bCs/>
          <w:lang w:val="fr-FR"/>
        </w:rPr>
        <w:t>données</w:t>
      </w:r>
      <w:r w:rsidR="00010F2B" w:rsidRPr="006C3990">
        <w:rPr>
          <w:rFonts w:eastAsia="MS Gothic" w:cs="Calibri Light"/>
          <w:lang w:val="fr-FR"/>
        </w:rPr>
        <w:t xml:space="preserve"> seront </w:t>
      </w:r>
      <w:r w:rsidR="00E34AA5" w:rsidRPr="006C3990">
        <w:rPr>
          <w:rFonts w:eastAsia="MS Gothic" w:cs="Calibri Light"/>
          <w:b/>
          <w:bCs/>
          <w:lang w:val="fr-FR"/>
        </w:rPr>
        <w:t>entreposées dans un dépôt</w:t>
      </w:r>
      <w:r w:rsidR="00010F2B" w:rsidRPr="006C3990">
        <w:rPr>
          <w:rFonts w:eastAsia="MS Gothic" w:cs="Calibri Light"/>
          <w:lang w:val="fr-FR"/>
        </w:rPr>
        <w:t xml:space="preserve"> et sous quel </w:t>
      </w:r>
      <w:r w:rsidR="00010F2B" w:rsidRPr="006C3990">
        <w:rPr>
          <w:rFonts w:eastAsia="MS Gothic" w:cs="Calibri Light"/>
          <w:b/>
          <w:bCs/>
          <w:lang w:val="fr-FR"/>
        </w:rPr>
        <w:t>type de fichier</w:t>
      </w:r>
      <w:r w:rsidR="00010F2B" w:rsidRPr="006C3990">
        <w:rPr>
          <w:rFonts w:eastAsia="MS Gothic" w:cs="Calibri Light"/>
          <w:lang w:val="fr-FR"/>
        </w:rPr>
        <w:t xml:space="preserve"> (ex.</w:t>
      </w:r>
      <w:r w:rsidR="00010F2B" w:rsidRPr="00010F2B">
        <w:rPr>
          <w:rFonts w:eastAsia="MS Gothic" w:cs="Calibri Light"/>
          <w:lang w:val="fr-FR"/>
        </w:rPr>
        <w:t xml:space="preserve"> un fichier Excel contenant des données anonymisées, un fichier Word contenant les transcriptions d’entrevues)</w:t>
      </w:r>
      <w:r w:rsidR="007668F9">
        <w:rPr>
          <w:rFonts w:eastAsia="MS Gothic" w:cs="Calibri Light"/>
          <w:lang w:val="fr-FR"/>
        </w:rPr>
        <w:t> </w:t>
      </w:r>
      <w:r w:rsidR="00010F2B" w:rsidRPr="00010F2B">
        <w:rPr>
          <w:rFonts w:eastAsia="MS Gothic" w:cs="Calibri Light"/>
          <w:lang w:val="fr-FR"/>
        </w:rPr>
        <w:t>:</w:t>
      </w:r>
    </w:p>
    <w:p w14:paraId="59BD620A" w14:textId="77777777" w:rsidR="00010F2B" w:rsidRPr="009D6F12" w:rsidRDefault="003F36A1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86"/>
            <w:enabled/>
            <w:calcOnExit w:val="0"/>
            <w:textInput/>
          </w:ffData>
        </w:fldChar>
      </w:r>
      <w:bookmarkStart w:id="259" w:name="Texte286"/>
      <w:r w:rsidRPr="0043633E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59"/>
    </w:p>
    <w:p w14:paraId="5166F21F" w14:textId="77777777" w:rsidR="00010F2B" w:rsidRDefault="00EC3698" w:rsidP="00010F2B">
      <w:pPr>
        <w:rPr>
          <w:rFonts w:eastAsia="MS Gothic" w:cs="Calibri Light"/>
          <w:lang w:val="fr-FR"/>
        </w:rPr>
      </w:pPr>
      <w:r w:rsidRPr="0061643B">
        <w:rPr>
          <w:rFonts w:eastAsia="MS Gothic" w:cs="Calibri Light"/>
          <w:lang w:val="fr-FR"/>
        </w:rPr>
        <w:t xml:space="preserve">b) </w:t>
      </w:r>
      <w:r w:rsidRPr="0061643B">
        <w:rPr>
          <w:rFonts w:eastAsia="MS Gothic" w:cs="Calibri Light"/>
          <w:b/>
          <w:bCs/>
          <w:lang w:val="fr-FR"/>
        </w:rPr>
        <w:t>Où</w:t>
      </w:r>
      <w:r w:rsidRPr="0061643B">
        <w:rPr>
          <w:rFonts w:eastAsia="MS Gothic" w:cs="Calibri Light"/>
          <w:lang w:val="fr-FR"/>
        </w:rPr>
        <w:t xml:space="preserve"> ces données seront-elles </w:t>
      </w:r>
      <w:r w:rsidR="00DA4989" w:rsidRPr="0061643B">
        <w:rPr>
          <w:rFonts w:eastAsia="MS Gothic" w:cs="Calibri Light"/>
          <w:lang w:val="fr-FR"/>
        </w:rPr>
        <w:t>entreposées</w:t>
      </w:r>
      <w:r w:rsidRPr="0061643B">
        <w:rPr>
          <w:rFonts w:eastAsia="MS Gothic" w:cs="Calibri Light"/>
          <w:lang w:val="fr-FR"/>
        </w:rPr>
        <w:t xml:space="preserve"> (le portail </w:t>
      </w:r>
      <w:hyperlink r:id="rId37" w:history="1">
        <w:r w:rsidR="00DA7FDE" w:rsidRPr="0061643B">
          <w:rPr>
            <w:rStyle w:val="Hyperlien"/>
            <w:rFonts w:eastAsia="MS Gothic" w:cs="Calibri Light"/>
            <w:i/>
            <w:iCs/>
            <w:lang w:val="fr-FR"/>
          </w:rPr>
          <w:t>Boréalis</w:t>
        </w:r>
        <w:r w:rsidR="00DD319A" w:rsidRPr="0061643B">
          <w:rPr>
            <w:rStyle w:val="Hyperlien"/>
            <w:rFonts w:eastAsia="MS Gothic" w:cs="Calibri Light"/>
            <w:i/>
            <w:iCs/>
            <w:lang w:val="fr-FR"/>
          </w:rPr>
          <w:t xml:space="preserve"> – </w:t>
        </w:r>
        <w:r w:rsidR="001F0310" w:rsidRPr="0061643B">
          <w:rPr>
            <w:rStyle w:val="Hyperlien"/>
            <w:rFonts w:eastAsia="MS Gothic" w:cs="Calibri Light"/>
            <w:i/>
            <w:iCs/>
            <w:lang w:val="fr-FR"/>
          </w:rPr>
          <w:t>Dataverse</w:t>
        </w:r>
      </w:hyperlink>
      <w:r w:rsidR="001F0310" w:rsidRPr="0061643B">
        <w:rPr>
          <w:rFonts w:eastAsia="MS Gothic" w:cs="Calibri Light"/>
          <w:lang w:val="fr-FR"/>
        </w:rPr>
        <w:t xml:space="preserve"> </w:t>
      </w:r>
      <w:r w:rsidRPr="0061643B">
        <w:rPr>
          <w:rFonts w:eastAsia="MS Gothic" w:cs="Calibri Light"/>
          <w:lang w:val="fr-FR"/>
        </w:rPr>
        <w:t xml:space="preserve">est </w:t>
      </w:r>
      <w:r w:rsidR="00EB585E" w:rsidRPr="0061643B">
        <w:rPr>
          <w:rFonts w:eastAsia="MS Gothic" w:cs="Calibri Light"/>
          <w:lang w:val="fr-FR"/>
        </w:rPr>
        <w:t>maintenant</w:t>
      </w:r>
      <w:r w:rsidR="00EB585E">
        <w:rPr>
          <w:rFonts w:eastAsia="MS Gothic" w:cs="Calibri Light"/>
          <w:lang w:val="fr-FR"/>
        </w:rPr>
        <w:t xml:space="preserve"> disponible pour le dépôt en accès libre</w:t>
      </w:r>
      <w:r w:rsidRPr="00EC3698">
        <w:rPr>
          <w:rFonts w:eastAsia="MS Gothic" w:cs="Calibri Light"/>
          <w:lang w:val="fr-FR"/>
        </w:rPr>
        <w:t>)</w:t>
      </w:r>
      <w:r w:rsidR="001478E8">
        <w:rPr>
          <w:rFonts w:eastAsia="MS Gothic" w:cs="Calibri Light"/>
          <w:lang w:val="fr-FR"/>
        </w:rPr>
        <w:t xml:space="preserve"> </w:t>
      </w:r>
      <w:r w:rsidR="002974A2">
        <w:rPr>
          <w:rFonts w:eastAsia="MS Gothic" w:cs="Calibri Light"/>
          <w:lang w:val="fr-FR"/>
        </w:rPr>
        <w:t>?</w:t>
      </w:r>
      <w:r w:rsidR="00F96D13">
        <w:rPr>
          <w:rFonts w:eastAsia="MS Gothic" w:cs="Calibri Light"/>
          <w:lang w:val="fr-FR"/>
        </w:rPr>
        <w:t> </w:t>
      </w:r>
      <w:r w:rsidRPr="00EC3698">
        <w:rPr>
          <w:rFonts w:eastAsia="MS Gothic" w:cs="Calibri Light"/>
          <w:lang w:val="fr-FR"/>
        </w:rPr>
        <w:t>:</w:t>
      </w:r>
    </w:p>
    <w:p w14:paraId="75637CF4" w14:textId="77777777" w:rsidR="00EC3698" w:rsidRPr="009D6F12" w:rsidRDefault="003F36A1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87"/>
            <w:enabled/>
            <w:calcOnExit w:val="0"/>
            <w:textInput/>
          </w:ffData>
        </w:fldChar>
      </w:r>
      <w:bookmarkStart w:id="260" w:name="Texte287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0"/>
    </w:p>
    <w:p w14:paraId="04BD99DA" w14:textId="77777777" w:rsidR="00EC3698" w:rsidRPr="00EC3698" w:rsidRDefault="00EC3698" w:rsidP="00010F2B">
      <w:pPr>
        <w:rPr>
          <w:rFonts w:eastAsia="MS Gothic" w:cs="Calibri Light"/>
        </w:rPr>
      </w:pPr>
      <w:r w:rsidRPr="00EC3698">
        <w:rPr>
          <w:rFonts w:eastAsia="MS Gothic" w:cs="Calibri Light"/>
        </w:rPr>
        <w:t xml:space="preserve">c) </w:t>
      </w:r>
      <w:r w:rsidR="00F96D13">
        <w:rPr>
          <w:rFonts w:eastAsia="MS Gothic" w:cs="Calibri Light"/>
        </w:rPr>
        <w:t xml:space="preserve">Précisez </w:t>
      </w:r>
      <w:r w:rsidRPr="00EC3698">
        <w:rPr>
          <w:rFonts w:eastAsia="MS Gothic" w:cs="Calibri Light"/>
        </w:rPr>
        <w:t xml:space="preserve">le </w:t>
      </w:r>
      <w:r w:rsidRPr="00EC3698">
        <w:rPr>
          <w:rFonts w:eastAsia="MS Gothic" w:cs="Calibri Light"/>
          <w:b/>
          <w:bCs/>
        </w:rPr>
        <w:t>type d’accès</w:t>
      </w:r>
      <w:r w:rsidRPr="00EC3698">
        <w:rPr>
          <w:rFonts w:eastAsia="MS Gothic" w:cs="Calibri Light"/>
        </w:rPr>
        <w:t xml:space="preserve"> accordé</w:t>
      </w:r>
      <w:r w:rsidR="007668F9">
        <w:rPr>
          <w:rFonts w:eastAsia="MS Gothic" w:cs="Calibri Light"/>
        </w:rPr>
        <w:t> </w:t>
      </w:r>
      <w:r w:rsidRPr="00EC3698">
        <w:rPr>
          <w:rFonts w:eastAsia="MS Gothic" w:cs="Calibri Light"/>
        </w:rPr>
        <w:t>:</w:t>
      </w:r>
    </w:p>
    <w:p w14:paraId="78C3E163" w14:textId="77777777" w:rsidR="00EC3698" w:rsidRPr="009D6F12" w:rsidRDefault="003F36A1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88"/>
            <w:enabled/>
            <w:calcOnExit w:val="0"/>
            <w:textInput/>
          </w:ffData>
        </w:fldChar>
      </w:r>
      <w:bookmarkStart w:id="261" w:name="Texte288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1"/>
    </w:p>
    <w:p w14:paraId="0DAA7EB7" w14:textId="77777777" w:rsidR="00EC3698" w:rsidRDefault="00EC3698" w:rsidP="00010F2B">
      <w:pPr>
        <w:rPr>
          <w:rFonts w:eastAsia="MS Gothic" w:cs="Calibri Light"/>
          <w:lang w:val="fr-FR"/>
        </w:rPr>
      </w:pPr>
      <w:r w:rsidRPr="00EC3698">
        <w:rPr>
          <w:rFonts w:eastAsia="MS Gothic" w:cs="Calibri Light"/>
          <w:lang w:val="fr-FR"/>
        </w:rPr>
        <w:t xml:space="preserve">d) </w:t>
      </w:r>
      <w:r w:rsidR="00F96D13">
        <w:rPr>
          <w:rFonts w:eastAsia="MS Gothic" w:cs="Calibri Light"/>
          <w:lang w:val="fr-FR"/>
        </w:rPr>
        <w:t xml:space="preserve">Précisez </w:t>
      </w:r>
      <w:r w:rsidRPr="00EC3698">
        <w:rPr>
          <w:rFonts w:eastAsia="MS Gothic" w:cs="Calibri Light"/>
          <w:lang w:val="fr-FR"/>
        </w:rPr>
        <w:t xml:space="preserve">les </w:t>
      </w:r>
      <w:r w:rsidRPr="00EC3698">
        <w:rPr>
          <w:rFonts w:eastAsia="MS Gothic" w:cs="Calibri Light"/>
          <w:b/>
          <w:bCs/>
          <w:lang w:val="fr-FR"/>
        </w:rPr>
        <w:t>mesures prises</w:t>
      </w:r>
      <w:r w:rsidRPr="00EC3698">
        <w:rPr>
          <w:rFonts w:eastAsia="MS Gothic" w:cs="Calibri Light"/>
          <w:lang w:val="fr-FR"/>
        </w:rPr>
        <w:t xml:space="preserve"> pour assurer la </w:t>
      </w:r>
      <w:r w:rsidRPr="00EC3698">
        <w:rPr>
          <w:rFonts w:eastAsia="MS Gothic" w:cs="Calibri Light"/>
          <w:b/>
          <w:bCs/>
          <w:lang w:val="fr-FR"/>
        </w:rPr>
        <w:t>confidentialité</w:t>
      </w:r>
      <w:r w:rsidRPr="00EC3698">
        <w:rPr>
          <w:rFonts w:eastAsia="MS Gothic" w:cs="Calibri Light"/>
          <w:lang w:val="fr-FR"/>
        </w:rPr>
        <w:t xml:space="preserve"> et la </w:t>
      </w:r>
      <w:r w:rsidRPr="00EC3698">
        <w:rPr>
          <w:rFonts w:eastAsia="MS Gothic" w:cs="Calibri Light"/>
          <w:b/>
          <w:bCs/>
          <w:lang w:val="fr-FR"/>
        </w:rPr>
        <w:t xml:space="preserve">protection </w:t>
      </w:r>
      <w:r w:rsidRPr="00EC3698">
        <w:rPr>
          <w:rFonts w:eastAsia="MS Gothic" w:cs="Calibri Light"/>
          <w:lang w:val="fr-FR"/>
        </w:rPr>
        <w:t>des renseignements personnels des participant</w:t>
      </w:r>
      <w:r w:rsidR="00144653">
        <w:rPr>
          <w:rFonts w:eastAsia="MS Gothic" w:cs="Calibri Light"/>
          <w:lang w:val="fr-FR"/>
        </w:rPr>
        <w:t>·</w:t>
      </w:r>
      <w:r w:rsidRPr="00EC3698">
        <w:rPr>
          <w:rFonts w:eastAsia="MS Gothic" w:cs="Calibri Light"/>
          <w:lang w:val="fr-FR"/>
        </w:rPr>
        <w:t>e</w:t>
      </w:r>
      <w:r w:rsidR="00144653">
        <w:rPr>
          <w:rFonts w:eastAsia="MS Gothic" w:cs="Calibri Light"/>
          <w:lang w:val="fr-FR"/>
        </w:rPr>
        <w:t>·</w:t>
      </w:r>
      <w:r w:rsidRPr="00EC3698">
        <w:rPr>
          <w:rFonts w:eastAsia="MS Gothic" w:cs="Calibri Light"/>
          <w:lang w:val="fr-FR"/>
        </w:rPr>
        <w:t>s</w:t>
      </w:r>
      <w:r w:rsidR="007668F9">
        <w:rPr>
          <w:rFonts w:eastAsia="MS Gothic" w:cs="Calibri Light"/>
          <w:lang w:val="fr-FR"/>
        </w:rPr>
        <w:t> </w:t>
      </w:r>
      <w:r w:rsidRPr="00EC3698">
        <w:rPr>
          <w:rFonts w:eastAsia="MS Gothic" w:cs="Calibri Light"/>
          <w:lang w:val="fr-FR"/>
        </w:rPr>
        <w:t>:</w:t>
      </w:r>
    </w:p>
    <w:p w14:paraId="60CBEDBF" w14:textId="77777777" w:rsidR="00EC3698" w:rsidRPr="009D6F12" w:rsidRDefault="003F36A1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89"/>
            <w:enabled/>
            <w:calcOnExit w:val="0"/>
            <w:textInput/>
          </w:ffData>
        </w:fldChar>
      </w:r>
      <w:bookmarkStart w:id="262" w:name="Texte289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2"/>
    </w:p>
    <w:p w14:paraId="0A6CAC3B" w14:textId="77777777" w:rsidR="00354EFD" w:rsidRPr="00A2133F" w:rsidRDefault="008E7F7A" w:rsidP="00796E05">
      <w:pPr>
        <w:pStyle w:val="Titre3"/>
      </w:pPr>
      <w:r>
        <w:t xml:space="preserve">3. </w:t>
      </w:r>
      <w:r w:rsidR="00502BFD">
        <w:t>2</w:t>
      </w:r>
      <w:r>
        <w:t xml:space="preserve">. </w:t>
      </w:r>
      <w:r w:rsidR="00502BFD">
        <w:t>3</w:t>
      </w:r>
      <w:r>
        <w:t xml:space="preserve">. </w:t>
      </w:r>
      <w:r w:rsidR="00EC3698">
        <w:t>D</w:t>
      </w:r>
      <w:r w:rsidR="0015327F" w:rsidRPr="00A2133F">
        <w:t xml:space="preserve">issémination </w:t>
      </w:r>
      <w:r w:rsidR="008877C9" w:rsidRPr="00A2133F">
        <w:t xml:space="preserve">des résultats </w:t>
      </w:r>
    </w:p>
    <w:p w14:paraId="0617FFDF" w14:textId="77777777" w:rsidR="008877C9" w:rsidRDefault="00354EFD" w:rsidP="00502BFD">
      <w:pPr>
        <w:spacing w:after="120"/>
        <w:rPr>
          <w:rFonts w:cs="Calibri Light"/>
        </w:rPr>
      </w:pPr>
      <w:r w:rsidRPr="00502BFD">
        <w:rPr>
          <w:rFonts w:cs="Calibri Light"/>
        </w:rPr>
        <w:t>Précisez dans quelle mesure la confidentialité des participant</w:t>
      </w:r>
      <w:r w:rsidR="00502BFD">
        <w:rPr>
          <w:rFonts w:cs="Calibri Light"/>
        </w:rPr>
        <w:t>·e·</w:t>
      </w:r>
      <w:r w:rsidRPr="00502BFD">
        <w:rPr>
          <w:rFonts w:cs="Calibri Light"/>
        </w:rPr>
        <w:t xml:space="preserve">s sera maintenue lorsque les résultats seront </w:t>
      </w:r>
      <w:r w:rsidR="00CC593F">
        <w:rPr>
          <w:rFonts w:cs="Calibri Light"/>
        </w:rPr>
        <w:t>communiqués aux</w:t>
      </w:r>
      <w:r w:rsidR="00082109" w:rsidRPr="00502BFD">
        <w:rPr>
          <w:rFonts w:cs="Calibri Light"/>
        </w:rPr>
        <w:t xml:space="preserve"> </w:t>
      </w:r>
      <w:r w:rsidRPr="00502BFD">
        <w:rPr>
          <w:rFonts w:cs="Calibri Light"/>
        </w:rPr>
        <w:t>participant</w:t>
      </w:r>
      <w:r w:rsidR="00502BFD">
        <w:rPr>
          <w:rFonts w:cs="Calibri Light"/>
        </w:rPr>
        <w:t>·e·</w:t>
      </w:r>
      <w:r w:rsidRPr="00502BFD">
        <w:rPr>
          <w:rFonts w:cs="Calibri Light"/>
        </w:rPr>
        <w:t>s ou lorsqu’ils seront rendus publi</w:t>
      </w:r>
      <w:r w:rsidR="00082109">
        <w:rPr>
          <w:rFonts w:cs="Calibri Light"/>
        </w:rPr>
        <w:t>c</w:t>
      </w:r>
      <w:r w:rsidRPr="00502BFD">
        <w:rPr>
          <w:rFonts w:cs="Calibri Light"/>
        </w:rPr>
        <w:t>s</w:t>
      </w:r>
      <w:r w:rsidR="0015327F" w:rsidRPr="00502BFD">
        <w:rPr>
          <w:rFonts w:cs="Calibri Light"/>
        </w:rPr>
        <w:t>.</w:t>
      </w:r>
    </w:p>
    <w:p w14:paraId="61BFB679" w14:textId="77777777" w:rsidR="00502BFD" w:rsidRPr="009D6F12" w:rsidRDefault="003F36A1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90"/>
            <w:enabled/>
            <w:calcOnExit w:val="0"/>
            <w:textInput/>
          </w:ffData>
        </w:fldChar>
      </w:r>
      <w:bookmarkStart w:id="263" w:name="Texte290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3"/>
    </w:p>
    <w:p w14:paraId="12C81D19" w14:textId="77777777" w:rsidR="00BA5ABB" w:rsidRDefault="00A7002A" w:rsidP="00796E05">
      <w:pPr>
        <w:pStyle w:val="Titre3"/>
      </w:pPr>
      <w:r w:rsidRPr="00A2133F">
        <w:t>3.</w:t>
      </w:r>
      <w:r w:rsidR="00E71D9E">
        <w:t xml:space="preserve"> </w:t>
      </w:r>
      <w:r w:rsidRPr="00A2133F">
        <w:t>2.</w:t>
      </w:r>
      <w:r w:rsidR="00E71D9E">
        <w:t xml:space="preserve"> 4.</w:t>
      </w:r>
      <w:r w:rsidR="004E78DC" w:rsidRPr="00A2133F">
        <w:t xml:space="preserve"> </w:t>
      </w:r>
      <w:r w:rsidR="00BA5ABB">
        <w:t>I</w:t>
      </w:r>
      <w:r w:rsidR="00BA5ABB" w:rsidRPr="00DD3E4D">
        <w:t>nformations identificatoires et codifiées</w:t>
      </w:r>
    </w:p>
    <w:p w14:paraId="2210F318" w14:textId="77777777" w:rsidR="001F0773" w:rsidRPr="00F30AA6" w:rsidRDefault="001F0773" w:rsidP="001F0773">
      <w:pPr>
        <w:spacing w:after="120"/>
        <w:ind w:left="4536"/>
        <w:rPr>
          <w:rFonts w:eastAsia="MS Mincho" w:cs="Calibri Light"/>
          <w:i/>
          <w:iCs/>
        </w:rPr>
      </w:pPr>
      <w:r w:rsidRPr="00F30AA6">
        <w:rPr>
          <w:rFonts w:eastAsia="MS Mincho" w:cs="Calibri Light"/>
          <w:i/>
          <w:iCs/>
          <w:sz w:val="21"/>
          <w:szCs w:val="21"/>
        </w:rPr>
        <w:t xml:space="preserve">Pour en connaitre davantage sur </w:t>
      </w:r>
      <w:r>
        <w:rPr>
          <w:rFonts w:eastAsia="MS Mincho" w:cs="Calibri Light"/>
          <w:i/>
          <w:iCs/>
          <w:sz w:val="21"/>
          <w:szCs w:val="21"/>
        </w:rPr>
        <w:t>la dépersonnalisation et l’anonymisation des données,</w:t>
      </w:r>
      <w:r w:rsidRPr="00F30AA6">
        <w:rPr>
          <w:rFonts w:eastAsia="MS Mincho" w:cs="Calibri Light"/>
          <w:i/>
          <w:iCs/>
          <w:sz w:val="21"/>
          <w:szCs w:val="21"/>
        </w:rPr>
        <w:t xml:space="preserve"> consulter le</w:t>
      </w:r>
      <w:r>
        <w:rPr>
          <w:rFonts w:eastAsia="MS Mincho" w:cs="Calibri Light"/>
          <w:i/>
          <w:iCs/>
          <w:sz w:val="21"/>
          <w:szCs w:val="21"/>
        </w:rPr>
        <w:t xml:space="preserve">s </w:t>
      </w:r>
      <w:hyperlink r:id="rId38" w:anchor=".X9fsbLdCe00" w:history="1">
        <w:r w:rsidRPr="00F30AA6">
          <w:rPr>
            <w:rStyle w:val="Hyperlien"/>
            <w:rFonts w:eastAsia="MS Mincho" w:cs="Calibri Light"/>
            <w:i/>
            <w:iCs/>
            <w:sz w:val="21"/>
            <w:szCs w:val="21"/>
          </w:rPr>
          <w:t>Directives sur la dépersonnalisation des données</w:t>
        </w:r>
      </w:hyperlink>
      <w:r>
        <w:rPr>
          <w:rFonts w:eastAsia="MS Mincho" w:cs="Calibri Light"/>
          <w:i/>
          <w:iCs/>
          <w:sz w:val="21"/>
          <w:szCs w:val="21"/>
        </w:rPr>
        <w:t xml:space="preserve">. </w:t>
      </w:r>
    </w:p>
    <w:p w14:paraId="7F4A9D3B" w14:textId="77777777" w:rsidR="00083D12" w:rsidRPr="00A2133F" w:rsidRDefault="00083D12" w:rsidP="000530E0">
      <w:pPr>
        <w:spacing w:before="120" w:after="120"/>
      </w:pPr>
      <w:r w:rsidRPr="00A2133F">
        <w:t xml:space="preserve">La recherche implique la collecte d’informations (cochez toutes </w:t>
      </w:r>
      <w:r w:rsidR="00CC593F">
        <w:t>les réponses</w:t>
      </w:r>
      <w:r w:rsidR="00CC593F" w:rsidRPr="00A2133F">
        <w:t xml:space="preserve"> </w:t>
      </w:r>
      <w:r w:rsidRPr="00A2133F">
        <w:t>qui s’appliquent) :</w:t>
      </w:r>
    </w:p>
    <w:p w14:paraId="6C7EE581" w14:textId="77777777" w:rsidR="005C0C67" w:rsidRPr="00BA5ABB" w:rsidRDefault="000023AB" w:rsidP="000530E0">
      <w:pPr>
        <w:pStyle w:val="Paragraphedeliste"/>
        <w:numPr>
          <w:ilvl w:val="0"/>
          <w:numId w:val="29"/>
        </w:numPr>
        <w:ind w:left="567" w:hanging="283"/>
        <w:rPr>
          <w:rFonts w:eastAsia="MS Gothic" w:cs="Calibri Light"/>
          <w:lang w:val="fr-FR"/>
        </w:rPr>
      </w:pPr>
      <w:r w:rsidRPr="000530E0">
        <w:rPr>
          <w:rFonts w:eastAsia="MS Gothic" w:cs="Calibri Light"/>
          <w:b/>
          <w:bCs/>
          <w:lang w:val="fr-FR"/>
        </w:rPr>
        <w:t>Directement identificatoires</w:t>
      </w:r>
      <w:r w:rsidR="00083D12" w:rsidRPr="00BA5ABB">
        <w:rPr>
          <w:rFonts w:eastAsia="MS Gothic" w:cs="Calibri Light"/>
          <w:lang w:val="fr-FR"/>
        </w:rPr>
        <w:t xml:space="preserve"> – </w:t>
      </w:r>
      <w:r w:rsidR="00082109">
        <w:rPr>
          <w:rFonts w:eastAsia="MS Gothic" w:cs="Calibri Light"/>
          <w:lang w:val="fr-FR"/>
        </w:rPr>
        <w:t>l</w:t>
      </w:r>
      <w:r w:rsidR="00083D12" w:rsidRPr="00BA5ABB">
        <w:rPr>
          <w:rFonts w:eastAsia="MS Gothic" w:cs="Calibri Light"/>
          <w:lang w:val="fr-FR"/>
        </w:rPr>
        <w:t xml:space="preserve">es informations identifient des individus </w:t>
      </w:r>
      <w:r w:rsidR="00CC593F">
        <w:rPr>
          <w:rFonts w:eastAsia="MS Gothic" w:cs="Calibri Light"/>
          <w:lang w:val="fr-FR"/>
        </w:rPr>
        <w:t>précis</w:t>
      </w:r>
      <w:r w:rsidR="00F8238B">
        <w:rPr>
          <w:rFonts w:eastAsia="MS Gothic" w:cs="Calibri Light"/>
          <w:lang w:val="fr-FR"/>
        </w:rPr>
        <w:t>,</w:t>
      </w:r>
      <w:r w:rsidR="00083D12" w:rsidRPr="00BA5ABB">
        <w:rPr>
          <w:rFonts w:eastAsia="MS Gothic" w:cs="Calibri Light"/>
          <w:lang w:val="fr-FR"/>
        </w:rPr>
        <w:t xml:space="preserve"> et ce</w:t>
      </w:r>
      <w:r w:rsidR="00F8238B">
        <w:rPr>
          <w:rFonts w:eastAsia="MS Gothic" w:cs="Calibri Light"/>
          <w:lang w:val="fr-FR"/>
        </w:rPr>
        <w:t>,</w:t>
      </w:r>
      <w:r w:rsidR="00083D12" w:rsidRPr="00BA5ABB">
        <w:rPr>
          <w:rFonts w:eastAsia="MS Gothic" w:cs="Calibri Light"/>
          <w:lang w:val="fr-FR"/>
        </w:rPr>
        <w:t xml:space="preserve"> par le biais d’identificateurs directs (ex. nom, numéro d’assurance social</w:t>
      </w:r>
      <w:r w:rsidR="00FE316E">
        <w:rPr>
          <w:rFonts w:eastAsia="MS Gothic" w:cs="Calibri Light"/>
          <w:lang w:val="fr-FR"/>
        </w:rPr>
        <w:t>e</w:t>
      </w:r>
      <w:r w:rsidR="00083D12" w:rsidRPr="00BA5ABB">
        <w:rPr>
          <w:rFonts w:eastAsia="MS Gothic" w:cs="Calibri Light"/>
          <w:lang w:val="fr-FR"/>
        </w:rPr>
        <w:t>, numéro d’assurance</w:t>
      </w:r>
      <w:r w:rsidR="00CC593F">
        <w:rPr>
          <w:rFonts w:eastAsia="MS Gothic" w:cs="Calibri Light"/>
          <w:lang w:val="fr-FR"/>
        </w:rPr>
        <w:t>-maladie</w:t>
      </w:r>
      <w:r w:rsidR="00083D12" w:rsidRPr="00BA5ABB">
        <w:rPr>
          <w:rFonts w:eastAsia="MS Gothic" w:cs="Calibri Light"/>
          <w:lang w:val="fr-FR"/>
        </w:rPr>
        <w:t>, etc.)</w:t>
      </w:r>
      <w:r w:rsidR="0015327F" w:rsidRPr="00BA5ABB">
        <w:rPr>
          <w:rFonts w:eastAsia="MS Gothic" w:cs="Calibri Light"/>
          <w:lang w:val="fr-FR"/>
        </w:rPr>
        <w:t>.</w:t>
      </w:r>
      <w:r w:rsidR="000530E0">
        <w:rPr>
          <w:rFonts w:eastAsia="MS Gothic" w:cs="Calibri Light"/>
          <w:lang w:val="fr-FR"/>
        </w:rPr>
        <w:t xml:space="preserve"> </w:t>
      </w:r>
      <w:r w:rsidR="000530E0"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="000530E0" w:rsidRPr="00F53A6C">
        <w:rPr>
          <w:rFonts w:cs="Calibri Light"/>
        </w:rPr>
        <w:instrText xml:space="preserve"> FORMCHECKBOX </w:instrText>
      </w:r>
      <w:r w:rsidR="000530E0" w:rsidRPr="00F53A6C">
        <w:rPr>
          <w:rFonts w:cs="Calibri Light"/>
        </w:rPr>
      </w:r>
      <w:r w:rsidR="000530E0" w:rsidRPr="00F53A6C">
        <w:rPr>
          <w:rFonts w:cs="Calibri Light"/>
        </w:rPr>
        <w:fldChar w:fldCharType="separate"/>
      </w:r>
      <w:r w:rsidR="000530E0" w:rsidRPr="00F53A6C">
        <w:rPr>
          <w:rFonts w:cs="Calibri Light"/>
        </w:rPr>
        <w:fldChar w:fldCharType="end"/>
      </w:r>
    </w:p>
    <w:p w14:paraId="5B37767B" w14:textId="77777777" w:rsidR="00083D12" w:rsidRPr="00BA5ABB" w:rsidRDefault="000023AB" w:rsidP="00BA5ABB">
      <w:pPr>
        <w:pStyle w:val="Paragraphedeliste"/>
        <w:numPr>
          <w:ilvl w:val="0"/>
          <w:numId w:val="29"/>
        </w:numPr>
        <w:ind w:left="567" w:hanging="283"/>
        <w:rPr>
          <w:rFonts w:eastAsia="MS Gothic" w:cs="Calibri Light"/>
          <w:lang w:val="fr-FR"/>
        </w:rPr>
      </w:pPr>
      <w:r w:rsidRPr="000530E0">
        <w:rPr>
          <w:rFonts w:eastAsia="MS Gothic" w:cs="Calibri Light"/>
          <w:b/>
          <w:bCs/>
          <w:lang w:val="fr-FR"/>
        </w:rPr>
        <w:lastRenderedPageBreak/>
        <w:t>Indirectement identificatoires</w:t>
      </w:r>
      <w:r w:rsidRPr="00BA5ABB">
        <w:rPr>
          <w:rFonts w:eastAsia="MS Gothic" w:cs="Calibri Light"/>
          <w:lang w:val="fr-FR"/>
        </w:rPr>
        <w:t xml:space="preserve"> </w:t>
      </w:r>
      <w:r w:rsidR="00083D12" w:rsidRPr="00BA5ABB">
        <w:rPr>
          <w:rFonts w:eastAsia="MS Gothic" w:cs="Calibri Light"/>
          <w:lang w:val="fr-FR"/>
        </w:rPr>
        <w:t xml:space="preserve">– </w:t>
      </w:r>
      <w:r w:rsidR="00082109">
        <w:rPr>
          <w:rFonts w:eastAsia="MS Gothic" w:cs="Calibri Light"/>
          <w:lang w:val="fr-FR"/>
        </w:rPr>
        <w:t>l</w:t>
      </w:r>
      <w:r w:rsidR="00083D12" w:rsidRPr="00BA5ABB">
        <w:rPr>
          <w:rFonts w:eastAsia="MS Gothic" w:cs="Calibri Light"/>
          <w:lang w:val="fr-FR"/>
        </w:rPr>
        <w:t>es informations pourraient mener à l’identification des individus par le biais d’</w:t>
      </w:r>
      <w:r w:rsidR="00BC5DE2" w:rsidRPr="00BA5ABB">
        <w:rPr>
          <w:rFonts w:eastAsia="MS Gothic" w:cs="Calibri Light"/>
          <w:lang w:val="fr-FR"/>
        </w:rPr>
        <w:t>identifi</w:t>
      </w:r>
      <w:r w:rsidR="00083D12" w:rsidRPr="00BA5ABB">
        <w:rPr>
          <w:rFonts w:eastAsia="MS Gothic" w:cs="Calibri Light"/>
          <w:lang w:val="fr-FR"/>
        </w:rPr>
        <w:t xml:space="preserve">cateurs indirects (ex. </w:t>
      </w:r>
      <w:r w:rsidR="007866EA">
        <w:rPr>
          <w:rFonts w:eastAsia="MS Gothic" w:cs="Calibri Light"/>
          <w:lang w:val="fr-FR"/>
        </w:rPr>
        <w:t xml:space="preserve">adresse courriel, </w:t>
      </w:r>
      <w:r w:rsidR="00083D12" w:rsidRPr="00BA5ABB">
        <w:rPr>
          <w:rFonts w:eastAsia="MS Gothic" w:cs="Calibri Light"/>
          <w:lang w:val="fr-FR"/>
        </w:rPr>
        <w:t xml:space="preserve">date de naissance, </w:t>
      </w:r>
      <w:r w:rsidR="00FE041B" w:rsidRPr="00BA5ABB">
        <w:rPr>
          <w:rFonts w:eastAsia="MS Gothic" w:cs="Calibri Light"/>
          <w:lang w:val="fr-FR"/>
        </w:rPr>
        <w:t>adresse</w:t>
      </w:r>
      <w:r w:rsidR="003505E1" w:rsidRPr="00BA5ABB">
        <w:rPr>
          <w:rFonts w:eastAsia="MS Gothic" w:cs="Calibri Light"/>
          <w:lang w:val="fr-FR"/>
        </w:rPr>
        <w:t xml:space="preserve"> de résidence, etc.</w:t>
      </w:r>
      <w:r w:rsidRPr="00BA5ABB">
        <w:rPr>
          <w:rFonts w:eastAsia="MS Gothic" w:cs="Calibri Light"/>
          <w:lang w:val="fr-FR"/>
        </w:rPr>
        <w:t>)</w:t>
      </w:r>
      <w:r w:rsidR="0015327F" w:rsidRPr="00BA5ABB">
        <w:rPr>
          <w:rFonts w:eastAsia="MS Gothic" w:cs="Calibri Light"/>
          <w:lang w:val="fr-FR"/>
        </w:rPr>
        <w:t>.</w:t>
      </w:r>
      <w:r w:rsidR="000530E0" w:rsidRPr="000530E0">
        <w:rPr>
          <w:rFonts w:cs="Calibri Light"/>
        </w:rPr>
        <w:t xml:space="preserve"> </w:t>
      </w:r>
      <w:r w:rsidR="000530E0"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="000530E0" w:rsidRPr="00F53A6C">
        <w:rPr>
          <w:rFonts w:cs="Calibri Light"/>
        </w:rPr>
        <w:instrText xml:space="preserve"> FORMCHECKBOX </w:instrText>
      </w:r>
      <w:r w:rsidR="000530E0" w:rsidRPr="00F53A6C">
        <w:rPr>
          <w:rFonts w:cs="Calibri Light"/>
        </w:rPr>
      </w:r>
      <w:r w:rsidR="000530E0" w:rsidRPr="00F53A6C">
        <w:rPr>
          <w:rFonts w:cs="Calibri Light"/>
        </w:rPr>
        <w:fldChar w:fldCharType="separate"/>
      </w:r>
      <w:r w:rsidR="000530E0" w:rsidRPr="00F53A6C">
        <w:rPr>
          <w:rFonts w:cs="Calibri Light"/>
        </w:rPr>
        <w:fldChar w:fldCharType="end"/>
      </w:r>
    </w:p>
    <w:p w14:paraId="79C926D2" w14:textId="77777777" w:rsidR="00083D12" w:rsidRPr="00BA5ABB" w:rsidRDefault="00083D12" w:rsidP="00BA5ABB">
      <w:pPr>
        <w:pStyle w:val="Paragraphedeliste"/>
        <w:numPr>
          <w:ilvl w:val="0"/>
          <w:numId w:val="29"/>
        </w:numPr>
        <w:ind w:left="567" w:hanging="283"/>
        <w:rPr>
          <w:rFonts w:eastAsia="MS Gothic" w:cs="Calibri Light"/>
          <w:lang w:val="fr-FR"/>
        </w:rPr>
      </w:pPr>
      <w:r w:rsidRPr="000530E0">
        <w:rPr>
          <w:rFonts w:eastAsia="MS Gothic" w:cs="Calibri Light"/>
          <w:b/>
          <w:bCs/>
          <w:lang w:val="fr-FR"/>
        </w:rPr>
        <w:t>Codifiées</w:t>
      </w:r>
      <w:r w:rsidRPr="00BA5ABB">
        <w:rPr>
          <w:rFonts w:eastAsia="MS Gothic" w:cs="Calibri Light"/>
          <w:lang w:val="fr-FR"/>
        </w:rPr>
        <w:t xml:space="preserve"> –</w:t>
      </w:r>
      <w:r w:rsidR="00082109">
        <w:rPr>
          <w:rFonts w:eastAsia="MS Gothic" w:cs="Calibri Light"/>
          <w:lang w:val="fr-FR"/>
        </w:rPr>
        <w:t xml:space="preserve"> l</w:t>
      </w:r>
      <w:r w:rsidRPr="00BA5ABB">
        <w:rPr>
          <w:rFonts w:eastAsia="MS Gothic" w:cs="Calibri Light"/>
          <w:lang w:val="fr-FR"/>
        </w:rPr>
        <w:t xml:space="preserve">es identificateurs directs sont </w:t>
      </w:r>
      <w:r w:rsidR="008877C9" w:rsidRPr="00BA5ABB">
        <w:rPr>
          <w:rFonts w:eastAsia="MS Gothic" w:cs="Calibri Light"/>
          <w:lang w:val="fr-FR"/>
        </w:rPr>
        <w:t>retirés</w:t>
      </w:r>
      <w:r w:rsidRPr="00BA5ABB">
        <w:rPr>
          <w:rFonts w:eastAsia="MS Gothic" w:cs="Calibri Light"/>
          <w:lang w:val="fr-FR"/>
        </w:rPr>
        <w:t xml:space="preserve"> et </w:t>
      </w:r>
      <w:r w:rsidR="008877C9" w:rsidRPr="00BA5ABB">
        <w:rPr>
          <w:rFonts w:eastAsia="MS Gothic" w:cs="Calibri Light"/>
          <w:lang w:val="fr-FR"/>
        </w:rPr>
        <w:t xml:space="preserve">sont </w:t>
      </w:r>
      <w:r w:rsidRPr="00BA5ABB">
        <w:rPr>
          <w:rFonts w:eastAsia="MS Gothic" w:cs="Calibri Light"/>
          <w:lang w:val="fr-FR"/>
        </w:rPr>
        <w:t xml:space="preserve">remplacés par des codes. </w:t>
      </w:r>
      <w:r w:rsidR="008877C9" w:rsidRPr="00BA5ABB">
        <w:rPr>
          <w:rFonts w:eastAsia="MS Gothic" w:cs="Calibri Light"/>
          <w:lang w:val="fr-FR"/>
        </w:rPr>
        <w:t>Le</w:t>
      </w:r>
      <w:r w:rsidRPr="00BA5ABB">
        <w:rPr>
          <w:rFonts w:eastAsia="MS Gothic" w:cs="Calibri Light"/>
          <w:lang w:val="fr-FR"/>
        </w:rPr>
        <w:t>s participant</w:t>
      </w:r>
      <w:r w:rsidR="002C6D2E">
        <w:rPr>
          <w:rFonts w:cs="Calibri Light"/>
        </w:rPr>
        <w:t>·e·</w:t>
      </w:r>
      <w:r w:rsidRPr="00BA5ABB">
        <w:rPr>
          <w:rFonts w:eastAsia="MS Gothic" w:cs="Calibri Light"/>
          <w:lang w:val="fr-FR"/>
        </w:rPr>
        <w:t>s</w:t>
      </w:r>
      <w:r w:rsidR="008877C9" w:rsidRPr="00BA5ABB">
        <w:rPr>
          <w:rFonts w:eastAsia="MS Gothic" w:cs="Calibri Light"/>
          <w:lang w:val="fr-FR"/>
        </w:rPr>
        <w:t xml:space="preserve"> peuvent ainsi être ré-identifié</w:t>
      </w:r>
      <w:r w:rsidR="002C6D2E">
        <w:rPr>
          <w:rFonts w:cs="Calibri Light"/>
        </w:rPr>
        <w:t>·e·</w:t>
      </w:r>
      <w:r w:rsidR="008877C9" w:rsidRPr="00BA5ABB">
        <w:rPr>
          <w:rFonts w:eastAsia="MS Gothic" w:cs="Calibri Light"/>
          <w:lang w:val="fr-FR"/>
        </w:rPr>
        <w:t>s par la ou les personnes ayant accès à la</w:t>
      </w:r>
      <w:r w:rsidR="009E3DED" w:rsidRPr="00BA5ABB">
        <w:rPr>
          <w:rFonts w:eastAsia="MS Gothic" w:cs="Calibri Light"/>
          <w:lang w:val="fr-FR"/>
        </w:rPr>
        <w:t xml:space="preserve"> clé</w:t>
      </w:r>
      <w:r w:rsidR="00FE36B3" w:rsidRPr="00BA5ABB">
        <w:rPr>
          <w:rFonts w:eastAsia="MS Gothic" w:cs="Calibri Light"/>
          <w:lang w:val="fr-FR"/>
        </w:rPr>
        <w:t xml:space="preserve"> qui relie le</w:t>
      </w:r>
      <w:r w:rsidR="004E78DC" w:rsidRPr="00BA5ABB">
        <w:rPr>
          <w:rFonts w:eastAsia="MS Gothic" w:cs="Calibri Light"/>
          <w:lang w:val="fr-FR"/>
        </w:rPr>
        <w:t>s</w:t>
      </w:r>
      <w:r w:rsidR="00FE36B3" w:rsidRPr="00BA5ABB">
        <w:rPr>
          <w:rFonts w:eastAsia="MS Gothic" w:cs="Calibri Light"/>
          <w:lang w:val="fr-FR"/>
        </w:rPr>
        <w:t xml:space="preserve"> code</w:t>
      </w:r>
      <w:r w:rsidR="004E78DC" w:rsidRPr="00BA5ABB">
        <w:rPr>
          <w:rFonts w:eastAsia="MS Gothic" w:cs="Calibri Light"/>
          <w:lang w:val="fr-FR"/>
        </w:rPr>
        <w:t>s</w:t>
      </w:r>
      <w:r w:rsidR="00FE36B3" w:rsidRPr="00BA5ABB">
        <w:rPr>
          <w:rFonts w:eastAsia="MS Gothic" w:cs="Calibri Light"/>
          <w:lang w:val="fr-FR"/>
        </w:rPr>
        <w:t xml:space="preserve"> au</w:t>
      </w:r>
      <w:r w:rsidR="004E78DC" w:rsidRPr="00BA5ABB">
        <w:rPr>
          <w:rFonts w:eastAsia="MS Gothic" w:cs="Calibri Light"/>
          <w:lang w:val="fr-FR"/>
        </w:rPr>
        <w:t>x</w:t>
      </w:r>
      <w:r w:rsidR="00FE36B3" w:rsidRPr="00BA5ABB">
        <w:rPr>
          <w:rFonts w:eastAsia="MS Gothic" w:cs="Calibri Light"/>
          <w:lang w:val="fr-FR"/>
        </w:rPr>
        <w:t xml:space="preserve"> participant</w:t>
      </w:r>
      <w:r w:rsidR="002C6D2E">
        <w:rPr>
          <w:rFonts w:cs="Calibri Light"/>
        </w:rPr>
        <w:t>·e·</w:t>
      </w:r>
      <w:r w:rsidR="004E78DC" w:rsidRPr="00BA5ABB">
        <w:rPr>
          <w:rFonts w:eastAsia="MS Gothic" w:cs="Calibri Light"/>
          <w:lang w:val="fr-FR"/>
        </w:rPr>
        <w:t>s</w:t>
      </w:r>
      <w:r w:rsidR="004E7694" w:rsidRPr="00BA5ABB">
        <w:rPr>
          <w:rFonts w:eastAsia="MS Gothic" w:cs="Calibri Light"/>
          <w:lang w:val="fr-FR"/>
        </w:rPr>
        <w:t>, et ce</w:t>
      </w:r>
      <w:r w:rsidR="004E78DC" w:rsidRPr="00BA5ABB">
        <w:rPr>
          <w:rFonts w:eastAsia="MS Gothic" w:cs="Calibri Light"/>
          <w:lang w:val="fr-FR"/>
        </w:rPr>
        <w:t xml:space="preserve"> pour des fins de couplage des données</w:t>
      </w:r>
      <w:r w:rsidR="0015327F" w:rsidRPr="00BA5ABB">
        <w:rPr>
          <w:rFonts w:eastAsia="MS Gothic" w:cs="Calibri Light"/>
          <w:lang w:val="fr-FR"/>
        </w:rPr>
        <w:t>.</w:t>
      </w:r>
      <w:r w:rsidR="004E78DC" w:rsidRPr="00BA5ABB">
        <w:rPr>
          <w:rFonts w:eastAsia="MS Gothic" w:cs="Calibri Light"/>
          <w:lang w:val="fr-FR"/>
        </w:rPr>
        <w:t xml:space="preserve"> </w:t>
      </w:r>
      <w:r w:rsidR="000530E0"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="000530E0" w:rsidRPr="00F53A6C">
        <w:rPr>
          <w:rFonts w:cs="Calibri Light"/>
        </w:rPr>
        <w:instrText xml:space="preserve"> FORMCHECKBOX </w:instrText>
      </w:r>
      <w:r w:rsidR="000530E0" w:rsidRPr="00F53A6C">
        <w:rPr>
          <w:rFonts w:cs="Calibri Light"/>
        </w:rPr>
      </w:r>
      <w:r w:rsidR="000530E0" w:rsidRPr="00F53A6C">
        <w:rPr>
          <w:rFonts w:cs="Calibri Light"/>
        </w:rPr>
        <w:fldChar w:fldCharType="separate"/>
      </w:r>
      <w:r w:rsidR="000530E0" w:rsidRPr="00F53A6C">
        <w:rPr>
          <w:rFonts w:cs="Calibri Light"/>
        </w:rPr>
        <w:fldChar w:fldCharType="end"/>
      </w:r>
    </w:p>
    <w:p w14:paraId="34E333D6" w14:textId="77777777" w:rsidR="004E78DC" w:rsidRPr="00BA5ABB" w:rsidRDefault="008877C9" w:rsidP="00BA5ABB">
      <w:pPr>
        <w:pStyle w:val="Paragraphedeliste"/>
        <w:numPr>
          <w:ilvl w:val="0"/>
          <w:numId w:val="29"/>
        </w:numPr>
        <w:ind w:left="567" w:hanging="283"/>
        <w:rPr>
          <w:rFonts w:eastAsia="MS Gothic" w:cs="Calibri Light"/>
          <w:lang w:val="fr-FR"/>
        </w:rPr>
      </w:pPr>
      <w:r w:rsidRPr="000530E0">
        <w:rPr>
          <w:rFonts w:eastAsia="MS Gothic" w:cs="Calibri Light"/>
          <w:b/>
          <w:bCs/>
          <w:lang w:val="fr-FR"/>
        </w:rPr>
        <w:t>Anonymisées</w:t>
      </w:r>
      <w:r w:rsidRPr="00BA5ABB">
        <w:rPr>
          <w:rFonts w:eastAsia="MS Gothic" w:cs="Calibri Light"/>
          <w:lang w:val="fr-FR"/>
        </w:rPr>
        <w:t xml:space="preserve"> – </w:t>
      </w:r>
      <w:r w:rsidR="00082109">
        <w:rPr>
          <w:rFonts w:eastAsia="MS Gothic" w:cs="Calibri Light"/>
          <w:lang w:val="fr-FR"/>
        </w:rPr>
        <w:t>l</w:t>
      </w:r>
      <w:r w:rsidRPr="00BA5ABB">
        <w:rPr>
          <w:rFonts w:eastAsia="MS Gothic" w:cs="Calibri Light"/>
          <w:lang w:val="fr-FR"/>
        </w:rPr>
        <w:t>es identificateurs directs et indirects sont retirés</w:t>
      </w:r>
      <w:r w:rsidR="004E78DC" w:rsidRPr="00BA5ABB">
        <w:rPr>
          <w:rFonts w:eastAsia="MS Gothic" w:cs="Calibri Light"/>
          <w:lang w:val="fr-FR"/>
        </w:rPr>
        <w:t xml:space="preserve"> des informations récoltées, </w:t>
      </w:r>
      <w:r w:rsidRPr="00BA5ABB">
        <w:rPr>
          <w:rFonts w:eastAsia="MS Gothic" w:cs="Calibri Light"/>
          <w:lang w:val="fr-FR"/>
        </w:rPr>
        <w:t xml:space="preserve">aucun code n’est attribué </w:t>
      </w:r>
      <w:r w:rsidR="004E78DC" w:rsidRPr="00BA5ABB">
        <w:rPr>
          <w:rFonts w:eastAsia="MS Gothic" w:cs="Calibri Light"/>
          <w:lang w:val="fr-FR"/>
        </w:rPr>
        <w:t>à des fins de couplage de données et le risque d’identification des participant</w:t>
      </w:r>
      <w:r w:rsidR="002C6D2E">
        <w:rPr>
          <w:rFonts w:cs="Calibri Light"/>
        </w:rPr>
        <w:t>·e·</w:t>
      </w:r>
      <w:r w:rsidR="004E78DC" w:rsidRPr="00BA5ABB">
        <w:rPr>
          <w:rFonts w:eastAsia="MS Gothic" w:cs="Calibri Light"/>
          <w:lang w:val="fr-FR"/>
        </w:rPr>
        <w:t>s est faible.</w:t>
      </w:r>
      <w:r w:rsidR="000530E0">
        <w:rPr>
          <w:rFonts w:eastAsia="MS Gothic" w:cs="Calibri Light"/>
          <w:lang w:val="fr-FR"/>
        </w:rPr>
        <w:t xml:space="preserve"> </w:t>
      </w:r>
      <w:r w:rsidR="000530E0"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="000530E0" w:rsidRPr="00F53A6C">
        <w:rPr>
          <w:rFonts w:cs="Calibri Light"/>
        </w:rPr>
        <w:instrText xml:space="preserve"> FORMCHECKBOX </w:instrText>
      </w:r>
      <w:r w:rsidR="000530E0" w:rsidRPr="00F53A6C">
        <w:rPr>
          <w:rFonts w:cs="Calibri Light"/>
        </w:rPr>
      </w:r>
      <w:r w:rsidR="000530E0" w:rsidRPr="00F53A6C">
        <w:rPr>
          <w:rFonts w:cs="Calibri Light"/>
        </w:rPr>
        <w:fldChar w:fldCharType="separate"/>
      </w:r>
      <w:r w:rsidR="000530E0" w:rsidRPr="00F53A6C">
        <w:rPr>
          <w:rFonts w:cs="Calibri Light"/>
        </w:rPr>
        <w:fldChar w:fldCharType="end"/>
      </w:r>
    </w:p>
    <w:p w14:paraId="0B4861CD" w14:textId="77777777" w:rsidR="00083D12" w:rsidRPr="00BA5ABB" w:rsidRDefault="004E78DC" w:rsidP="00BA5ABB">
      <w:pPr>
        <w:pStyle w:val="Paragraphedeliste"/>
        <w:numPr>
          <w:ilvl w:val="0"/>
          <w:numId w:val="29"/>
        </w:numPr>
        <w:ind w:left="567" w:hanging="283"/>
        <w:rPr>
          <w:rFonts w:cs="Calibri Light"/>
          <w:lang w:val="fr-FR"/>
        </w:rPr>
      </w:pPr>
      <w:r w:rsidRPr="000530E0">
        <w:rPr>
          <w:rFonts w:eastAsia="MS Gothic" w:cs="Calibri Light"/>
          <w:b/>
          <w:bCs/>
          <w:lang w:val="fr-FR"/>
        </w:rPr>
        <w:t>Anonymes</w:t>
      </w:r>
      <w:r w:rsidRPr="00BA5ABB">
        <w:rPr>
          <w:rFonts w:eastAsia="MS Gothic" w:cs="Calibri Light"/>
          <w:lang w:val="fr-FR"/>
        </w:rPr>
        <w:t xml:space="preserve"> – Aucun identificateur direct ou indirect n’est récolté et le risque d’identification des participants est pratiquement nul.</w:t>
      </w:r>
      <w:r w:rsidR="000530E0">
        <w:rPr>
          <w:rFonts w:eastAsia="MS Gothic" w:cs="Calibri Light"/>
          <w:lang w:val="fr-FR"/>
        </w:rPr>
        <w:t xml:space="preserve"> </w:t>
      </w:r>
      <w:r w:rsidR="000530E0"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="000530E0" w:rsidRPr="00F53A6C">
        <w:rPr>
          <w:rFonts w:cs="Calibri Light"/>
        </w:rPr>
        <w:instrText xml:space="preserve"> FORMCHECKBOX </w:instrText>
      </w:r>
      <w:r w:rsidR="000530E0" w:rsidRPr="00F53A6C">
        <w:rPr>
          <w:rFonts w:cs="Calibri Light"/>
        </w:rPr>
      </w:r>
      <w:r w:rsidR="000530E0" w:rsidRPr="00F53A6C">
        <w:rPr>
          <w:rFonts w:cs="Calibri Light"/>
        </w:rPr>
        <w:fldChar w:fldCharType="separate"/>
      </w:r>
      <w:r w:rsidR="000530E0" w:rsidRPr="00F53A6C">
        <w:rPr>
          <w:rFonts w:cs="Calibri Light"/>
        </w:rPr>
        <w:fldChar w:fldCharType="end"/>
      </w:r>
    </w:p>
    <w:p w14:paraId="72DCACC4" w14:textId="77777777" w:rsidR="000530E0" w:rsidRDefault="004E78DC" w:rsidP="000530E0">
      <w:pPr>
        <w:spacing w:before="120" w:after="120"/>
        <w:rPr>
          <w:rFonts w:cs="Calibri Light"/>
        </w:rPr>
      </w:pPr>
      <w:r w:rsidRPr="00A2133F">
        <w:rPr>
          <w:rFonts w:cs="Calibri Light"/>
        </w:rPr>
        <w:t xml:space="preserve">Dans le cas des recherches qui impliquent la collecte d’informations </w:t>
      </w:r>
      <w:r w:rsidR="004E7694" w:rsidRPr="00A2133F">
        <w:rPr>
          <w:rFonts w:cs="Calibri Light"/>
        </w:rPr>
        <w:t>directement identificatoires, indirectement identificatoires ou</w:t>
      </w:r>
      <w:r w:rsidRPr="00A2133F">
        <w:rPr>
          <w:rFonts w:cs="Calibri Light"/>
        </w:rPr>
        <w:t xml:space="preserve"> codifiées, </w:t>
      </w:r>
      <w:r w:rsidR="008F0F77">
        <w:rPr>
          <w:rFonts w:cs="Calibri Light"/>
        </w:rPr>
        <w:t>que ces informations s</w:t>
      </w:r>
      <w:r w:rsidR="00D37F08">
        <w:rPr>
          <w:rFonts w:cs="Calibri Light"/>
        </w:rPr>
        <w:t xml:space="preserve">oient ou non des données de recherche </w:t>
      </w:r>
      <w:r w:rsidR="00D37F08" w:rsidRPr="00232B0C">
        <w:rPr>
          <w:rFonts w:cs="Calibri Light"/>
        </w:rPr>
        <w:t>(ex. courriel des participant·e·s</w:t>
      </w:r>
      <w:r w:rsidR="00485B7C" w:rsidRPr="00232B0C">
        <w:rPr>
          <w:rFonts w:cs="Calibri Light"/>
        </w:rPr>
        <w:t xml:space="preserve"> pour un tirage</w:t>
      </w:r>
      <w:r w:rsidR="00EB7AC0" w:rsidRPr="00232B0C">
        <w:rPr>
          <w:rFonts w:cs="Calibri Light"/>
        </w:rPr>
        <w:t xml:space="preserve"> ou un compte-rendu des résultats</w:t>
      </w:r>
      <w:r w:rsidR="00D37F08" w:rsidRPr="00232B0C">
        <w:rPr>
          <w:rFonts w:cs="Calibri Light"/>
        </w:rPr>
        <w:t>)</w:t>
      </w:r>
      <w:r w:rsidR="00485B7C" w:rsidRPr="00232B0C">
        <w:rPr>
          <w:rFonts w:cs="Calibri Light"/>
        </w:rPr>
        <w:t>,</w:t>
      </w:r>
      <w:r w:rsidR="00485B7C">
        <w:rPr>
          <w:rFonts w:cs="Calibri Light"/>
        </w:rPr>
        <w:t xml:space="preserve"> </w:t>
      </w:r>
      <w:r w:rsidRPr="00A2133F">
        <w:rPr>
          <w:rFonts w:cs="Calibri Light"/>
        </w:rPr>
        <w:t>veu</w:t>
      </w:r>
      <w:r w:rsidR="009E1FA6" w:rsidRPr="00A2133F">
        <w:rPr>
          <w:rFonts w:cs="Calibri Light"/>
        </w:rPr>
        <w:t>illez</w:t>
      </w:r>
      <w:r w:rsidR="000530E0">
        <w:rPr>
          <w:rFonts w:cs="Calibri Light"/>
        </w:rPr>
        <w:t> :</w:t>
      </w:r>
    </w:p>
    <w:p w14:paraId="16DCDD5B" w14:textId="77777777" w:rsidR="000530E0" w:rsidRDefault="00821FED" w:rsidP="00821FED">
      <w:pPr>
        <w:pStyle w:val="Paragraphedeliste"/>
        <w:numPr>
          <w:ilvl w:val="0"/>
          <w:numId w:val="32"/>
        </w:numPr>
        <w:spacing w:before="120" w:after="120" w:line="276" w:lineRule="auto"/>
        <w:ind w:left="360"/>
        <w:rPr>
          <w:rFonts w:cs="Calibri Light"/>
        </w:rPr>
      </w:pPr>
      <w:r>
        <w:rPr>
          <w:rFonts w:cs="Calibri Light"/>
        </w:rPr>
        <w:t>F</w:t>
      </w:r>
      <w:r w:rsidR="009E1FA6" w:rsidRPr="000530E0">
        <w:rPr>
          <w:rFonts w:cs="Calibri Light"/>
        </w:rPr>
        <w:t>ournir une justification de la nécessité de recueillir de telles informations</w:t>
      </w:r>
      <w:r w:rsidR="002C6D2E">
        <w:rPr>
          <w:rFonts w:cs="Calibri Light"/>
        </w:rPr>
        <w:t> :</w:t>
      </w:r>
    </w:p>
    <w:p w14:paraId="3224B32B" w14:textId="77777777" w:rsidR="00821FED" w:rsidRPr="00821FED" w:rsidRDefault="003F36A1" w:rsidP="00692257">
      <w:pPr>
        <w:pStyle w:val="Paragraphedeliste"/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ind w:left="36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91"/>
            <w:enabled/>
            <w:calcOnExit w:val="0"/>
            <w:textInput/>
          </w:ffData>
        </w:fldChar>
      </w:r>
      <w:bookmarkStart w:id="264" w:name="Texte291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4"/>
    </w:p>
    <w:p w14:paraId="44FA3A8F" w14:textId="77777777" w:rsidR="000530E0" w:rsidRDefault="00821FED" w:rsidP="00821FED">
      <w:pPr>
        <w:pStyle w:val="Paragraphedeliste"/>
        <w:numPr>
          <w:ilvl w:val="0"/>
          <w:numId w:val="32"/>
        </w:numPr>
        <w:spacing w:before="120" w:after="120" w:line="276" w:lineRule="auto"/>
        <w:ind w:left="360"/>
        <w:rPr>
          <w:rFonts w:cs="Calibri Light"/>
        </w:rPr>
      </w:pPr>
      <w:r>
        <w:rPr>
          <w:rFonts w:cs="Calibri Light"/>
        </w:rPr>
        <w:t>P</w:t>
      </w:r>
      <w:r w:rsidR="009E1FA6" w:rsidRPr="000530E0">
        <w:rPr>
          <w:rFonts w:cs="Calibri Light"/>
        </w:rPr>
        <w:t>réciser qui aura accès à ces informations</w:t>
      </w:r>
      <w:r w:rsidR="002C6D2E">
        <w:rPr>
          <w:rFonts w:cs="Calibri Light"/>
        </w:rPr>
        <w:t> :</w:t>
      </w:r>
    </w:p>
    <w:p w14:paraId="4EA553CB" w14:textId="77777777" w:rsidR="00821FED" w:rsidRPr="00821FED" w:rsidRDefault="003F36A1" w:rsidP="00692257">
      <w:pPr>
        <w:pStyle w:val="Paragraphedeliste"/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ind w:left="36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92"/>
            <w:enabled/>
            <w:calcOnExit w:val="0"/>
            <w:textInput/>
          </w:ffData>
        </w:fldChar>
      </w:r>
      <w:bookmarkStart w:id="265" w:name="Texte292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5"/>
    </w:p>
    <w:p w14:paraId="378C7667" w14:textId="77777777" w:rsidR="008877C9" w:rsidRDefault="00AE0C81" w:rsidP="00821FED">
      <w:pPr>
        <w:pStyle w:val="Paragraphedeliste"/>
        <w:numPr>
          <w:ilvl w:val="0"/>
          <w:numId w:val="32"/>
        </w:numPr>
        <w:spacing w:before="120" w:after="120" w:line="276" w:lineRule="auto"/>
        <w:ind w:left="360"/>
        <w:rPr>
          <w:rFonts w:cs="Calibri Light"/>
        </w:rPr>
      </w:pPr>
      <w:r>
        <w:rPr>
          <w:rFonts w:cs="Calibri Light"/>
        </w:rPr>
        <w:t>Préciser c</w:t>
      </w:r>
      <w:r w:rsidR="009E1FA6" w:rsidRPr="000530E0">
        <w:rPr>
          <w:rFonts w:cs="Calibri Light"/>
        </w:rPr>
        <w:t>omment ces informations seront obtenues et conservées de sorte à assurer la confidentialité des participant</w:t>
      </w:r>
      <w:r>
        <w:rPr>
          <w:rFonts w:cs="Calibri Light"/>
        </w:rPr>
        <w:t>·e·</w:t>
      </w:r>
      <w:r w:rsidR="009E1FA6" w:rsidRPr="000530E0">
        <w:rPr>
          <w:rFonts w:cs="Calibri Light"/>
        </w:rPr>
        <w:t>s</w:t>
      </w:r>
      <w:r w:rsidR="002C6D2E">
        <w:rPr>
          <w:rFonts w:cs="Calibri Light"/>
        </w:rPr>
        <w:t> :</w:t>
      </w:r>
    </w:p>
    <w:p w14:paraId="22A71739" w14:textId="77777777" w:rsidR="00821FED" w:rsidRPr="00821FED" w:rsidRDefault="003F36A1" w:rsidP="00692257">
      <w:pPr>
        <w:pStyle w:val="Paragraphedeliste"/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ind w:left="36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93"/>
            <w:enabled/>
            <w:calcOnExit w:val="0"/>
            <w:textInput/>
          </w:ffData>
        </w:fldChar>
      </w:r>
      <w:bookmarkStart w:id="266" w:name="Texte293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6"/>
    </w:p>
    <w:p w14:paraId="7F32BC52" w14:textId="77777777" w:rsidR="004B6A97" w:rsidRPr="00A2133F" w:rsidRDefault="00821FED" w:rsidP="00796E05">
      <w:pPr>
        <w:pStyle w:val="Titre2"/>
      </w:pPr>
      <w:r>
        <w:t>3. 3. Conséquences anticipées</w:t>
      </w:r>
    </w:p>
    <w:p w14:paraId="586F9517" w14:textId="77777777" w:rsidR="00626E2C" w:rsidRPr="0017357A" w:rsidRDefault="00626E2C" w:rsidP="00626E2C">
      <w:pPr>
        <w:spacing w:after="120"/>
        <w:ind w:left="4536"/>
        <w:rPr>
          <w:rFonts w:cs="Calibri Light"/>
          <w:i/>
          <w:iCs/>
        </w:rPr>
      </w:pPr>
      <w:r w:rsidRPr="0017357A">
        <w:rPr>
          <w:rFonts w:cs="Calibri Light"/>
          <w:i/>
          <w:iCs/>
          <w:sz w:val="21"/>
          <w:szCs w:val="21"/>
        </w:rPr>
        <w:t>Pour en conna</w:t>
      </w:r>
      <w:r w:rsidR="00AE0C81">
        <w:rPr>
          <w:rFonts w:cs="Calibri Light"/>
          <w:i/>
          <w:iCs/>
          <w:sz w:val="21"/>
          <w:szCs w:val="21"/>
        </w:rPr>
        <w:t>i</w:t>
      </w:r>
      <w:r w:rsidRPr="0017357A">
        <w:rPr>
          <w:rFonts w:cs="Calibri Light"/>
          <w:i/>
          <w:iCs/>
          <w:sz w:val="21"/>
          <w:szCs w:val="21"/>
        </w:rPr>
        <w:t xml:space="preserve">tre davantage sur l’évaluation du risque, consulter </w:t>
      </w:r>
      <w:hyperlink r:id="rId39" w:anchor="b" w:history="1">
        <w:r w:rsidR="00A45DF4">
          <w:rPr>
            <w:rStyle w:val="Hyperlien"/>
            <w:rFonts w:cs="Calibri Light"/>
            <w:i/>
            <w:iCs/>
            <w:sz w:val="21"/>
            <w:szCs w:val="21"/>
          </w:rPr>
          <w:t>le chapitre 2, section B de l’EPTC 2 (2022)</w:t>
        </w:r>
      </w:hyperlink>
      <w:r w:rsidRPr="0017357A">
        <w:rPr>
          <w:rFonts w:cs="Calibri Light"/>
          <w:i/>
          <w:iCs/>
          <w:sz w:val="21"/>
          <w:szCs w:val="21"/>
        </w:rPr>
        <w:t>.</w:t>
      </w:r>
    </w:p>
    <w:p w14:paraId="4BB78492" w14:textId="77777777" w:rsidR="001B0905" w:rsidRPr="00A2133F" w:rsidRDefault="00144653" w:rsidP="00796E05">
      <w:pPr>
        <w:pStyle w:val="Titre3"/>
      </w:pPr>
      <w:r>
        <w:t xml:space="preserve">3. 3. 1. </w:t>
      </w:r>
      <w:r w:rsidR="001B0905" w:rsidRPr="00A2133F">
        <w:t>Risques</w:t>
      </w:r>
    </w:p>
    <w:p w14:paraId="5A65C07C" w14:textId="77777777" w:rsidR="001B0905" w:rsidRDefault="001E0BD8" w:rsidP="00144653">
      <w:pPr>
        <w:rPr>
          <w:rFonts w:cs="Calibri Light"/>
        </w:rPr>
      </w:pPr>
      <w:r w:rsidRPr="00A2133F">
        <w:rPr>
          <w:rFonts w:cs="Calibri Light"/>
        </w:rPr>
        <w:t>D</w:t>
      </w:r>
      <w:r w:rsidR="001B0905" w:rsidRPr="00A2133F">
        <w:rPr>
          <w:rFonts w:cs="Calibri Light"/>
        </w:rPr>
        <w:t>écrivez les risques anticipés</w:t>
      </w:r>
      <w:r w:rsidRPr="00A2133F">
        <w:rPr>
          <w:rFonts w:cs="Calibri Light"/>
        </w:rPr>
        <w:t xml:space="preserve"> pouvant affecter le bienêtre </w:t>
      </w:r>
      <w:r w:rsidR="00AA4405" w:rsidRPr="00A2133F">
        <w:rPr>
          <w:rFonts w:cs="Calibri Light"/>
        </w:rPr>
        <w:t>(</w:t>
      </w:r>
      <w:r w:rsidRPr="00A2133F">
        <w:rPr>
          <w:rFonts w:cs="Calibri Light"/>
        </w:rPr>
        <w:t>physique, psychologique, social, professionnel, économique, politique ou autre</w:t>
      </w:r>
      <w:r w:rsidR="00AA4405" w:rsidRPr="00A2133F">
        <w:rPr>
          <w:rFonts w:cs="Calibri Light"/>
        </w:rPr>
        <w:t>) des participant</w:t>
      </w:r>
      <w:r w:rsidR="00144653">
        <w:rPr>
          <w:rFonts w:cs="Calibri Light"/>
        </w:rPr>
        <w:t>·e·</w:t>
      </w:r>
      <w:r w:rsidR="00AA4405" w:rsidRPr="00A2133F">
        <w:rPr>
          <w:rFonts w:cs="Calibri Light"/>
        </w:rPr>
        <w:t>s</w:t>
      </w:r>
      <w:r w:rsidRPr="00A2133F">
        <w:rPr>
          <w:rFonts w:cs="Calibri Light"/>
        </w:rPr>
        <w:t xml:space="preserve"> ainsi que</w:t>
      </w:r>
      <w:r w:rsidR="001B0905" w:rsidRPr="00A2133F">
        <w:rPr>
          <w:rFonts w:cs="Calibri Light"/>
        </w:rPr>
        <w:t xml:space="preserve"> les moyens qui seront utilisés pour les réduire</w:t>
      </w:r>
      <w:r w:rsidR="0026411F" w:rsidRPr="00A2133F">
        <w:rPr>
          <w:rFonts w:cs="Calibri Light"/>
        </w:rPr>
        <w:t>. Le cas échéant, i</w:t>
      </w:r>
      <w:r w:rsidR="006D3387">
        <w:rPr>
          <w:rFonts w:cs="Calibri Light"/>
        </w:rPr>
        <w:t>ndiquez</w:t>
      </w:r>
      <w:r w:rsidR="0026411F" w:rsidRPr="00A2133F">
        <w:rPr>
          <w:rFonts w:cs="Calibri Light"/>
        </w:rPr>
        <w:t xml:space="preserve"> les personnes ou organismes pouvant venir en aide aux participant</w:t>
      </w:r>
      <w:r w:rsidR="00144653">
        <w:rPr>
          <w:rFonts w:cs="Calibri Light"/>
        </w:rPr>
        <w:t>·e·</w:t>
      </w:r>
      <w:r w:rsidR="0026411F" w:rsidRPr="00A2133F">
        <w:rPr>
          <w:rFonts w:cs="Calibri Light"/>
        </w:rPr>
        <w:t xml:space="preserve">s </w:t>
      </w:r>
      <w:r w:rsidR="00E02E4F" w:rsidRPr="00A2133F">
        <w:rPr>
          <w:rFonts w:cs="Calibri Light"/>
        </w:rPr>
        <w:t>qui en éprouvent</w:t>
      </w:r>
      <w:r w:rsidR="0026411F" w:rsidRPr="00A2133F">
        <w:rPr>
          <w:rFonts w:cs="Calibri Light"/>
        </w:rPr>
        <w:t xml:space="preserve"> le besoin</w:t>
      </w:r>
      <w:r w:rsidR="0015327F" w:rsidRPr="00A2133F">
        <w:rPr>
          <w:rFonts w:cs="Calibri Light"/>
        </w:rPr>
        <w:t> :</w:t>
      </w:r>
    </w:p>
    <w:p w14:paraId="0C964106" w14:textId="77777777" w:rsidR="00F8238B" w:rsidRPr="009D6F12" w:rsidRDefault="003F36A1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94"/>
            <w:enabled/>
            <w:calcOnExit w:val="0"/>
            <w:textInput/>
          </w:ffData>
        </w:fldChar>
      </w:r>
      <w:bookmarkStart w:id="267" w:name="Texte294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7"/>
    </w:p>
    <w:p w14:paraId="7B492CD6" w14:textId="77777777" w:rsidR="007D31C9" w:rsidRPr="00A2133F" w:rsidRDefault="00175D19" w:rsidP="00796E05">
      <w:pPr>
        <w:pStyle w:val="Titre3"/>
      </w:pPr>
      <w:r>
        <w:t xml:space="preserve">3. 3. 2. </w:t>
      </w:r>
      <w:r w:rsidR="007D31C9" w:rsidRPr="00A2133F">
        <w:t>Bénéfices</w:t>
      </w:r>
    </w:p>
    <w:p w14:paraId="414A0DA5" w14:textId="77777777" w:rsidR="007D31C9" w:rsidRDefault="00367F18" w:rsidP="00175D19">
      <w:pPr>
        <w:rPr>
          <w:rFonts w:cs="Calibri Light"/>
        </w:rPr>
      </w:pPr>
      <w:r w:rsidRPr="00175D19">
        <w:rPr>
          <w:rFonts w:cs="Calibri Light"/>
        </w:rPr>
        <w:t>D</w:t>
      </w:r>
      <w:r w:rsidR="007D31C9" w:rsidRPr="00175D19">
        <w:rPr>
          <w:rFonts w:cs="Calibri Light"/>
        </w:rPr>
        <w:t xml:space="preserve">écrivez les </w:t>
      </w:r>
      <w:r w:rsidRPr="00175D19">
        <w:rPr>
          <w:rFonts w:cs="Calibri Light"/>
        </w:rPr>
        <w:t xml:space="preserve">avantages ou </w:t>
      </w:r>
      <w:r w:rsidR="007D31C9" w:rsidRPr="00175D19">
        <w:rPr>
          <w:rFonts w:cs="Calibri Light"/>
        </w:rPr>
        <w:t xml:space="preserve">bénéfices </w:t>
      </w:r>
      <w:r w:rsidR="00CC593F">
        <w:rPr>
          <w:rFonts w:cs="Calibri Light"/>
        </w:rPr>
        <w:t xml:space="preserve">prévus </w:t>
      </w:r>
      <w:r w:rsidRPr="00175D19">
        <w:rPr>
          <w:rFonts w:cs="Calibri Light"/>
        </w:rPr>
        <w:t>pour les participant</w:t>
      </w:r>
      <w:r w:rsidR="00175D19">
        <w:rPr>
          <w:rFonts w:cs="Calibri Light"/>
        </w:rPr>
        <w:t>·e·</w:t>
      </w:r>
      <w:r w:rsidRPr="00175D19">
        <w:rPr>
          <w:rFonts w:cs="Calibri Light"/>
        </w:rPr>
        <w:t>s</w:t>
      </w:r>
      <w:r w:rsidR="007668F9">
        <w:rPr>
          <w:rFonts w:cs="Calibri Light"/>
        </w:rPr>
        <w:t> </w:t>
      </w:r>
      <w:r w:rsidR="0015327F" w:rsidRPr="00175D19">
        <w:rPr>
          <w:rFonts w:cs="Calibri Light"/>
        </w:rPr>
        <w:t>:</w:t>
      </w:r>
    </w:p>
    <w:p w14:paraId="50FA4F2D" w14:textId="77777777" w:rsidR="005F5889" w:rsidRPr="009D6F12" w:rsidRDefault="003F36A1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95"/>
            <w:enabled/>
            <w:calcOnExit w:val="0"/>
            <w:textInput/>
          </w:ffData>
        </w:fldChar>
      </w:r>
      <w:bookmarkStart w:id="268" w:name="Texte295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8"/>
    </w:p>
    <w:p w14:paraId="2DBC6231" w14:textId="77777777" w:rsidR="001B0905" w:rsidRPr="00A2133F" w:rsidRDefault="005F5889" w:rsidP="00796E05">
      <w:pPr>
        <w:pStyle w:val="Titre3"/>
      </w:pPr>
      <w:r>
        <w:t xml:space="preserve">3. 3. 3. </w:t>
      </w:r>
      <w:r w:rsidR="001B0905" w:rsidRPr="00A2133F">
        <w:t>Compensation</w:t>
      </w:r>
    </w:p>
    <w:p w14:paraId="2F0FBA68" w14:textId="77777777" w:rsidR="004B6A97" w:rsidRPr="00A2133F" w:rsidRDefault="0026411F" w:rsidP="005F5889">
      <w:pPr>
        <w:rPr>
          <w:rFonts w:cs="Calibri Light"/>
        </w:rPr>
      </w:pPr>
      <w:r w:rsidRPr="00A2133F">
        <w:rPr>
          <w:rFonts w:cs="Calibri Light"/>
        </w:rPr>
        <w:lastRenderedPageBreak/>
        <w:t>Est-ce que les participant</w:t>
      </w:r>
      <w:r w:rsidR="005F5889">
        <w:rPr>
          <w:rFonts w:cs="Calibri Light"/>
        </w:rPr>
        <w:t>·e·</w:t>
      </w:r>
      <w:r w:rsidRPr="00A2133F">
        <w:rPr>
          <w:rFonts w:cs="Calibri Light"/>
        </w:rPr>
        <w:t>s recevront une compensation en raison de leur participation à la recherche</w:t>
      </w:r>
      <w:r w:rsidR="001478E8">
        <w:rPr>
          <w:rFonts w:cs="Calibri Light"/>
        </w:rPr>
        <w:t xml:space="preserve"> </w:t>
      </w:r>
      <w:r w:rsidRPr="00A2133F">
        <w:rPr>
          <w:rFonts w:cs="Calibri Light"/>
        </w:rPr>
        <w:t>?</w:t>
      </w:r>
    </w:p>
    <w:p w14:paraId="096F0200" w14:textId="77777777" w:rsidR="005F5889" w:rsidRPr="00F53A6C" w:rsidRDefault="005F5889" w:rsidP="005F5889">
      <w:pPr>
        <w:spacing w:before="120" w:after="120"/>
        <w:jc w:val="center"/>
        <w:rPr>
          <w:rFonts w:cs="Calibri Light"/>
        </w:rPr>
      </w:pPr>
      <w:r w:rsidRPr="00F53A6C">
        <w:rPr>
          <w:rFonts w:cs="Calibri Light"/>
        </w:rPr>
        <w:t xml:space="preserve">Oui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  <w:r w:rsidRPr="00F53A6C">
        <w:rPr>
          <w:rFonts w:cs="Calibri Light"/>
        </w:rPr>
        <w:t xml:space="preserve"> Non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</w:p>
    <w:p w14:paraId="02AC61CA" w14:textId="77777777" w:rsidR="0026411F" w:rsidRDefault="0026411F" w:rsidP="005F5889">
      <w:pPr>
        <w:rPr>
          <w:rFonts w:cs="Calibri Light"/>
        </w:rPr>
      </w:pPr>
      <w:r w:rsidRPr="00A2133F">
        <w:rPr>
          <w:rFonts w:cs="Calibri Light"/>
        </w:rPr>
        <w:t>Dans l’affirmative, expliquez ce qui justifie cette compensation et précisez la nature et la valeur de celle-ci</w:t>
      </w:r>
      <w:r w:rsidR="0015327F" w:rsidRPr="00A2133F">
        <w:rPr>
          <w:rFonts w:cs="Calibri Light"/>
        </w:rPr>
        <w:t> :</w:t>
      </w:r>
    </w:p>
    <w:p w14:paraId="2A30472B" w14:textId="77777777" w:rsidR="005F5889" w:rsidRPr="009D6F12" w:rsidRDefault="003F36A1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96"/>
            <w:enabled/>
            <w:calcOnExit w:val="0"/>
            <w:textInput/>
          </w:ffData>
        </w:fldChar>
      </w:r>
      <w:bookmarkStart w:id="269" w:name="Texte296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69"/>
    </w:p>
    <w:p w14:paraId="19270CB9" w14:textId="77777777" w:rsidR="00EC6809" w:rsidRPr="00DD3E4D" w:rsidRDefault="00EC6809" w:rsidP="00796E05">
      <w:pPr>
        <w:pStyle w:val="Titre2"/>
      </w:pPr>
      <w:r>
        <w:t xml:space="preserve">3. 4. </w:t>
      </w:r>
      <w:r w:rsidRPr="00DD3E4D">
        <w:t xml:space="preserve">Évaluation de la recherche visant les </w:t>
      </w:r>
      <w:r>
        <w:t>P</w:t>
      </w:r>
      <w:r w:rsidRPr="00DD3E4D">
        <w:t xml:space="preserve">remières </w:t>
      </w:r>
      <w:r w:rsidR="00AE0C81">
        <w:t>N</w:t>
      </w:r>
      <w:r w:rsidRPr="00DD3E4D">
        <w:t xml:space="preserve">ations, les Inuits ou les </w:t>
      </w:r>
      <w:r>
        <w:t>M</w:t>
      </w:r>
      <w:r w:rsidRPr="00DD3E4D">
        <w:t>étis</w:t>
      </w:r>
    </w:p>
    <w:p w14:paraId="0A1FE65C" w14:textId="77777777" w:rsidR="00A02064" w:rsidRPr="00A2133F" w:rsidRDefault="00A02064" w:rsidP="00EC6809">
      <w:pPr>
        <w:rPr>
          <w:rFonts w:cs="Calibri Light"/>
        </w:rPr>
      </w:pPr>
      <w:r w:rsidRPr="00A2133F">
        <w:rPr>
          <w:rFonts w:cs="Calibri Light"/>
        </w:rPr>
        <w:t xml:space="preserve">Est-ce que la recherche implique les Premières Nations, </w:t>
      </w:r>
      <w:r w:rsidR="00AE0C81">
        <w:rPr>
          <w:rFonts w:cs="Calibri Light"/>
        </w:rPr>
        <w:t xml:space="preserve">les </w:t>
      </w:r>
      <w:r w:rsidRPr="00A2133F">
        <w:rPr>
          <w:rFonts w:cs="Calibri Light"/>
        </w:rPr>
        <w:t xml:space="preserve">Inuits ou </w:t>
      </w:r>
      <w:r w:rsidR="00AE0C81">
        <w:rPr>
          <w:rFonts w:cs="Calibri Light"/>
        </w:rPr>
        <w:t xml:space="preserve">les </w:t>
      </w:r>
      <w:r w:rsidRPr="00A2133F">
        <w:rPr>
          <w:rFonts w:cs="Calibri Light"/>
        </w:rPr>
        <w:t>Métis</w:t>
      </w:r>
      <w:r w:rsidR="001478E8">
        <w:rPr>
          <w:rFonts w:cs="Calibri Light"/>
        </w:rPr>
        <w:t xml:space="preserve"> </w:t>
      </w:r>
      <w:r w:rsidRPr="00A2133F">
        <w:rPr>
          <w:rFonts w:cs="Calibri Light"/>
        </w:rPr>
        <w:t>?</w:t>
      </w:r>
    </w:p>
    <w:p w14:paraId="04D50009" w14:textId="77777777" w:rsidR="00EC6809" w:rsidRPr="00F53A6C" w:rsidRDefault="00EC6809" w:rsidP="00EC6809">
      <w:pPr>
        <w:spacing w:before="120" w:after="120"/>
        <w:jc w:val="center"/>
        <w:rPr>
          <w:rFonts w:cs="Calibri Light"/>
        </w:rPr>
      </w:pPr>
      <w:r w:rsidRPr="00F53A6C">
        <w:rPr>
          <w:rFonts w:cs="Calibri Light"/>
        </w:rPr>
        <w:t xml:space="preserve">Oui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  <w:r w:rsidRPr="00F53A6C">
        <w:rPr>
          <w:rFonts w:cs="Calibri Light"/>
        </w:rPr>
        <w:t xml:space="preserve"> Non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</w:p>
    <w:p w14:paraId="7A6F1DFA" w14:textId="77777777" w:rsidR="004955A5" w:rsidRDefault="00A02064" w:rsidP="00EC6809">
      <w:pPr>
        <w:rPr>
          <w:rFonts w:cs="Calibri Light"/>
        </w:rPr>
      </w:pPr>
      <w:r w:rsidRPr="00A2133F">
        <w:rPr>
          <w:rFonts w:cs="Calibri Light"/>
        </w:rPr>
        <w:t>Dans l’affirmative, d</w:t>
      </w:r>
      <w:r w:rsidR="008805E4" w:rsidRPr="00A2133F">
        <w:rPr>
          <w:rFonts w:cs="Calibri Light"/>
        </w:rPr>
        <w:t>écrire</w:t>
      </w:r>
      <w:r w:rsidR="006B7F2D" w:rsidRPr="00A2133F">
        <w:rPr>
          <w:rFonts w:cs="Calibri Light"/>
        </w:rPr>
        <w:t xml:space="preserve"> le rôle de la communauté</w:t>
      </w:r>
      <w:r w:rsidR="008805E4" w:rsidRPr="00A2133F">
        <w:rPr>
          <w:rFonts w:cs="Calibri Light"/>
        </w:rPr>
        <w:t>, ses représentant</w:t>
      </w:r>
      <w:r w:rsidR="00EC6809">
        <w:rPr>
          <w:rFonts w:cs="Calibri Light"/>
        </w:rPr>
        <w:t>·e·</w:t>
      </w:r>
      <w:r w:rsidR="008805E4" w:rsidRPr="00A2133F">
        <w:rPr>
          <w:rFonts w:cs="Calibri Light"/>
        </w:rPr>
        <w:t xml:space="preserve">s </w:t>
      </w:r>
      <w:r w:rsidR="0015327F" w:rsidRPr="00A2133F">
        <w:rPr>
          <w:rFonts w:cs="Calibri Light"/>
        </w:rPr>
        <w:t>et/</w:t>
      </w:r>
      <w:r w:rsidR="008805E4" w:rsidRPr="00A2133F">
        <w:rPr>
          <w:rFonts w:cs="Calibri Light"/>
        </w:rPr>
        <w:t>ou organismes</w:t>
      </w:r>
      <w:r w:rsidR="006B7F2D" w:rsidRPr="00A2133F">
        <w:rPr>
          <w:rFonts w:cs="Calibri Light"/>
        </w:rPr>
        <w:t xml:space="preserve"> dans l’encadrement de la con</w:t>
      </w:r>
      <w:r w:rsidR="004955A5" w:rsidRPr="00A2133F">
        <w:rPr>
          <w:rFonts w:cs="Calibri Light"/>
        </w:rPr>
        <w:t>duite de la recherche</w:t>
      </w:r>
      <w:r w:rsidR="0015327F" w:rsidRPr="00A2133F">
        <w:rPr>
          <w:rFonts w:cs="Calibri Light"/>
        </w:rPr>
        <w:t> :</w:t>
      </w:r>
    </w:p>
    <w:p w14:paraId="13DDEF51" w14:textId="77777777" w:rsidR="00EC6809" w:rsidRPr="009D6F12" w:rsidRDefault="003F36A1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97"/>
            <w:enabled/>
            <w:calcOnExit w:val="0"/>
            <w:textInput/>
          </w:ffData>
        </w:fldChar>
      </w:r>
      <w:bookmarkStart w:id="270" w:name="Texte297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70"/>
    </w:p>
    <w:p w14:paraId="4432B4B1" w14:textId="77777777" w:rsidR="00EC6809" w:rsidRDefault="00EC6809" w:rsidP="00EC6809">
      <w:pPr>
        <w:rPr>
          <w:rFonts w:cs="Calibri Light"/>
        </w:rPr>
      </w:pPr>
      <w:r w:rsidRPr="00EC6809">
        <w:rPr>
          <w:rFonts w:cs="Calibri Light"/>
        </w:rPr>
        <w:t>*</w:t>
      </w:r>
      <w:r w:rsidR="00CC593F">
        <w:rPr>
          <w:rFonts w:cs="Calibri Light"/>
        </w:rPr>
        <w:t> </w:t>
      </w:r>
      <w:r w:rsidRPr="00EC6809">
        <w:rPr>
          <w:rFonts w:cs="Calibri Light"/>
        </w:rPr>
        <w:t xml:space="preserve">Vous devez joindre, en annexe, toute lettre d’entente obtenue auprès des communautés des Premières </w:t>
      </w:r>
      <w:r w:rsidR="00402DBE">
        <w:rPr>
          <w:rFonts w:cs="Calibri Light"/>
        </w:rPr>
        <w:t>N</w:t>
      </w:r>
      <w:r w:rsidRPr="00EC6809">
        <w:rPr>
          <w:rFonts w:cs="Calibri Light"/>
        </w:rPr>
        <w:t xml:space="preserve">ations, </w:t>
      </w:r>
      <w:r w:rsidR="00FB4E40">
        <w:rPr>
          <w:rFonts w:cs="Calibri Light"/>
        </w:rPr>
        <w:t>i</w:t>
      </w:r>
      <w:r w:rsidR="00FB4E40" w:rsidRPr="00EC6809">
        <w:rPr>
          <w:rFonts w:cs="Calibri Light"/>
        </w:rPr>
        <w:t>nuit</w:t>
      </w:r>
      <w:r w:rsidR="00FB4E40">
        <w:rPr>
          <w:rFonts w:cs="Calibri Light"/>
        </w:rPr>
        <w:t>e</w:t>
      </w:r>
      <w:r w:rsidR="00FB4E40" w:rsidRPr="00EC6809">
        <w:rPr>
          <w:rFonts w:cs="Calibri Light"/>
        </w:rPr>
        <w:t xml:space="preserve">s </w:t>
      </w:r>
      <w:r w:rsidRPr="00EC6809">
        <w:rPr>
          <w:rFonts w:cs="Calibri Light"/>
        </w:rPr>
        <w:t xml:space="preserve">ou </w:t>
      </w:r>
      <w:r w:rsidR="00FB4E40">
        <w:rPr>
          <w:rFonts w:cs="Calibri Light"/>
        </w:rPr>
        <w:t>m</w:t>
      </w:r>
      <w:r w:rsidRPr="00EC6809">
        <w:rPr>
          <w:rFonts w:cs="Calibri Light"/>
        </w:rPr>
        <w:t>étis</w:t>
      </w:r>
      <w:r w:rsidR="00FB4E40">
        <w:rPr>
          <w:rFonts w:cs="Calibri Light"/>
        </w:rPr>
        <w:t>ses</w:t>
      </w:r>
      <w:r w:rsidRPr="00EC6809">
        <w:rPr>
          <w:rFonts w:cs="Calibri Light"/>
        </w:rPr>
        <w:t>.</w:t>
      </w:r>
    </w:p>
    <w:p w14:paraId="684AC1F7" w14:textId="77777777" w:rsidR="00EC6809" w:rsidRPr="00DD3E4D" w:rsidRDefault="00EC6809" w:rsidP="00796E05">
      <w:pPr>
        <w:pStyle w:val="Titre2"/>
      </w:pPr>
      <w:r>
        <w:t xml:space="preserve">3. 5. </w:t>
      </w:r>
      <w:r w:rsidRPr="00DD3E4D">
        <w:t>Évaluation des renseignements médicaux personnels</w:t>
      </w:r>
    </w:p>
    <w:p w14:paraId="17000E81" w14:textId="77777777" w:rsidR="00EC58ED" w:rsidRPr="00A2133F" w:rsidRDefault="00EC58ED" w:rsidP="00EC6809">
      <w:pPr>
        <w:spacing w:before="120" w:after="120"/>
        <w:rPr>
          <w:rFonts w:cs="Calibri Light"/>
        </w:rPr>
      </w:pPr>
      <w:r w:rsidRPr="00A2133F">
        <w:rPr>
          <w:rFonts w:cs="Calibri Light"/>
        </w:rPr>
        <w:t>La recherche comprend-elle l’utilisation de renseignements médicaux personnels</w:t>
      </w:r>
      <w:r w:rsidR="001478E8">
        <w:rPr>
          <w:rFonts w:cs="Calibri Light"/>
        </w:rPr>
        <w:t xml:space="preserve"> </w:t>
      </w:r>
      <w:r w:rsidRPr="00A2133F">
        <w:rPr>
          <w:rFonts w:cs="Calibri Light"/>
        </w:rPr>
        <w:t>?</w:t>
      </w:r>
    </w:p>
    <w:p w14:paraId="7839224F" w14:textId="77777777" w:rsidR="00EC6809" w:rsidRPr="00F53A6C" w:rsidRDefault="00EC6809" w:rsidP="00EC6809">
      <w:pPr>
        <w:spacing w:before="120" w:after="120"/>
        <w:jc w:val="center"/>
        <w:rPr>
          <w:rFonts w:cs="Calibri Light"/>
        </w:rPr>
      </w:pPr>
      <w:r w:rsidRPr="00F53A6C">
        <w:rPr>
          <w:rFonts w:cs="Calibri Light"/>
        </w:rPr>
        <w:t xml:space="preserve">Oui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  <w:r w:rsidRPr="00F53A6C">
        <w:rPr>
          <w:rFonts w:cs="Calibri Light"/>
        </w:rPr>
        <w:t xml:space="preserve"> Non </w:t>
      </w:r>
      <w:r w:rsidRPr="00F53A6C">
        <w:rPr>
          <w:rFonts w:cs="Calibri Light"/>
        </w:rPr>
        <w:fldChar w:fldCharType="begin">
          <w:ffData>
            <w:name w:val="Case à cocher1"/>
            <w:enabled/>
            <w:calcOnExit w:val="0"/>
            <w:checkBox>
              <w:sizeAuto/>
              <w:default w:val="0"/>
            </w:checkBox>
          </w:ffData>
        </w:fldChar>
      </w:r>
      <w:r w:rsidRPr="00F53A6C">
        <w:rPr>
          <w:rFonts w:cs="Calibri Light"/>
        </w:rPr>
        <w:instrText xml:space="preserve"> FORMCHECKBOX </w:instrText>
      </w:r>
      <w:r w:rsidRPr="00F53A6C">
        <w:rPr>
          <w:rFonts w:cs="Calibri Light"/>
        </w:rPr>
      </w:r>
      <w:r w:rsidRPr="00F53A6C">
        <w:rPr>
          <w:rFonts w:cs="Calibri Light"/>
        </w:rPr>
        <w:fldChar w:fldCharType="separate"/>
      </w:r>
      <w:r w:rsidRPr="00F53A6C">
        <w:rPr>
          <w:rFonts w:cs="Calibri Light"/>
        </w:rPr>
        <w:fldChar w:fldCharType="end"/>
      </w:r>
    </w:p>
    <w:p w14:paraId="42E61A6C" w14:textId="77777777" w:rsidR="00912D11" w:rsidRDefault="00EC58ED" w:rsidP="00EC6809">
      <w:pPr>
        <w:spacing w:before="120" w:after="120"/>
        <w:rPr>
          <w:rFonts w:cs="Calibri Light"/>
        </w:rPr>
      </w:pPr>
      <w:r w:rsidRPr="00A2133F">
        <w:rPr>
          <w:rFonts w:cs="Calibri Light"/>
        </w:rPr>
        <w:t xml:space="preserve">Dans l’affirmative, </w:t>
      </w:r>
      <w:r w:rsidR="00A50E17" w:rsidRPr="00A2133F">
        <w:rPr>
          <w:rFonts w:cs="Calibri Light"/>
        </w:rPr>
        <w:t xml:space="preserve">précisez les dispositions qui seront prises afin d’assurer que la recherche soit conforme à </w:t>
      </w:r>
      <w:r w:rsidR="00EC6809" w:rsidRPr="00EC6809">
        <w:rPr>
          <w:rFonts w:cs="Calibri Light"/>
          <w:lang w:val="fr-FR"/>
        </w:rPr>
        <w:t xml:space="preserve">la </w:t>
      </w:r>
      <w:hyperlink r:id="rId40" w:history="1">
        <w:r w:rsidR="00EC6809" w:rsidRPr="006D3387">
          <w:rPr>
            <w:rStyle w:val="Hyperlien"/>
            <w:rFonts w:cs="Calibri Light"/>
            <w:i/>
            <w:lang w:val="fr-FR"/>
          </w:rPr>
          <w:t>Loi sur les renseignements médicaux personnels du Manitoba</w:t>
        </w:r>
      </w:hyperlink>
      <w:r w:rsidR="007668F9">
        <w:rPr>
          <w:rStyle w:val="Hyperlien"/>
          <w:rFonts w:cs="Calibri Light"/>
          <w:lang w:val="fr-FR"/>
        </w:rPr>
        <w:t> </w:t>
      </w:r>
      <w:r w:rsidR="0015327F" w:rsidRPr="00A2133F">
        <w:rPr>
          <w:rFonts w:cs="Calibri Light"/>
        </w:rPr>
        <w:t>:</w:t>
      </w:r>
    </w:p>
    <w:p w14:paraId="10908677" w14:textId="77777777" w:rsidR="00EC6809" w:rsidRPr="009D6F12" w:rsidRDefault="003F36A1" w:rsidP="00692257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pacing w:before="120" w:after="120"/>
        <w:rPr>
          <w:rFonts w:cs="Calibri Light"/>
        </w:rPr>
      </w:pPr>
      <w:r>
        <w:rPr>
          <w:rFonts w:cs="Calibri Light"/>
        </w:rPr>
        <w:fldChar w:fldCharType="begin">
          <w:ffData>
            <w:name w:val="Texte298"/>
            <w:enabled/>
            <w:calcOnExit w:val="0"/>
            <w:textInput/>
          </w:ffData>
        </w:fldChar>
      </w:r>
      <w:bookmarkStart w:id="271" w:name="Texte298"/>
      <w:r w:rsidRPr="00692257">
        <w:rPr>
          <w:rFonts w:cs="Calibri Light"/>
        </w:rPr>
        <w:instrText xml:space="preserve"> FORMTEXT </w:instrText>
      </w:r>
      <w:r>
        <w:rPr>
          <w:rFonts w:cs="Calibri Light"/>
        </w:rPr>
      </w:r>
      <w:r>
        <w:rPr>
          <w:rFonts w:cs="Calibri Light"/>
        </w:rPr>
        <w:fldChar w:fldCharType="separate"/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  <w:noProof/>
        </w:rPr>
        <w:t> </w:t>
      </w:r>
      <w:r>
        <w:rPr>
          <w:rFonts w:cs="Calibri Light"/>
        </w:rPr>
        <w:fldChar w:fldCharType="end"/>
      </w:r>
      <w:bookmarkEnd w:id="271"/>
    </w:p>
    <w:p w14:paraId="138345EB" w14:textId="77777777" w:rsidR="00F30ACD" w:rsidRDefault="00F30ACD" w:rsidP="0073264A">
      <w:pPr>
        <w:rPr>
          <w:rFonts w:cs="Calibri Light"/>
        </w:rPr>
      </w:pPr>
    </w:p>
    <w:p w14:paraId="2E1E152D" w14:textId="77777777" w:rsidR="002A7448" w:rsidRDefault="002A7448" w:rsidP="0073264A">
      <w:pPr>
        <w:rPr>
          <w:rFonts w:cs="Calibri Light"/>
        </w:rPr>
        <w:sectPr w:rsidR="002A7448" w:rsidSect="00A94C74"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531F19CA" w14:textId="77777777" w:rsidR="0073264A" w:rsidRPr="00A2133F" w:rsidRDefault="0087652C" w:rsidP="00796E05">
      <w:pPr>
        <w:pStyle w:val="Titre1"/>
      </w:pPr>
      <w:r>
        <w:lastRenderedPageBreak/>
        <w:t>Section</w:t>
      </w:r>
      <w:r w:rsidR="00E7192C">
        <w:t> </w:t>
      </w:r>
      <w:r>
        <w:t>4 – A</w:t>
      </w:r>
      <w:r w:rsidR="0073264A" w:rsidRPr="00A2133F">
        <w:t>ttestation</w:t>
      </w:r>
    </w:p>
    <w:p w14:paraId="6B2D4E4B" w14:textId="77777777" w:rsidR="0073264A" w:rsidRDefault="0073264A" w:rsidP="001478E8">
      <w:pPr>
        <w:spacing w:after="120"/>
        <w:rPr>
          <w:rFonts w:cs="Calibri Light"/>
        </w:rPr>
      </w:pPr>
      <w:r w:rsidRPr="00A2133F">
        <w:rPr>
          <w:rFonts w:cs="Calibri Light"/>
        </w:rPr>
        <w:t>Le dépôt électronique agit à titre de signature</w:t>
      </w:r>
      <w:r w:rsidR="0087652C">
        <w:rPr>
          <w:rFonts w:cs="Calibri Light"/>
        </w:rPr>
        <w:t>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610"/>
      </w:tblGrid>
      <w:tr w:rsidR="00F30ACD" w14:paraId="71998F04" w14:textId="77777777" w:rsidTr="00F30ACD">
        <w:tc>
          <w:tcPr>
            <w:tcW w:w="8784" w:type="dxa"/>
          </w:tcPr>
          <w:p w14:paraId="44219360" w14:textId="77777777" w:rsidR="00F30ACD" w:rsidRPr="00F30ACD" w:rsidRDefault="00F30ACD" w:rsidP="00F30ACD">
            <w:pPr>
              <w:pStyle w:val="Paragraphedeliste"/>
              <w:numPr>
                <w:ilvl w:val="0"/>
                <w:numId w:val="34"/>
              </w:numPr>
              <w:rPr>
                <w:rFonts w:cs="Calibri Light"/>
              </w:rPr>
            </w:pPr>
            <w:r w:rsidRPr="00F30ACD">
              <w:rPr>
                <w:rFonts w:cs="Calibri Light"/>
              </w:rPr>
              <w:t>Le</w:t>
            </w:r>
            <w:r w:rsidR="00AE0C81">
              <w:rPr>
                <w:rFonts w:cs="Calibri Light"/>
              </w:rPr>
              <w:t>·la</w:t>
            </w:r>
            <w:r w:rsidRPr="00F30ACD">
              <w:rPr>
                <w:rFonts w:cs="Calibri Light"/>
              </w:rPr>
              <w:t xml:space="preserve"> chercheur</w:t>
            </w:r>
            <w:r w:rsidR="00AE0C81">
              <w:rPr>
                <w:rFonts w:cs="Calibri Light"/>
              </w:rPr>
              <w:t>·e</w:t>
            </w:r>
            <w:r w:rsidRPr="00F30ACD">
              <w:rPr>
                <w:rFonts w:cs="Calibri Light"/>
              </w:rPr>
              <w:t xml:space="preserve"> principal</w:t>
            </w:r>
            <w:r w:rsidR="00AE0C81">
              <w:rPr>
                <w:rFonts w:cs="Calibri Light"/>
              </w:rPr>
              <w:t>·e</w:t>
            </w:r>
            <w:r w:rsidRPr="00F30ACD">
              <w:rPr>
                <w:rFonts w:cs="Calibri Light"/>
              </w:rPr>
              <w:t>/directeur</w:t>
            </w:r>
            <w:r w:rsidR="00AE0C81">
              <w:rPr>
                <w:rFonts w:cs="Calibri Light"/>
              </w:rPr>
              <w:t>·rice</w:t>
            </w:r>
            <w:r w:rsidRPr="00F30ACD">
              <w:rPr>
                <w:rFonts w:cs="Calibri Light"/>
              </w:rPr>
              <w:t xml:space="preserve"> atteste que les documents qui seront présentés aux participant</w:t>
            </w:r>
            <w:r w:rsidR="00AE0C81">
              <w:rPr>
                <w:rFonts w:cs="Calibri Light"/>
              </w:rPr>
              <w:t>·e·</w:t>
            </w:r>
            <w:r w:rsidRPr="00F30ACD">
              <w:rPr>
                <w:rFonts w:cs="Calibri Light"/>
              </w:rPr>
              <w:t>s, notamment le formulaire de consentement, les textes de sollicitation, les questionnaires et autres matériels de recherche, sont rédigés dans un langage clair, compréhensible et adapté à la population visée par la recherche.</w:t>
            </w:r>
          </w:p>
        </w:tc>
        <w:tc>
          <w:tcPr>
            <w:tcW w:w="610" w:type="dxa"/>
            <w:vAlign w:val="center"/>
          </w:tcPr>
          <w:p w14:paraId="571F94BA" w14:textId="77777777" w:rsidR="00F30ACD" w:rsidRDefault="00F30ACD" w:rsidP="00F30ACD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0FA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F30ACD" w14:paraId="48C2362C" w14:textId="77777777" w:rsidTr="00F30ACD">
        <w:tc>
          <w:tcPr>
            <w:tcW w:w="8784" w:type="dxa"/>
          </w:tcPr>
          <w:p w14:paraId="2B10786D" w14:textId="77777777" w:rsidR="00F30ACD" w:rsidRPr="00F30ACD" w:rsidRDefault="00F30ACD" w:rsidP="00F30ACD">
            <w:pPr>
              <w:pStyle w:val="Paragraphedeliste"/>
              <w:numPr>
                <w:ilvl w:val="0"/>
                <w:numId w:val="35"/>
              </w:numPr>
              <w:ind w:left="388" w:hanging="388"/>
              <w:rPr>
                <w:rFonts w:cs="Calibri Light"/>
              </w:rPr>
            </w:pPr>
            <w:r w:rsidRPr="00F30ACD">
              <w:rPr>
                <w:rFonts w:eastAsia="MS Gothic" w:cs="Calibri Light"/>
              </w:rPr>
              <w:t>Le</w:t>
            </w:r>
            <w:r w:rsidR="00A92666">
              <w:rPr>
                <w:rFonts w:cs="Calibri Light"/>
              </w:rPr>
              <w:t>·la</w:t>
            </w:r>
            <w:r w:rsidRPr="00F30ACD">
              <w:rPr>
                <w:rFonts w:eastAsia="MS Gothic" w:cs="Calibri Light"/>
              </w:rPr>
              <w:t xml:space="preserve"> chercheur</w:t>
            </w:r>
            <w:r w:rsidR="00A92666">
              <w:rPr>
                <w:rFonts w:cs="Calibri Light"/>
              </w:rPr>
              <w:t>·e</w:t>
            </w:r>
            <w:r w:rsidRPr="00F30ACD">
              <w:rPr>
                <w:rFonts w:eastAsia="MS Gothic" w:cs="Calibri Light"/>
              </w:rPr>
              <w:t xml:space="preserve"> principal</w:t>
            </w:r>
            <w:r w:rsidR="00A92666">
              <w:rPr>
                <w:rFonts w:cs="Calibri Light"/>
              </w:rPr>
              <w:t>·e</w:t>
            </w:r>
            <w:r w:rsidRPr="00F30ACD">
              <w:rPr>
                <w:rFonts w:eastAsia="MS Gothic" w:cs="Calibri Light"/>
              </w:rPr>
              <w:t>/directeur</w:t>
            </w:r>
            <w:r w:rsidR="00A92666">
              <w:rPr>
                <w:rFonts w:cs="Calibri Light"/>
              </w:rPr>
              <w:t>·rice</w:t>
            </w:r>
            <w:r w:rsidRPr="00F30ACD">
              <w:rPr>
                <w:rFonts w:eastAsia="MS Gothic" w:cs="Calibri Light"/>
              </w:rPr>
              <w:t xml:space="preserve"> s’engage à mener/diriger le projet de recherche conformément aux exigences du Comité d’éthique de la recherche de l’Université de Saint-Boniface et à l’</w:t>
            </w:r>
            <w:r w:rsidRPr="006D3387">
              <w:rPr>
                <w:rFonts w:eastAsia="MS Gothic" w:cs="Calibri Light"/>
                <w:i/>
                <w:iCs/>
              </w:rPr>
              <w:t xml:space="preserve">Énoncé de politique des trois </w:t>
            </w:r>
            <w:r w:rsidR="0055293D">
              <w:rPr>
                <w:rFonts w:eastAsia="MS Gothic" w:cs="Calibri Light"/>
                <w:i/>
                <w:iCs/>
              </w:rPr>
              <w:t>C</w:t>
            </w:r>
            <w:r w:rsidR="0055293D" w:rsidRPr="006D3387">
              <w:rPr>
                <w:rFonts w:eastAsia="MS Gothic" w:cs="Calibri Light"/>
                <w:i/>
                <w:iCs/>
              </w:rPr>
              <w:t>onseils </w:t>
            </w:r>
            <w:r w:rsidRPr="006D3387">
              <w:rPr>
                <w:rFonts w:eastAsia="MS Gothic" w:cs="Calibri Light"/>
                <w:i/>
                <w:iCs/>
              </w:rPr>
              <w:t xml:space="preserve">: </w:t>
            </w:r>
            <w:hyperlink r:id="rId41" w:history="1">
              <w:r w:rsidR="00AF1900">
                <w:rPr>
                  <w:rStyle w:val="Hyperlien"/>
                  <w:rFonts w:eastAsia="MS Gothic" w:cs="Calibri Light"/>
                  <w:i/>
                  <w:iCs/>
                </w:rPr>
                <w:t>Éthique de la recherche avec des êtres humains (EPTC 2-2022)</w:t>
              </w:r>
            </w:hyperlink>
            <w:r w:rsidRPr="00F30ACD">
              <w:rPr>
                <w:rFonts w:eastAsia="MS Gothic" w:cs="Calibri Light"/>
              </w:rPr>
              <w:t>, ou toute autre directive éthique reliée à son champ de recherche</w:t>
            </w:r>
            <w:r w:rsidR="00A92666">
              <w:rPr>
                <w:rFonts w:eastAsia="MS Gothic" w:cs="Calibri Light"/>
              </w:rPr>
              <w:t>.</w:t>
            </w:r>
          </w:p>
        </w:tc>
        <w:tc>
          <w:tcPr>
            <w:tcW w:w="610" w:type="dxa"/>
            <w:vAlign w:val="center"/>
          </w:tcPr>
          <w:p w14:paraId="31E8BDB2" w14:textId="77777777" w:rsidR="00F30ACD" w:rsidRDefault="00F30ACD" w:rsidP="00F30ACD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F30ACD" w14:paraId="4FEFD32A" w14:textId="77777777" w:rsidTr="00F30ACD">
        <w:tc>
          <w:tcPr>
            <w:tcW w:w="8784" w:type="dxa"/>
          </w:tcPr>
          <w:p w14:paraId="5DA50E06" w14:textId="77777777" w:rsidR="00F30ACD" w:rsidRPr="00F30ACD" w:rsidRDefault="00F30ACD" w:rsidP="00F30ACD">
            <w:pPr>
              <w:pStyle w:val="Paragraphedeliste"/>
              <w:numPr>
                <w:ilvl w:val="0"/>
                <w:numId w:val="35"/>
              </w:numPr>
              <w:ind w:left="388" w:hanging="388"/>
              <w:rPr>
                <w:rFonts w:cs="Calibri Light"/>
              </w:rPr>
            </w:pPr>
            <w:r w:rsidRPr="00F30ACD">
              <w:rPr>
                <w:rFonts w:cs="Calibri Light"/>
                <w:color w:val="000000" w:themeColor="text1"/>
              </w:rPr>
              <w:t>Le</w:t>
            </w:r>
            <w:r w:rsidR="00A92666">
              <w:rPr>
                <w:rFonts w:cs="Calibri Light"/>
              </w:rPr>
              <w:t>·la</w:t>
            </w:r>
            <w:r w:rsidRPr="00F30ACD">
              <w:rPr>
                <w:rFonts w:cs="Calibri Light"/>
                <w:color w:val="000000" w:themeColor="text1"/>
              </w:rPr>
              <w:t xml:space="preserve"> chercheur</w:t>
            </w:r>
            <w:r w:rsidR="00A92666">
              <w:rPr>
                <w:rFonts w:cs="Calibri Light"/>
              </w:rPr>
              <w:t>·e</w:t>
            </w:r>
            <w:r w:rsidRPr="00F30ACD">
              <w:rPr>
                <w:rFonts w:cs="Calibri Light"/>
                <w:color w:val="000000" w:themeColor="text1"/>
              </w:rPr>
              <w:t xml:space="preserve"> principal</w:t>
            </w:r>
            <w:r w:rsidR="00A92666">
              <w:rPr>
                <w:rFonts w:cs="Calibri Light"/>
              </w:rPr>
              <w:t>·e</w:t>
            </w:r>
            <w:r w:rsidRPr="00F30ACD">
              <w:rPr>
                <w:rFonts w:cs="Calibri Light"/>
                <w:color w:val="000000" w:themeColor="text1"/>
              </w:rPr>
              <w:t>/directeur</w:t>
            </w:r>
            <w:r w:rsidR="00A92666">
              <w:rPr>
                <w:rFonts w:cs="Calibri Light"/>
              </w:rPr>
              <w:t>·rice</w:t>
            </w:r>
            <w:r w:rsidRPr="00F30ACD">
              <w:rPr>
                <w:rFonts w:cs="Calibri Light"/>
                <w:color w:val="000000" w:themeColor="text1"/>
              </w:rPr>
              <w:t xml:space="preserve"> soumettra au C</w:t>
            </w:r>
            <w:r w:rsidR="00CC593F">
              <w:rPr>
                <w:rFonts w:cs="Calibri Light"/>
                <w:color w:val="000000" w:themeColor="text1"/>
              </w:rPr>
              <w:t>E</w:t>
            </w:r>
            <w:r w:rsidRPr="00F30ACD">
              <w:rPr>
                <w:rFonts w:cs="Calibri Light"/>
                <w:color w:val="000000" w:themeColor="text1"/>
              </w:rPr>
              <w:t xml:space="preserve">R, dans les délais prescrits, une requête pour toute modification </w:t>
            </w:r>
            <w:r w:rsidR="00A92666">
              <w:rPr>
                <w:rFonts w:cs="Calibri Light"/>
                <w:color w:val="000000" w:themeColor="text1"/>
              </w:rPr>
              <w:t>ou</w:t>
            </w:r>
            <w:r w:rsidR="00A92666" w:rsidRPr="00F30ACD">
              <w:rPr>
                <w:rFonts w:cs="Calibri Light"/>
                <w:color w:val="000000" w:themeColor="text1"/>
              </w:rPr>
              <w:t xml:space="preserve"> prolongation </w:t>
            </w:r>
            <w:r w:rsidRPr="00F30ACD">
              <w:rPr>
                <w:rFonts w:cs="Calibri Light"/>
                <w:color w:val="000000" w:themeColor="text1"/>
              </w:rPr>
              <w:t>à la proposition, un rapport des effets négatifs et les rapports exigés (rapport d’évaluation continue et rapport final) dans les délais prescrits.</w:t>
            </w:r>
          </w:p>
        </w:tc>
        <w:tc>
          <w:tcPr>
            <w:tcW w:w="610" w:type="dxa"/>
            <w:vAlign w:val="center"/>
          </w:tcPr>
          <w:p w14:paraId="2017E66E" w14:textId="77777777" w:rsidR="00F30ACD" w:rsidRDefault="00F30ACD" w:rsidP="00F30ACD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F30ACD" w14:paraId="519E4997" w14:textId="77777777" w:rsidTr="00F30ACD">
        <w:tc>
          <w:tcPr>
            <w:tcW w:w="8784" w:type="dxa"/>
          </w:tcPr>
          <w:p w14:paraId="3E84DDDB" w14:textId="77777777" w:rsidR="00F30ACD" w:rsidRPr="00F30ACD" w:rsidRDefault="00F30ACD" w:rsidP="00F30ACD">
            <w:pPr>
              <w:pStyle w:val="Paragraphedeliste"/>
              <w:numPr>
                <w:ilvl w:val="0"/>
                <w:numId w:val="35"/>
              </w:numPr>
              <w:ind w:left="388" w:hanging="388"/>
              <w:rPr>
                <w:rFonts w:cs="Calibri Light"/>
              </w:rPr>
            </w:pPr>
            <w:r w:rsidRPr="00F30ACD">
              <w:rPr>
                <w:rFonts w:cs="Calibri Light"/>
                <w:color w:val="000000" w:themeColor="text1"/>
              </w:rPr>
              <w:t>Le</w:t>
            </w:r>
            <w:r w:rsidR="00A92666">
              <w:rPr>
                <w:rFonts w:cs="Calibri Light"/>
              </w:rPr>
              <w:t>·la</w:t>
            </w:r>
            <w:r w:rsidRPr="00F30ACD">
              <w:rPr>
                <w:rFonts w:cs="Calibri Light"/>
                <w:color w:val="000000" w:themeColor="text1"/>
              </w:rPr>
              <w:t xml:space="preserve"> chercheur</w:t>
            </w:r>
            <w:r w:rsidR="00A92666">
              <w:rPr>
                <w:rFonts w:cs="Calibri Light"/>
              </w:rPr>
              <w:t>·e</w:t>
            </w:r>
            <w:r w:rsidRPr="00F30ACD">
              <w:rPr>
                <w:rFonts w:cs="Calibri Light"/>
                <w:color w:val="000000" w:themeColor="text1"/>
              </w:rPr>
              <w:t xml:space="preserve"> principal</w:t>
            </w:r>
            <w:r w:rsidR="00A92666">
              <w:rPr>
                <w:rFonts w:cs="Calibri Light"/>
              </w:rPr>
              <w:t>·e</w:t>
            </w:r>
            <w:r w:rsidRPr="00F30ACD">
              <w:rPr>
                <w:rFonts w:cs="Calibri Light"/>
                <w:color w:val="000000" w:themeColor="text1"/>
              </w:rPr>
              <w:t>/directeur</w:t>
            </w:r>
            <w:r w:rsidR="00A92666">
              <w:rPr>
                <w:rFonts w:cs="Calibri Light"/>
              </w:rPr>
              <w:t>·rice</w:t>
            </w:r>
            <w:r w:rsidRPr="00F30ACD">
              <w:rPr>
                <w:rFonts w:cs="Calibri Light"/>
                <w:color w:val="000000" w:themeColor="text1"/>
              </w:rPr>
              <w:t xml:space="preserve"> avisera le C</w:t>
            </w:r>
            <w:r w:rsidR="00501CA7">
              <w:rPr>
                <w:rFonts w:cs="Calibri Light"/>
                <w:color w:val="000000" w:themeColor="text1"/>
              </w:rPr>
              <w:t>E</w:t>
            </w:r>
            <w:r w:rsidRPr="00F30ACD">
              <w:rPr>
                <w:rFonts w:cs="Calibri Light"/>
                <w:color w:val="000000" w:themeColor="text1"/>
              </w:rPr>
              <w:t>R de tout élément ou évènement inattendu susceptible d’augmenter le niveau de risque auquel sont exposés les participant</w:t>
            </w:r>
            <w:r w:rsidR="00A92666">
              <w:rPr>
                <w:rFonts w:cs="Calibri Light"/>
              </w:rPr>
              <w:t>·e·</w:t>
            </w:r>
            <w:r w:rsidRPr="00F30ACD">
              <w:rPr>
                <w:rFonts w:cs="Calibri Light"/>
                <w:color w:val="000000" w:themeColor="text1"/>
              </w:rPr>
              <w:t>s dans le cadre de la conduite de la recherche.</w:t>
            </w:r>
          </w:p>
        </w:tc>
        <w:tc>
          <w:tcPr>
            <w:tcW w:w="610" w:type="dxa"/>
            <w:vAlign w:val="center"/>
          </w:tcPr>
          <w:p w14:paraId="0A3FEE1B" w14:textId="77777777" w:rsidR="00F30ACD" w:rsidRDefault="00F30ACD" w:rsidP="00F30ACD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F30ACD" w14:paraId="5CD934F9" w14:textId="77777777" w:rsidTr="00F30ACD">
        <w:tc>
          <w:tcPr>
            <w:tcW w:w="8784" w:type="dxa"/>
          </w:tcPr>
          <w:p w14:paraId="407A0025" w14:textId="77777777" w:rsidR="00F30ACD" w:rsidRPr="00F30ACD" w:rsidRDefault="00F30ACD" w:rsidP="00F30ACD">
            <w:pPr>
              <w:pStyle w:val="Paragraphedeliste"/>
              <w:numPr>
                <w:ilvl w:val="0"/>
                <w:numId w:val="35"/>
              </w:numPr>
              <w:ind w:left="388" w:hanging="388"/>
              <w:rPr>
                <w:rFonts w:cs="Calibri Light"/>
              </w:rPr>
            </w:pPr>
            <w:r w:rsidRPr="00F30ACD">
              <w:rPr>
                <w:rFonts w:cs="Calibri Light"/>
                <w:color w:val="000000" w:themeColor="text1"/>
              </w:rPr>
              <w:t>Le</w:t>
            </w:r>
            <w:r w:rsidR="00A92666">
              <w:rPr>
                <w:rFonts w:cs="Calibri Light"/>
              </w:rPr>
              <w:t>·la</w:t>
            </w:r>
            <w:r w:rsidRPr="00F30ACD">
              <w:rPr>
                <w:rFonts w:cs="Calibri Light"/>
                <w:color w:val="000000" w:themeColor="text1"/>
              </w:rPr>
              <w:t xml:space="preserve"> chercheur</w:t>
            </w:r>
            <w:r w:rsidR="00A92666">
              <w:rPr>
                <w:rFonts w:cs="Calibri Light"/>
              </w:rPr>
              <w:t>·e</w:t>
            </w:r>
            <w:r w:rsidRPr="00F30ACD">
              <w:rPr>
                <w:rFonts w:cs="Calibri Light"/>
                <w:color w:val="000000" w:themeColor="text1"/>
              </w:rPr>
              <w:t xml:space="preserve"> principal</w:t>
            </w:r>
            <w:r w:rsidR="00A92666">
              <w:rPr>
                <w:rFonts w:cs="Calibri Light"/>
              </w:rPr>
              <w:t>·e</w:t>
            </w:r>
            <w:r w:rsidRPr="00F30ACD">
              <w:rPr>
                <w:rFonts w:cs="Calibri Light"/>
                <w:color w:val="000000" w:themeColor="text1"/>
              </w:rPr>
              <w:t>/directeur</w:t>
            </w:r>
            <w:r w:rsidR="00A92666">
              <w:rPr>
                <w:rFonts w:cs="Calibri Light"/>
              </w:rPr>
              <w:t>·rice</w:t>
            </w:r>
            <w:r w:rsidRPr="00F30ACD">
              <w:rPr>
                <w:rFonts w:cs="Calibri Light"/>
                <w:color w:val="000000" w:themeColor="text1"/>
              </w:rPr>
              <w:t xml:space="preserve"> remettra un compte rendu aux participant</w:t>
            </w:r>
            <w:r w:rsidR="00A92666">
              <w:rPr>
                <w:rFonts w:cs="Calibri Light"/>
              </w:rPr>
              <w:t>·e·</w:t>
            </w:r>
            <w:r w:rsidRPr="00F30ACD">
              <w:rPr>
                <w:rFonts w:cs="Calibri Light"/>
                <w:color w:val="000000" w:themeColor="text1"/>
              </w:rPr>
              <w:t>s au terme des travaux (la remise d’un article ne constitue pas un compte rendu de la recherche).</w:t>
            </w:r>
          </w:p>
        </w:tc>
        <w:tc>
          <w:tcPr>
            <w:tcW w:w="610" w:type="dxa"/>
            <w:vAlign w:val="center"/>
          </w:tcPr>
          <w:p w14:paraId="23646090" w14:textId="77777777" w:rsidR="00F30ACD" w:rsidRDefault="00F30ACD" w:rsidP="00F30ACD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</w:tbl>
    <w:p w14:paraId="13D22B4C" w14:textId="77777777" w:rsidR="002A7448" w:rsidRDefault="002A7448" w:rsidP="0073264A">
      <w:pPr>
        <w:rPr>
          <w:rFonts w:cs="Calibri Light"/>
        </w:rPr>
        <w:sectPr w:rsidR="002A7448" w:rsidSect="00A94C74"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00D3B93C" w14:textId="77777777" w:rsidR="0005584E" w:rsidRPr="00A2133F" w:rsidRDefault="0087652C" w:rsidP="00796E05">
      <w:pPr>
        <w:pStyle w:val="Titre1"/>
      </w:pPr>
      <w:r>
        <w:lastRenderedPageBreak/>
        <w:t>Section</w:t>
      </w:r>
      <w:r w:rsidR="00E7192C">
        <w:t> </w:t>
      </w:r>
      <w:r>
        <w:t>5 – Annexes</w:t>
      </w:r>
    </w:p>
    <w:p w14:paraId="5575F63B" w14:textId="77777777" w:rsidR="00AE3476" w:rsidRPr="00A2133F" w:rsidRDefault="001839CF" w:rsidP="00AE3476">
      <w:pPr>
        <w:rPr>
          <w:rFonts w:cs="Calibri Light"/>
        </w:rPr>
      </w:pPr>
      <w:r w:rsidRPr="00A2133F">
        <w:rPr>
          <w:rFonts w:cs="Calibri Light"/>
        </w:rPr>
        <w:t>En plus du formulaire de demande d’évaluation, v</w:t>
      </w:r>
      <w:r w:rsidR="009B18BF" w:rsidRPr="00A2133F">
        <w:rPr>
          <w:rFonts w:cs="Calibri Light"/>
        </w:rPr>
        <w:t xml:space="preserve">euillez confirmer que les composantes exigées sont bien incluses </w:t>
      </w:r>
      <w:r w:rsidRPr="00A2133F">
        <w:rPr>
          <w:rFonts w:cs="Calibri Light"/>
        </w:rPr>
        <w:t>en annexe</w:t>
      </w:r>
      <w:r w:rsidR="009B18BF" w:rsidRPr="00A2133F">
        <w:rPr>
          <w:rFonts w:cs="Calibri Light"/>
        </w:rPr>
        <w:t xml:space="preserve"> ou seront acheminées sous peu</w:t>
      </w:r>
      <w:r w:rsidR="001C6A31" w:rsidRPr="00A2133F">
        <w:rPr>
          <w:rFonts w:cs="Calibri Light"/>
        </w:rPr>
        <w:t xml:space="preserve"> (en attente)</w:t>
      </w:r>
      <w:r w:rsidR="009B18BF" w:rsidRPr="00A2133F">
        <w:rPr>
          <w:rFonts w:cs="Calibri Light"/>
        </w:rPr>
        <w:t>, et ce</w:t>
      </w:r>
      <w:r w:rsidR="00A92666">
        <w:rPr>
          <w:rFonts w:cs="Calibri Light"/>
        </w:rPr>
        <w:t>,</w:t>
      </w:r>
      <w:r w:rsidR="009B18BF" w:rsidRPr="00A2133F">
        <w:rPr>
          <w:rFonts w:cs="Calibri Light"/>
        </w:rPr>
        <w:t xml:space="preserve"> en cochant la case appropriée.</w:t>
      </w:r>
    </w:p>
    <w:tbl>
      <w:tblPr>
        <w:tblStyle w:val="Grilledutableau"/>
        <w:tblW w:w="9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851"/>
        <w:gridCol w:w="992"/>
        <w:gridCol w:w="716"/>
      </w:tblGrid>
      <w:tr w:rsidR="000C624B" w:rsidRPr="00A2133F" w14:paraId="0FE325FC" w14:textId="77777777" w:rsidTr="00B659F0">
        <w:trPr>
          <w:cantSplit/>
          <w:trHeight w:val="646"/>
        </w:trPr>
        <w:tc>
          <w:tcPr>
            <w:tcW w:w="6941" w:type="dxa"/>
            <w:vAlign w:val="center"/>
          </w:tcPr>
          <w:p w14:paraId="2974218F" w14:textId="77777777" w:rsidR="009B18BF" w:rsidRPr="00A2133F" w:rsidRDefault="009B18BF" w:rsidP="00B659F0">
            <w:pPr>
              <w:jc w:val="center"/>
              <w:rPr>
                <w:rFonts w:cs="Calibri Light"/>
              </w:rPr>
            </w:pPr>
          </w:p>
        </w:tc>
        <w:tc>
          <w:tcPr>
            <w:tcW w:w="851" w:type="dxa"/>
            <w:vAlign w:val="center"/>
          </w:tcPr>
          <w:p w14:paraId="67382E02" w14:textId="77777777" w:rsidR="009B18BF" w:rsidRPr="00A2133F" w:rsidRDefault="009B18BF" w:rsidP="00B659F0">
            <w:pPr>
              <w:jc w:val="center"/>
              <w:rPr>
                <w:rFonts w:cs="Calibri Light"/>
              </w:rPr>
            </w:pPr>
            <w:r w:rsidRPr="00A2133F">
              <w:rPr>
                <w:rFonts w:cs="Calibri Light"/>
              </w:rPr>
              <w:t>Inclus</w:t>
            </w:r>
          </w:p>
        </w:tc>
        <w:tc>
          <w:tcPr>
            <w:tcW w:w="992" w:type="dxa"/>
            <w:vAlign w:val="center"/>
          </w:tcPr>
          <w:p w14:paraId="7149F25E" w14:textId="77777777" w:rsidR="009B18BF" w:rsidRPr="00A2133F" w:rsidRDefault="009B18BF" w:rsidP="00B659F0">
            <w:pPr>
              <w:jc w:val="center"/>
              <w:rPr>
                <w:rFonts w:cs="Calibri Light"/>
              </w:rPr>
            </w:pPr>
            <w:r w:rsidRPr="00A2133F">
              <w:rPr>
                <w:rFonts w:cs="Calibri Light"/>
              </w:rPr>
              <w:t>En attente</w:t>
            </w:r>
          </w:p>
        </w:tc>
        <w:tc>
          <w:tcPr>
            <w:tcW w:w="716" w:type="dxa"/>
            <w:vAlign w:val="center"/>
          </w:tcPr>
          <w:p w14:paraId="3CE3F2B7" w14:textId="77777777" w:rsidR="009B18BF" w:rsidRPr="00A2133F" w:rsidRDefault="00835AFE" w:rsidP="00B659F0">
            <w:pPr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s.o.</w:t>
            </w:r>
          </w:p>
        </w:tc>
      </w:tr>
      <w:tr w:rsidR="0098752A" w:rsidRPr="00A2133F" w14:paraId="0CC7D7D5" w14:textId="77777777" w:rsidTr="00B659F0">
        <w:tc>
          <w:tcPr>
            <w:tcW w:w="6941" w:type="dxa"/>
          </w:tcPr>
          <w:p w14:paraId="1834DD50" w14:textId="77777777" w:rsidR="0098752A" w:rsidRPr="00A2133F" w:rsidRDefault="0098752A" w:rsidP="00B659F0">
            <w:pPr>
              <w:pStyle w:val="Paragraphedeliste"/>
              <w:numPr>
                <w:ilvl w:val="0"/>
                <w:numId w:val="36"/>
              </w:numPr>
              <w:ind w:left="310" w:hanging="284"/>
              <w:rPr>
                <w:rFonts w:cs="Calibri Light"/>
              </w:rPr>
            </w:pPr>
            <w:r w:rsidRPr="00A2133F">
              <w:rPr>
                <w:rFonts w:cs="Calibri Light"/>
              </w:rPr>
              <w:t>Lettre d’appui ou d’autorisation de la part d’autres établissements, institutions ou organismes impliqués dans la recherche, tant à titre de co-chercheur</w:t>
            </w:r>
            <w:r w:rsidR="00A92666">
              <w:rPr>
                <w:rFonts w:cs="Calibri Light"/>
              </w:rPr>
              <w:t>·e·</w:t>
            </w:r>
            <w:r w:rsidRPr="00A2133F">
              <w:rPr>
                <w:rFonts w:cs="Calibri Light"/>
              </w:rPr>
              <w:t xml:space="preserve">s </w:t>
            </w:r>
            <w:r w:rsidR="00A92666">
              <w:rPr>
                <w:rFonts w:cs="Calibri Light"/>
              </w:rPr>
              <w:t>que</w:t>
            </w:r>
            <w:r w:rsidR="00A92666" w:rsidRPr="00A2133F">
              <w:rPr>
                <w:rFonts w:cs="Calibri Light"/>
              </w:rPr>
              <w:t xml:space="preserve"> </w:t>
            </w:r>
            <w:r w:rsidRPr="00A2133F">
              <w:rPr>
                <w:rFonts w:cs="Calibri Light"/>
              </w:rPr>
              <w:t>de partenaires communautaires</w:t>
            </w:r>
          </w:p>
        </w:tc>
        <w:tc>
          <w:tcPr>
            <w:tcW w:w="851" w:type="dxa"/>
            <w:vAlign w:val="center"/>
          </w:tcPr>
          <w:p w14:paraId="3F1AF258" w14:textId="77777777" w:rsidR="0098752A" w:rsidRPr="00A2133F" w:rsidRDefault="00B659F0" w:rsidP="00B659F0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A6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7D00139" w14:textId="77777777" w:rsidR="0098752A" w:rsidRPr="00A2133F" w:rsidRDefault="00B659F0" w:rsidP="00B659F0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716" w:type="dxa"/>
            <w:vAlign w:val="center"/>
          </w:tcPr>
          <w:p w14:paraId="51CBA6B9" w14:textId="77777777" w:rsidR="0098752A" w:rsidRPr="00A2133F" w:rsidRDefault="00B659F0" w:rsidP="00B659F0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98752A" w:rsidRPr="00A2133F" w14:paraId="34B1F79F" w14:textId="77777777" w:rsidTr="00B659F0">
        <w:tc>
          <w:tcPr>
            <w:tcW w:w="6941" w:type="dxa"/>
          </w:tcPr>
          <w:p w14:paraId="69AFCAF0" w14:textId="77777777" w:rsidR="0098752A" w:rsidRPr="00A2133F" w:rsidRDefault="0098752A" w:rsidP="00B659F0">
            <w:pPr>
              <w:pStyle w:val="Paragraphedeliste"/>
              <w:numPr>
                <w:ilvl w:val="0"/>
                <w:numId w:val="36"/>
              </w:numPr>
              <w:ind w:left="310" w:hanging="284"/>
              <w:rPr>
                <w:rFonts w:cs="Calibri Light"/>
              </w:rPr>
            </w:pPr>
            <w:r w:rsidRPr="00A2133F">
              <w:rPr>
                <w:rFonts w:cs="Calibri Light"/>
              </w:rPr>
              <w:t xml:space="preserve">Une copie du certificat d’éthique émis par d’autres établissements associés </w:t>
            </w:r>
          </w:p>
        </w:tc>
        <w:tc>
          <w:tcPr>
            <w:tcW w:w="851" w:type="dxa"/>
            <w:vAlign w:val="center"/>
          </w:tcPr>
          <w:p w14:paraId="18093ABF" w14:textId="77777777" w:rsidR="0098752A" w:rsidRPr="00A2133F" w:rsidRDefault="00B659F0" w:rsidP="00B659F0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51F77E5" w14:textId="77777777" w:rsidR="0098752A" w:rsidRPr="00A2133F" w:rsidRDefault="00B659F0" w:rsidP="00B659F0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716" w:type="dxa"/>
            <w:vAlign w:val="center"/>
          </w:tcPr>
          <w:p w14:paraId="1347631C" w14:textId="77777777" w:rsidR="0098752A" w:rsidRPr="00A2133F" w:rsidRDefault="00B659F0" w:rsidP="00B659F0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A60B01" w:rsidRPr="00A2133F" w14:paraId="32B13901" w14:textId="77777777" w:rsidTr="00B659F0">
        <w:tc>
          <w:tcPr>
            <w:tcW w:w="6941" w:type="dxa"/>
          </w:tcPr>
          <w:p w14:paraId="2A756F6C" w14:textId="77777777" w:rsidR="00A60B01" w:rsidRPr="00A2133F" w:rsidRDefault="00A60B01" w:rsidP="00A60B01">
            <w:pPr>
              <w:pStyle w:val="Paragraphedeliste"/>
              <w:numPr>
                <w:ilvl w:val="0"/>
                <w:numId w:val="36"/>
              </w:numPr>
              <w:ind w:left="310" w:hanging="284"/>
              <w:rPr>
                <w:rFonts w:cs="Calibri Light"/>
              </w:rPr>
            </w:pPr>
            <w:r>
              <w:rPr>
                <w:rFonts w:cs="Calibri Light"/>
              </w:rPr>
              <w:t>La liste des références citées dans la section Problématique de recherche.</w:t>
            </w:r>
          </w:p>
        </w:tc>
        <w:tc>
          <w:tcPr>
            <w:tcW w:w="851" w:type="dxa"/>
            <w:vAlign w:val="center"/>
          </w:tcPr>
          <w:p w14:paraId="764041D8" w14:textId="77777777" w:rsidR="00A60B01" w:rsidRPr="00F30ACD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B01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A2B03D7" w14:textId="77777777" w:rsidR="00A60B01" w:rsidRPr="00F30ACD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716" w:type="dxa"/>
            <w:vAlign w:val="center"/>
          </w:tcPr>
          <w:p w14:paraId="7F3F190E" w14:textId="77777777" w:rsidR="00A60B01" w:rsidRPr="00F30ACD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A60B01" w:rsidRPr="00A2133F" w14:paraId="280F35E0" w14:textId="77777777" w:rsidTr="00B659F0">
        <w:tc>
          <w:tcPr>
            <w:tcW w:w="6941" w:type="dxa"/>
          </w:tcPr>
          <w:p w14:paraId="53E4AC36" w14:textId="77777777" w:rsidR="00A60B01" w:rsidRPr="00A2133F" w:rsidRDefault="00A60B01" w:rsidP="00A60B01">
            <w:pPr>
              <w:pStyle w:val="Paragraphedeliste"/>
              <w:numPr>
                <w:ilvl w:val="0"/>
                <w:numId w:val="36"/>
              </w:numPr>
              <w:ind w:left="310" w:hanging="284"/>
              <w:rPr>
                <w:rFonts w:cs="Calibri Light"/>
              </w:rPr>
            </w:pPr>
            <w:r w:rsidRPr="00A2133F">
              <w:rPr>
                <w:rFonts w:cs="Calibri Light"/>
              </w:rPr>
              <w:t>Une copie de tout texte de sollicitation utilisé pour recruter les participant</w:t>
            </w:r>
            <w:r>
              <w:rPr>
                <w:rFonts w:cs="Calibri Light"/>
              </w:rPr>
              <w:t>·e·</w:t>
            </w:r>
            <w:r w:rsidRPr="00A2133F">
              <w:rPr>
                <w:rFonts w:cs="Calibri Light"/>
              </w:rPr>
              <w:t>s</w:t>
            </w:r>
          </w:p>
        </w:tc>
        <w:tc>
          <w:tcPr>
            <w:tcW w:w="851" w:type="dxa"/>
            <w:vAlign w:val="center"/>
          </w:tcPr>
          <w:p w14:paraId="06AF6D16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2F893D3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716" w:type="dxa"/>
            <w:vAlign w:val="center"/>
          </w:tcPr>
          <w:p w14:paraId="654BCD48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A60B01" w:rsidRPr="00A2133F" w14:paraId="6595D604" w14:textId="77777777" w:rsidTr="00B659F0">
        <w:tc>
          <w:tcPr>
            <w:tcW w:w="6941" w:type="dxa"/>
          </w:tcPr>
          <w:p w14:paraId="6A92895F" w14:textId="77777777" w:rsidR="00A60B01" w:rsidRPr="00A2133F" w:rsidRDefault="00A60B01" w:rsidP="00A60B01">
            <w:pPr>
              <w:pStyle w:val="Paragraphedeliste"/>
              <w:numPr>
                <w:ilvl w:val="0"/>
                <w:numId w:val="36"/>
              </w:numPr>
              <w:ind w:left="310" w:hanging="284"/>
              <w:rPr>
                <w:rFonts w:cs="Calibri Light"/>
              </w:rPr>
            </w:pPr>
            <w:r w:rsidRPr="00A2133F">
              <w:rPr>
                <w:rFonts w:cs="Calibri Light"/>
              </w:rPr>
              <w:t xml:space="preserve">Une copie du matériel de recherche et des instruments de collecte des données </w:t>
            </w:r>
          </w:p>
        </w:tc>
        <w:tc>
          <w:tcPr>
            <w:tcW w:w="851" w:type="dxa"/>
            <w:vAlign w:val="center"/>
          </w:tcPr>
          <w:p w14:paraId="12ACE7CB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B01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E4507E7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716" w:type="dxa"/>
            <w:vAlign w:val="center"/>
          </w:tcPr>
          <w:p w14:paraId="094CE264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A60B01" w:rsidRPr="00A2133F" w14:paraId="7A5E8A68" w14:textId="77777777" w:rsidTr="00B659F0">
        <w:tc>
          <w:tcPr>
            <w:tcW w:w="6941" w:type="dxa"/>
          </w:tcPr>
          <w:p w14:paraId="4040406E" w14:textId="77777777" w:rsidR="00A60B01" w:rsidRPr="00A2133F" w:rsidRDefault="00A60B01" w:rsidP="00A60B01">
            <w:pPr>
              <w:pStyle w:val="Paragraphedeliste"/>
              <w:numPr>
                <w:ilvl w:val="0"/>
                <w:numId w:val="36"/>
              </w:numPr>
              <w:ind w:left="310" w:hanging="284"/>
              <w:rPr>
                <w:rFonts w:cs="Calibri Light"/>
              </w:rPr>
            </w:pPr>
            <w:r w:rsidRPr="00A2133F">
              <w:rPr>
                <w:rFonts w:cs="Calibri Light"/>
              </w:rPr>
              <w:t>Une copie du formulaire de consentement ou d</w:t>
            </w:r>
            <w:r>
              <w:rPr>
                <w:rFonts w:cs="Calibri Light"/>
              </w:rPr>
              <w:t>e la</w:t>
            </w:r>
            <w:r w:rsidRPr="00A2133F">
              <w:rPr>
                <w:rFonts w:cs="Calibri Light"/>
              </w:rPr>
              <w:t xml:space="preserve"> </w:t>
            </w:r>
            <w:r>
              <w:rPr>
                <w:rFonts w:cs="Calibri Light"/>
              </w:rPr>
              <w:t>transcription</w:t>
            </w:r>
            <w:r w:rsidRPr="00A2133F">
              <w:rPr>
                <w:rFonts w:cs="Calibri Light"/>
              </w:rPr>
              <w:t xml:space="preserve">, dans le cas d’un consentement oral (voir </w:t>
            </w:r>
            <w:r>
              <w:rPr>
                <w:rFonts w:cs="Calibri Light"/>
              </w:rPr>
              <w:t>la fiche d’information sur le consentement</w:t>
            </w:r>
            <w:r w:rsidRPr="00A2133F">
              <w:rPr>
                <w:rFonts w:cs="Calibri Light"/>
              </w:rPr>
              <w:t xml:space="preserve">). </w:t>
            </w:r>
          </w:p>
        </w:tc>
        <w:tc>
          <w:tcPr>
            <w:tcW w:w="851" w:type="dxa"/>
            <w:vAlign w:val="center"/>
          </w:tcPr>
          <w:p w14:paraId="7BF481CA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7F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E242DAC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716" w:type="dxa"/>
            <w:vAlign w:val="center"/>
          </w:tcPr>
          <w:p w14:paraId="7CF91318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A60B01" w:rsidRPr="00A2133F" w14:paraId="0D0B70F7" w14:textId="77777777" w:rsidTr="00B659F0">
        <w:tc>
          <w:tcPr>
            <w:tcW w:w="6941" w:type="dxa"/>
          </w:tcPr>
          <w:p w14:paraId="17F0C061" w14:textId="77777777" w:rsidR="00A60B01" w:rsidRPr="00A2133F" w:rsidRDefault="00A60B01" w:rsidP="00A60B01">
            <w:pPr>
              <w:pStyle w:val="Paragraphedeliste"/>
              <w:numPr>
                <w:ilvl w:val="0"/>
                <w:numId w:val="36"/>
              </w:numPr>
              <w:ind w:left="310" w:hanging="284"/>
              <w:rPr>
                <w:rFonts w:cs="Calibri Light"/>
              </w:rPr>
            </w:pPr>
            <w:r w:rsidRPr="00A2133F">
              <w:rPr>
                <w:rFonts w:cs="Calibri Light"/>
              </w:rPr>
              <w:t>Une copie du formulaire d’assentiment à l’intention des participant</w:t>
            </w:r>
            <w:r>
              <w:rPr>
                <w:rFonts w:cs="Calibri Light"/>
              </w:rPr>
              <w:t>·e·</w:t>
            </w:r>
            <w:r w:rsidRPr="00A2133F">
              <w:rPr>
                <w:rFonts w:cs="Calibri Light"/>
              </w:rPr>
              <w:t>s ayant une capacité réduite à donner leur consentement et une copie du formulaire de consentement à l’intention des tiers autorisés</w:t>
            </w:r>
          </w:p>
        </w:tc>
        <w:tc>
          <w:tcPr>
            <w:tcW w:w="851" w:type="dxa"/>
            <w:vAlign w:val="center"/>
          </w:tcPr>
          <w:p w14:paraId="0A1101D0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97F415C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716" w:type="dxa"/>
            <w:vAlign w:val="center"/>
          </w:tcPr>
          <w:p w14:paraId="31FB3420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  <w:tr w:rsidR="00A60B01" w:rsidRPr="00A2133F" w14:paraId="154025C5" w14:textId="77777777" w:rsidTr="00B659F0">
        <w:tc>
          <w:tcPr>
            <w:tcW w:w="6941" w:type="dxa"/>
          </w:tcPr>
          <w:p w14:paraId="0AF97632" w14:textId="77777777" w:rsidR="00A60B01" w:rsidRPr="00A2133F" w:rsidRDefault="00A60B01" w:rsidP="00A60B01">
            <w:pPr>
              <w:pStyle w:val="Paragraphedeliste"/>
              <w:numPr>
                <w:ilvl w:val="0"/>
                <w:numId w:val="36"/>
              </w:numPr>
              <w:ind w:left="310" w:hanging="284"/>
              <w:rPr>
                <w:rFonts w:cs="Calibri Light"/>
              </w:rPr>
            </w:pPr>
            <w:r w:rsidRPr="00A2133F">
              <w:rPr>
                <w:rFonts w:cs="Calibri Light"/>
              </w:rPr>
              <w:t xml:space="preserve">Lettre d’entente obtenue auprès des communautés des Premières </w:t>
            </w:r>
            <w:r>
              <w:rPr>
                <w:rFonts w:cs="Calibri Light"/>
              </w:rPr>
              <w:t>N</w:t>
            </w:r>
            <w:r w:rsidRPr="00A2133F">
              <w:rPr>
                <w:rFonts w:cs="Calibri Light"/>
              </w:rPr>
              <w:t xml:space="preserve">ations, </w:t>
            </w:r>
            <w:r>
              <w:rPr>
                <w:rFonts w:cs="Calibri Light"/>
              </w:rPr>
              <w:t>i</w:t>
            </w:r>
            <w:r w:rsidRPr="00A2133F">
              <w:rPr>
                <w:rFonts w:cs="Calibri Light"/>
              </w:rPr>
              <w:t>nuit</w:t>
            </w:r>
            <w:r>
              <w:rPr>
                <w:rFonts w:cs="Calibri Light"/>
              </w:rPr>
              <w:t>e</w:t>
            </w:r>
            <w:r w:rsidRPr="00A2133F">
              <w:rPr>
                <w:rFonts w:cs="Calibri Light"/>
              </w:rPr>
              <w:t xml:space="preserve">s ou </w:t>
            </w:r>
            <w:r>
              <w:rPr>
                <w:rFonts w:cs="Calibri Light"/>
              </w:rPr>
              <w:t>m</w:t>
            </w:r>
            <w:r w:rsidRPr="00A2133F">
              <w:rPr>
                <w:rFonts w:cs="Calibri Light"/>
              </w:rPr>
              <w:t>étis</w:t>
            </w:r>
            <w:r>
              <w:rPr>
                <w:rFonts w:cs="Calibri Light"/>
              </w:rPr>
              <w:t>ses</w:t>
            </w:r>
          </w:p>
        </w:tc>
        <w:tc>
          <w:tcPr>
            <w:tcW w:w="851" w:type="dxa"/>
            <w:vAlign w:val="center"/>
          </w:tcPr>
          <w:p w14:paraId="1F381410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566709F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  <w:tc>
          <w:tcPr>
            <w:tcW w:w="716" w:type="dxa"/>
            <w:vAlign w:val="center"/>
          </w:tcPr>
          <w:p w14:paraId="05FB5031" w14:textId="77777777" w:rsidR="00A60B01" w:rsidRPr="00A2133F" w:rsidRDefault="00A60B01" w:rsidP="00A60B01">
            <w:pPr>
              <w:jc w:val="center"/>
              <w:rPr>
                <w:rFonts w:cs="Calibri Light"/>
              </w:rPr>
            </w:pPr>
            <w:r w:rsidRPr="00F30ACD">
              <w:rPr>
                <w:rFonts w:cs="Calibri Light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ACD">
              <w:rPr>
                <w:rFonts w:cs="Calibri Light"/>
              </w:rPr>
              <w:instrText xml:space="preserve"> FORMCHECKBOX </w:instrText>
            </w:r>
            <w:r w:rsidRPr="00F30ACD">
              <w:rPr>
                <w:rFonts w:cs="Calibri Light"/>
              </w:rPr>
            </w:r>
            <w:r w:rsidRPr="00F30ACD">
              <w:rPr>
                <w:rFonts w:cs="Calibri Light"/>
              </w:rPr>
              <w:fldChar w:fldCharType="separate"/>
            </w:r>
            <w:r w:rsidRPr="00F30ACD">
              <w:rPr>
                <w:rFonts w:cs="Calibri Light"/>
              </w:rPr>
              <w:fldChar w:fldCharType="end"/>
            </w:r>
          </w:p>
        </w:tc>
      </w:tr>
    </w:tbl>
    <w:p w14:paraId="58F5B25C" w14:textId="77777777" w:rsidR="00A34D43" w:rsidRPr="00A2133F" w:rsidRDefault="00A34D43" w:rsidP="00AE3476">
      <w:pPr>
        <w:rPr>
          <w:rFonts w:cs="Calibri Light"/>
        </w:rPr>
      </w:pPr>
    </w:p>
    <w:sectPr w:rsidR="00A34D43" w:rsidRPr="00A2133F" w:rsidSect="00A94C74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6B91F" w14:textId="77777777" w:rsidR="00D073B3" w:rsidRDefault="00D073B3" w:rsidP="00092E2F">
      <w:r>
        <w:separator/>
      </w:r>
    </w:p>
  </w:endnote>
  <w:endnote w:type="continuationSeparator" w:id="0">
    <w:p w14:paraId="777C9BD6" w14:textId="77777777" w:rsidR="00D073B3" w:rsidRDefault="00D073B3" w:rsidP="0009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 (Titres)">
    <w:altName w:val="Calibri Light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B6C17" w14:textId="77777777" w:rsidR="009D2EDA" w:rsidRDefault="009D2EDA" w:rsidP="009D2ED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12E983A" w14:textId="77777777" w:rsidR="009D2EDA" w:rsidRDefault="009D2EDA" w:rsidP="00CA0D9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CA9B" w14:textId="77777777" w:rsidR="009D2EDA" w:rsidRPr="002C78D8" w:rsidRDefault="009D2EDA" w:rsidP="002A5687">
    <w:pPr>
      <w:pStyle w:val="Pieddepage"/>
      <w:jc w:val="right"/>
      <w:rPr>
        <w:rFonts w:cs="Calibri Light"/>
        <w:sz w:val="20"/>
        <w:szCs w:val="20"/>
      </w:rPr>
    </w:pPr>
    <w:r w:rsidRPr="002C78D8">
      <w:rPr>
        <w:rFonts w:cs="Calibri Light"/>
        <w:sz w:val="20"/>
        <w:szCs w:val="20"/>
      </w:rPr>
      <w:t>© Université de Saint-Boniface, Comité d’éthique de la recherche</w:t>
    </w:r>
    <w:r w:rsidR="006A0E4A">
      <w:rPr>
        <w:rFonts w:cs="Calibri Light"/>
        <w:sz w:val="20"/>
        <w:szCs w:val="20"/>
      </w:rPr>
      <w:t xml:space="preserve">, </w:t>
    </w:r>
    <w:r w:rsidR="00837A3F">
      <w:rPr>
        <w:rFonts w:cs="Calibri Light"/>
        <w:sz w:val="20"/>
        <w:szCs w:val="20"/>
      </w:rPr>
      <w:t>Février</w:t>
    </w:r>
    <w:r w:rsidR="006A0E4A">
      <w:rPr>
        <w:rFonts w:cs="Calibri Light"/>
        <w:sz w:val="20"/>
        <w:szCs w:val="20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55F9B" w14:textId="77777777" w:rsidR="00D073B3" w:rsidRDefault="00D073B3" w:rsidP="00092E2F">
      <w:r>
        <w:separator/>
      </w:r>
    </w:p>
  </w:footnote>
  <w:footnote w:type="continuationSeparator" w:id="0">
    <w:p w14:paraId="3B4CEB99" w14:textId="77777777" w:rsidR="00D073B3" w:rsidRDefault="00D073B3" w:rsidP="00092E2F">
      <w:r>
        <w:continuationSeparator/>
      </w:r>
    </w:p>
  </w:footnote>
  <w:footnote w:id="1">
    <w:p w14:paraId="518D88A4" w14:textId="77777777" w:rsidR="009D2EDA" w:rsidRDefault="009D2EDA">
      <w:pPr>
        <w:pStyle w:val="Notedebasdepage"/>
      </w:pPr>
      <w:r>
        <w:rPr>
          <w:rStyle w:val="Appelnotedebasdep"/>
        </w:rPr>
        <w:footnoteRef/>
      </w:r>
      <w:r>
        <w:t xml:space="preserve"> Veuillez noter que la liste des références n’est pas nécessaire. Seuls le nom des auteurs et l’année de publication </w:t>
      </w:r>
      <w:r w:rsidR="0084505B">
        <w:t>doivent être inclus</w:t>
      </w:r>
      <w:r>
        <w:t>.</w:t>
      </w:r>
    </w:p>
  </w:footnote>
  <w:footnote w:id="2">
    <w:p w14:paraId="3DBFD917" w14:textId="77777777" w:rsidR="00E32591" w:rsidRDefault="00E3259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1478E8" w:rsidRPr="00F53A6C">
        <w:rPr>
          <w:rFonts w:cs="Calibri Light"/>
          <w:color w:val="000000" w:themeColor="text1"/>
          <w:sz w:val="21"/>
          <w:szCs w:val="21"/>
        </w:rPr>
        <w:t>Veuillez-vous</w:t>
      </w:r>
      <w:r w:rsidRPr="00F53A6C">
        <w:rPr>
          <w:rFonts w:cs="Calibri Light"/>
          <w:color w:val="000000" w:themeColor="text1"/>
          <w:sz w:val="21"/>
          <w:szCs w:val="21"/>
        </w:rPr>
        <w:t xml:space="preserve"> assurer et confirmer que la plateforme de collecte et que le dispositif d’entreposage permettent d’héberger les données au Canada.</w:t>
      </w:r>
    </w:p>
  </w:footnote>
  <w:footnote w:id="3">
    <w:p w14:paraId="03F81536" w14:textId="77777777" w:rsidR="0089191E" w:rsidRDefault="0089191E">
      <w:pPr>
        <w:pStyle w:val="Notedebasdepage"/>
      </w:pPr>
      <w:r w:rsidRPr="00010F2B">
        <w:rPr>
          <w:rStyle w:val="Appelnotedebasdep"/>
          <w:sz w:val="20"/>
          <w:szCs w:val="20"/>
        </w:rPr>
        <w:footnoteRef/>
      </w:r>
      <w:r w:rsidRPr="00010F2B">
        <w:rPr>
          <w:sz w:val="20"/>
          <w:szCs w:val="20"/>
        </w:rPr>
        <w:t xml:space="preserve"> </w:t>
      </w:r>
      <w:r w:rsidRPr="00010F2B">
        <w:rPr>
          <w:rFonts w:cs="Calibri Light"/>
          <w:color w:val="000000" w:themeColor="text1"/>
          <w:sz w:val="20"/>
          <w:szCs w:val="20"/>
        </w:rPr>
        <w:t>Veuillez vous assurer et confirmer que le dispositif d’entreposage permet d’héberger les données au Canada.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713186679"/>
      <w:docPartObj>
        <w:docPartGallery w:val="Page Numbers (Top of Page)"/>
        <w:docPartUnique/>
      </w:docPartObj>
    </w:sdtPr>
    <w:sdtContent>
      <w:p w14:paraId="57AED22F" w14:textId="77777777" w:rsidR="009D2EDA" w:rsidRDefault="009D2EDA" w:rsidP="009D2EDA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8C23714" w14:textId="77777777" w:rsidR="009D2EDA" w:rsidRDefault="009D2EDA" w:rsidP="002A5687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rFonts w:cs="Calibri Light"/>
      </w:rPr>
      <w:id w:val="-188767412"/>
      <w:docPartObj>
        <w:docPartGallery w:val="Page Numbers (Top of Page)"/>
        <w:docPartUnique/>
      </w:docPartObj>
    </w:sdtPr>
    <w:sdtContent>
      <w:p w14:paraId="797F3AAE" w14:textId="77777777" w:rsidR="009D2EDA" w:rsidRPr="002A5687" w:rsidRDefault="009D2EDA" w:rsidP="009D2EDA">
        <w:pPr>
          <w:pStyle w:val="En-tte"/>
          <w:framePr w:wrap="none" w:vAnchor="text" w:hAnchor="margin" w:xAlign="right" w:y="1"/>
          <w:rPr>
            <w:rStyle w:val="Numrodepage"/>
            <w:rFonts w:cs="Calibri Light"/>
          </w:rPr>
        </w:pPr>
        <w:r w:rsidRPr="002A5687">
          <w:rPr>
            <w:rStyle w:val="Numrodepage"/>
            <w:rFonts w:cs="Calibri Light"/>
          </w:rPr>
          <w:fldChar w:fldCharType="begin"/>
        </w:r>
        <w:r w:rsidRPr="002A5687">
          <w:rPr>
            <w:rStyle w:val="Numrodepage"/>
            <w:rFonts w:cs="Calibri Light"/>
          </w:rPr>
          <w:instrText xml:space="preserve"> PAGE </w:instrText>
        </w:r>
        <w:r w:rsidRPr="002A5687">
          <w:rPr>
            <w:rStyle w:val="Numrodepage"/>
            <w:rFonts w:cs="Calibri Light"/>
          </w:rPr>
          <w:fldChar w:fldCharType="separate"/>
        </w:r>
        <w:r w:rsidR="00FE316E">
          <w:rPr>
            <w:rStyle w:val="Numrodepage"/>
            <w:rFonts w:cs="Calibri Light"/>
            <w:noProof/>
          </w:rPr>
          <w:t>3</w:t>
        </w:r>
        <w:r w:rsidRPr="002A5687">
          <w:rPr>
            <w:rStyle w:val="Numrodepage"/>
            <w:rFonts w:cs="Calibri Light"/>
          </w:rPr>
          <w:fldChar w:fldCharType="end"/>
        </w:r>
      </w:p>
    </w:sdtContent>
  </w:sdt>
  <w:p w14:paraId="20FB1C6D" w14:textId="77777777" w:rsidR="009D2EDA" w:rsidRPr="002A5687" w:rsidRDefault="009D2EDA" w:rsidP="002A5687">
    <w:pPr>
      <w:pStyle w:val="En-tte"/>
      <w:rPr>
        <w:rFonts w:cs="Calibri Light"/>
      </w:rPr>
    </w:pPr>
    <w:r>
      <w:rPr>
        <w:rFonts w:cs="Calibri Light"/>
      </w:rPr>
      <w:t>PROPOSITION</w:t>
    </w:r>
    <w:r w:rsidRPr="002A5687">
      <w:rPr>
        <w:rFonts w:cs="Calibri Light"/>
      </w:rPr>
      <w:t xml:space="preserve"> ÉTHIQUE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95E"/>
    <w:multiLevelType w:val="hybridMultilevel"/>
    <w:tmpl w:val="107231C2"/>
    <w:lvl w:ilvl="0" w:tplc="123C01C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D6179"/>
    <w:multiLevelType w:val="hybridMultilevel"/>
    <w:tmpl w:val="367A2CDE"/>
    <w:lvl w:ilvl="0" w:tplc="BF386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06AA"/>
    <w:multiLevelType w:val="hybridMultilevel"/>
    <w:tmpl w:val="2ECE1A3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36573"/>
    <w:multiLevelType w:val="hybridMultilevel"/>
    <w:tmpl w:val="3968BB48"/>
    <w:lvl w:ilvl="0" w:tplc="5B28999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E84C4DC">
      <w:start w:val="1"/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24CD9"/>
    <w:multiLevelType w:val="hybridMultilevel"/>
    <w:tmpl w:val="D7CC592C"/>
    <w:lvl w:ilvl="0" w:tplc="04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" w15:restartNumberingAfterBreak="0">
    <w:nsid w:val="11D307B3"/>
    <w:multiLevelType w:val="hybridMultilevel"/>
    <w:tmpl w:val="965CD15E"/>
    <w:lvl w:ilvl="0" w:tplc="F8848C5E">
      <w:start w:val="1"/>
      <w:numFmt w:val="decimal"/>
      <w:lvlText w:val="%1."/>
      <w:lvlJc w:val="left"/>
      <w:pPr>
        <w:ind w:left="720" w:hanging="360"/>
      </w:pPr>
      <w:rPr>
        <w:rFonts w:ascii="Calibri Light (Titres)" w:hAnsi="Calibri Light (Titres)" w:hint="default"/>
        <w:sz w:val="24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C5396"/>
    <w:multiLevelType w:val="hybridMultilevel"/>
    <w:tmpl w:val="BBBC8B10"/>
    <w:lvl w:ilvl="0" w:tplc="BF386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6252"/>
    <w:multiLevelType w:val="hybridMultilevel"/>
    <w:tmpl w:val="3CF4D2B8"/>
    <w:lvl w:ilvl="0" w:tplc="BF386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01848"/>
    <w:multiLevelType w:val="hybridMultilevel"/>
    <w:tmpl w:val="52CE1612"/>
    <w:lvl w:ilvl="0" w:tplc="BF3867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E024D9"/>
    <w:multiLevelType w:val="hybridMultilevel"/>
    <w:tmpl w:val="83721F62"/>
    <w:lvl w:ilvl="0" w:tplc="BF386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05125"/>
    <w:multiLevelType w:val="hybridMultilevel"/>
    <w:tmpl w:val="D69217FC"/>
    <w:lvl w:ilvl="0" w:tplc="B6882F5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740DA"/>
    <w:multiLevelType w:val="hybridMultilevel"/>
    <w:tmpl w:val="4DA2D484"/>
    <w:lvl w:ilvl="0" w:tplc="266A23C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C004F"/>
    <w:multiLevelType w:val="hybridMultilevel"/>
    <w:tmpl w:val="9AB481BC"/>
    <w:lvl w:ilvl="0" w:tplc="A698A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43DF4"/>
    <w:multiLevelType w:val="hybridMultilevel"/>
    <w:tmpl w:val="022C9A3E"/>
    <w:lvl w:ilvl="0" w:tplc="BF386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E2E56"/>
    <w:multiLevelType w:val="hybridMultilevel"/>
    <w:tmpl w:val="37645E66"/>
    <w:lvl w:ilvl="0" w:tplc="4E7E9D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55F6B"/>
    <w:multiLevelType w:val="hybridMultilevel"/>
    <w:tmpl w:val="9D4CD31E"/>
    <w:lvl w:ilvl="0" w:tplc="BF386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92963"/>
    <w:multiLevelType w:val="hybridMultilevel"/>
    <w:tmpl w:val="60806B5C"/>
    <w:lvl w:ilvl="0" w:tplc="3304AE26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F7CE1"/>
    <w:multiLevelType w:val="hybridMultilevel"/>
    <w:tmpl w:val="E7B6DFC0"/>
    <w:lvl w:ilvl="0" w:tplc="68F02B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335EE"/>
    <w:multiLevelType w:val="hybridMultilevel"/>
    <w:tmpl w:val="0B4E08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A3D47"/>
    <w:multiLevelType w:val="multilevel"/>
    <w:tmpl w:val="FA2615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1F6745"/>
    <w:multiLevelType w:val="hybridMultilevel"/>
    <w:tmpl w:val="BE24EB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AE6E48"/>
    <w:multiLevelType w:val="hybridMultilevel"/>
    <w:tmpl w:val="10F4D9E2"/>
    <w:lvl w:ilvl="0" w:tplc="BF3867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A86968"/>
    <w:multiLevelType w:val="hybridMultilevel"/>
    <w:tmpl w:val="84E846DC"/>
    <w:lvl w:ilvl="0" w:tplc="29A62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D790A"/>
    <w:multiLevelType w:val="hybridMultilevel"/>
    <w:tmpl w:val="F80468B4"/>
    <w:lvl w:ilvl="0" w:tplc="88EC5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D1C54"/>
    <w:multiLevelType w:val="multilevel"/>
    <w:tmpl w:val="4A4CAB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0"/>
        <w:szCs w:val="1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7E01B7E"/>
    <w:multiLevelType w:val="hybridMultilevel"/>
    <w:tmpl w:val="831084B4"/>
    <w:lvl w:ilvl="0" w:tplc="76D8D6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F67EB"/>
    <w:multiLevelType w:val="multilevel"/>
    <w:tmpl w:val="C504D7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7" w15:restartNumberingAfterBreak="0">
    <w:nsid w:val="567216D2"/>
    <w:multiLevelType w:val="hybridMultilevel"/>
    <w:tmpl w:val="C28ABAAA"/>
    <w:lvl w:ilvl="0" w:tplc="E9E0DDC0">
      <w:start w:val="5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0700"/>
    <w:multiLevelType w:val="hybridMultilevel"/>
    <w:tmpl w:val="63E246A6"/>
    <w:lvl w:ilvl="0" w:tplc="123C01C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56DDA"/>
    <w:multiLevelType w:val="hybridMultilevel"/>
    <w:tmpl w:val="D8F49AA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B4695"/>
    <w:multiLevelType w:val="multilevel"/>
    <w:tmpl w:val="2BA021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6F479F3"/>
    <w:multiLevelType w:val="hybridMultilevel"/>
    <w:tmpl w:val="702481CC"/>
    <w:lvl w:ilvl="0" w:tplc="BF386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80E57"/>
    <w:multiLevelType w:val="multilevel"/>
    <w:tmpl w:val="C5C6E8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6B7D712C"/>
    <w:multiLevelType w:val="hybridMultilevel"/>
    <w:tmpl w:val="CA9C7532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72B4252C"/>
    <w:multiLevelType w:val="hybridMultilevel"/>
    <w:tmpl w:val="8EB89A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53762"/>
    <w:multiLevelType w:val="hybridMultilevel"/>
    <w:tmpl w:val="C1300382"/>
    <w:lvl w:ilvl="0" w:tplc="BF386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722857">
    <w:abstractNumId w:val="3"/>
  </w:num>
  <w:num w:numId="2" w16cid:durableId="1299217066">
    <w:abstractNumId w:val="34"/>
  </w:num>
  <w:num w:numId="3" w16cid:durableId="1226644613">
    <w:abstractNumId w:val="4"/>
  </w:num>
  <w:num w:numId="4" w16cid:durableId="78601949">
    <w:abstractNumId w:val="20"/>
  </w:num>
  <w:num w:numId="5" w16cid:durableId="32385864">
    <w:abstractNumId w:val="10"/>
  </w:num>
  <w:num w:numId="6" w16cid:durableId="1767462842">
    <w:abstractNumId w:val="17"/>
  </w:num>
  <w:num w:numId="7" w16cid:durableId="1061562619">
    <w:abstractNumId w:val="25"/>
  </w:num>
  <w:num w:numId="8" w16cid:durableId="1202934266">
    <w:abstractNumId w:val="12"/>
  </w:num>
  <w:num w:numId="9" w16cid:durableId="1385716306">
    <w:abstractNumId w:val="33"/>
  </w:num>
  <w:num w:numId="10" w16cid:durableId="1199050147">
    <w:abstractNumId w:val="23"/>
  </w:num>
  <w:num w:numId="11" w16cid:durableId="1487940295">
    <w:abstractNumId w:val="32"/>
  </w:num>
  <w:num w:numId="12" w16cid:durableId="1086803111">
    <w:abstractNumId w:val="19"/>
  </w:num>
  <w:num w:numId="13" w16cid:durableId="679894233">
    <w:abstractNumId w:val="24"/>
  </w:num>
  <w:num w:numId="14" w16cid:durableId="821964738">
    <w:abstractNumId w:val="30"/>
  </w:num>
  <w:num w:numId="15" w16cid:durableId="677774755">
    <w:abstractNumId w:val="26"/>
  </w:num>
  <w:num w:numId="16" w16cid:durableId="665405170">
    <w:abstractNumId w:val="27"/>
  </w:num>
  <w:num w:numId="17" w16cid:durableId="117378321">
    <w:abstractNumId w:val="14"/>
  </w:num>
  <w:num w:numId="18" w16cid:durableId="787897341">
    <w:abstractNumId w:val="22"/>
  </w:num>
  <w:num w:numId="19" w16cid:durableId="1889605287">
    <w:abstractNumId w:val="16"/>
  </w:num>
  <w:num w:numId="20" w16cid:durableId="458188569">
    <w:abstractNumId w:val="18"/>
  </w:num>
  <w:num w:numId="21" w16cid:durableId="1732734198">
    <w:abstractNumId w:val="11"/>
  </w:num>
  <w:num w:numId="22" w16cid:durableId="301038913">
    <w:abstractNumId w:val="5"/>
  </w:num>
  <w:num w:numId="23" w16cid:durableId="1584141681">
    <w:abstractNumId w:val="9"/>
  </w:num>
  <w:num w:numId="24" w16cid:durableId="906840338">
    <w:abstractNumId w:val="21"/>
  </w:num>
  <w:num w:numId="25" w16cid:durableId="359549486">
    <w:abstractNumId w:val="6"/>
  </w:num>
  <w:num w:numId="26" w16cid:durableId="941031464">
    <w:abstractNumId w:val="28"/>
  </w:num>
  <w:num w:numId="27" w16cid:durableId="998538718">
    <w:abstractNumId w:val="29"/>
  </w:num>
  <w:num w:numId="28" w16cid:durableId="2075928841">
    <w:abstractNumId w:val="35"/>
  </w:num>
  <w:num w:numId="29" w16cid:durableId="1695811327">
    <w:abstractNumId w:val="15"/>
  </w:num>
  <w:num w:numId="30" w16cid:durableId="1981181303">
    <w:abstractNumId w:val="13"/>
  </w:num>
  <w:num w:numId="31" w16cid:durableId="1327439329">
    <w:abstractNumId w:val="2"/>
  </w:num>
  <w:num w:numId="32" w16cid:durableId="878518324">
    <w:abstractNumId w:val="0"/>
  </w:num>
  <w:num w:numId="33" w16cid:durableId="218706548">
    <w:abstractNumId w:val="7"/>
  </w:num>
  <w:num w:numId="34" w16cid:durableId="1843810845">
    <w:abstractNumId w:val="8"/>
  </w:num>
  <w:num w:numId="35" w16cid:durableId="542376283">
    <w:abstractNumId w:val="1"/>
  </w:num>
  <w:num w:numId="36" w16cid:durableId="91351207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CB7"/>
    <w:rsid w:val="00001114"/>
    <w:rsid w:val="000023AB"/>
    <w:rsid w:val="000026C0"/>
    <w:rsid w:val="00010F2B"/>
    <w:rsid w:val="0001134C"/>
    <w:rsid w:val="0001154E"/>
    <w:rsid w:val="00011816"/>
    <w:rsid w:val="000222F0"/>
    <w:rsid w:val="000328D4"/>
    <w:rsid w:val="00035937"/>
    <w:rsid w:val="00035C65"/>
    <w:rsid w:val="00037373"/>
    <w:rsid w:val="00040190"/>
    <w:rsid w:val="00040407"/>
    <w:rsid w:val="00040E3C"/>
    <w:rsid w:val="00041F7B"/>
    <w:rsid w:val="000505B7"/>
    <w:rsid w:val="000517F3"/>
    <w:rsid w:val="00052692"/>
    <w:rsid w:val="000530E0"/>
    <w:rsid w:val="0005584E"/>
    <w:rsid w:val="00055FF1"/>
    <w:rsid w:val="00065414"/>
    <w:rsid w:val="000657A4"/>
    <w:rsid w:val="00065C8D"/>
    <w:rsid w:val="00066F4F"/>
    <w:rsid w:val="0006701C"/>
    <w:rsid w:val="00082109"/>
    <w:rsid w:val="00082876"/>
    <w:rsid w:val="00083D12"/>
    <w:rsid w:val="0008553E"/>
    <w:rsid w:val="00090626"/>
    <w:rsid w:val="00092E2F"/>
    <w:rsid w:val="00096431"/>
    <w:rsid w:val="000A2B21"/>
    <w:rsid w:val="000A5032"/>
    <w:rsid w:val="000B04D2"/>
    <w:rsid w:val="000B06E6"/>
    <w:rsid w:val="000B25A2"/>
    <w:rsid w:val="000B3551"/>
    <w:rsid w:val="000B54F5"/>
    <w:rsid w:val="000C19D7"/>
    <w:rsid w:val="000C37BA"/>
    <w:rsid w:val="000C624B"/>
    <w:rsid w:val="000D10F8"/>
    <w:rsid w:val="000D5284"/>
    <w:rsid w:val="000D5EC1"/>
    <w:rsid w:val="000D6838"/>
    <w:rsid w:val="000E3C1F"/>
    <w:rsid w:val="000E3C90"/>
    <w:rsid w:val="000F1657"/>
    <w:rsid w:val="000F2077"/>
    <w:rsid w:val="000F52BE"/>
    <w:rsid w:val="000F7E7D"/>
    <w:rsid w:val="00100C2C"/>
    <w:rsid w:val="001018D0"/>
    <w:rsid w:val="00101A64"/>
    <w:rsid w:val="001042C3"/>
    <w:rsid w:val="001042CD"/>
    <w:rsid w:val="00104CF3"/>
    <w:rsid w:val="00107779"/>
    <w:rsid w:val="001226BF"/>
    <w:rsid w:val="0012376D"/>
    <w:rsid w:val="00136883"/>
    <w:rsid w:val="001436B6"/>
    <w:rsid w:val="00144653"/>
    <w:rsid w:val="00144802"/>
    <w:rsid w:val="001478E8"/>
    <w:rsid w:val="0015327F"/>
    <w:rsid w:val="00156F90"/>
    <w:rsid w:val="001601A9"/>
    <w:rsid w:val="001625B6"/>
    <w:rsid w:val="0016473D"/>
    <w:rsid w:val="00164905"/>
    <w:rsid w:val="00165C89"/>
    <w:rsid w:val="001662C5"/>
    <w:rsid w:val="0017357A"/>
    <w:rsid w:val="00175D19"/>
    <w:rsid w:val="0017629D"/>
    <w:rsid w:val="00181309"/>
    <w:rsid w:val="001839CF"/>
    <w:rsid w:val="00184627"/>
    <w:rsid w:val="00190FCE"/>
    <w:rsid w:val="00193FF1"/>
    <w:rsid w:val="00194F8A"/>
    <w:rsid w:val="00196FD0"/>
    <w:rsid w:val="001A71B7"/>
    <w:rsid w:val="001A76EC"/>
    <w:rsid w:val="001B0905"/>
    <w:rsid w:val="001B3D6C"/>
    <w:rsid w:val="001B3DA2"/>
    <w:rsid w:val="001B71F5"/>
    <w:rsid w:val="001C07E4"/>
    <w:rsid w:val="001C0C26"/>
    <w:rsid w:val="001C6A31"/>
    <w:rsid w:val="001D1328"/>
    <w:rsid w:val="001D2E4F"/>
    <w:rsid w:val="001E0BD8"/>
    <w:rsid w:val="001F0310"/>
    <w:rsid w:val="001F0773"/>
    <w:rsid w:val="001F0DAC"/>
    <w:rsid w:val="001F3939"/>
    <w:rsid w:val="001F6787"/>
    <w:rsid w:val="00205E97"/>
    <w:rsid w:val="00221072"/>
    <w:rsid w:val="00223060"/>
    <w:rsid w:val="00223B39"/>
    <w:rsid w:val="0022446F"/>
    <w:rsid w:val="00230CB2"/>
    <w:rsid w:val="00232B0C"/>
    <w:rsid w:val="00235ABE"/>
    <w:rsid w:val="0023778E"/>
    <w:rsid w:val="00252822"/>
    <w:rsid w:val="00257D9E"/>
    <w:rsid w:val="0026411F"/>
    <w:rsid w:val="00275D0A"/>
    <w:rsid w:val="00280B4C"/>
    <w:rsid w:val="00282659"/>
    <w:rsid w:val="00286565"/>
    <w:rsid w:val="00291D8E"/>
    <w:rsid w:val="0029270C"/>
    <w:rsid w:val="00294F29"/>
    <w:rsid w:val="002952D9"/>
    <w:rsid w:val="00295BED"/>
    <w:rsid w:val="002974A2"/>
    <w:rsid w:val="002A5687"/>
    <w:rsid w:val="002A7448"/>
    <w:rsid w:val="002B19F3"/>
    <w:rsid w:val="002B3C4F"/>
    <w:rsid w:val="002B4113"/>
    <w:rsid w:val="002B5541"/>
    <w:rsid w:val="002B7C63"/>
    <w:rsid w:val="002C1C8E"/>
    <w:rsid w:val="002C6D2E"/>
    <w:rsid w:val="002C78D8"/>
    <w:rsid w:val="002D013D"/>
    <w:rsid w:val="002D0CEF"/>
    <w:rsid w:val="002D15EE"/>
    <w:rsid w:val="002D5F39"/>
    <w:rsid w:val="002D7756"/>
    <w:rsid w:val="002E2846"/>
    <w:rsid w:val="002F1DC7"/>
    <w:rsid w:val="002F2920"/>
    <w:rsid w:val="002F7C49"/>
    <w:rsid w:val="00305671"/>
    <w:rsid w:val="00305DD7"/>
    <w:rsid w:val="00313A37"/>
    <w:rsid w:val="003172A8"/>
    <w:rsid w:val="003208A4"/>
    <w:rsid w:val="00325AF3"/>
    <w:rsid w:val="00330997"/>
    <w:rsid w:val="00330C8E"/>
    <w:rsid w:val="00343756"/>
    <w:rsid w:val="003475F0"/>
    <w:rsid w:val="003505E1"/>
    <w:rsid w:val="00352E7F"/>
    <w:rsid w:val="00354EFD"/>
    <w:rsid w:val="00361592"/>
    <w:rsid w:val="00367F18"/>
    <w:rsid w:val="00371A20"/>
    <w:rsid w:val="00374C5E"/>
    <w:rsid w:val="0038301F"/>
    <w:rsid w:val="00383536"/>
    <w:rsid w:val="00384E81"/>
    <w:rsid w:val="00384F6C"/>
    <w:rsid w:val="003852B8"/>
    <w:rsid w:val="003868DC"/>
    <w:rsid w:val="00386CB7"/>
    <w:rsid w:val="00391AD2"/>
    <w:rsid w:val="00392E9E"/>
    <w:rsid w:val="00396668"/>
    <w:rsid w:val="003976EC"/>
    <w:rsid w:val="003A13B4"/>
    <w:rsid w:val="003B292E"/>
    <w:rsid w:val="003B4253"/>
    <w:rsid w:val="003C2AB0"/>
    <w:rsid w:val="003C2B12"/>
    <w:rsid w:val="003D0F6C"/>
    <w:rsid w:val="003D4F52"/>
    <w:rsid w:val="003D59A9"/>
    <w:rsid w:val="003D6B0A"/>
    <w:rsid w:val="003E2F9A"/>
    <w:rsid w:val="003E35C0"/>
    <w:rsid w:val="003E612A"/>
    <w:rsid w:val="003F22F8"/>
    <w:rsid w:val="003F36A1"/>
    <w:rsid w:val="00402DBE"/>
    <w:rsid w:val="004113C0"/>
    <w:rsid w:val="00413204"/>
    <w:rsid w:val="00414606"/>
    <w:rsid w:val="00414663"/>
    <w:rsid w:val="00422DCE"/>
    <w:rsid w:val="004322D2"/>
    <w:rsid w:val="0043302D"/>
    <w:rsid w:val="00433C8B"/>
    <w:rsid w:val="0043633E"/>
    <w:rsid w:val="004502EC"/>
    <w:rsid w:val="004542B8"/>
    <w:rsid w:val="00454F0C"/>
    <w:rsid w:val="0045743C"/>
    <w:rsid w:val="004610B1"/>
    <w:rsid w:val="004823A9"/>
    <w:rsid w:val="00485B7C"/>
    <w:rsid w:val="0049114E"/>
    <w:rsid w:val="004941FD"/>
    <w:rsid w:val="004955A5"/>
    <w:rsid w:val="004A0B47"/>
    <w:rsid w:val="004A1BC1"/>
    <w:rsid w:val="004B3E4F"/>
    <w:rsid w:val="004B52D8"/>
    <w:rsid w:val="004B6A97"/>
    <w:rsid w:val="004B6DAC"/>
    <w:rsid w:val="004C009E"/>
    <w:rsid w:val="004C39ED"/>
    <w:rsid w:val="004C6764"/>
    <w:rsid w:val="004D104F"/>
    <w:rsid w:val="004D1463"/>
    <w:rsid w:val="004D3983"/>
    <w:rsid w:val="004E3F53"/>
    <w:rsid w:val="004E42FB"/>
    <w:rsid w:val="004E5A3E"/>
    <w:rsid w:val="004E7694"/>
    <w:rsid w:val="004E78DC"/>
    <w:rsid w:val="004E7F5F"/>
    <w:rsid w:val="004F1866"/>
    <w:rsid w:val="004F2996"/>
    <w:rsid w:val="004F3670"/>
    <w:rsid w:val="004F3CF2"/>
    <w:rsid w:val="00500BC7"/>
    <w:rsid w:val="00501CA7"/>
    <w:rsid w:val="00501E8A"/>
    <w:rsid w:val="00502BFD"/>
    <w:rsid w:val="005045CE"/>
    <w:rsid w:val="00504AA9"/>
    <w:rsid w:val="00505044"/>
    <w:rsid w:val="0051006E"/>
    <w:rsid w:val="0051321E"/>
    <w:rsid w:val="00514591"/>
    <w:rsid w:val="00517D9B"/>
    <w:rsid w:val="00525474"/>
    <w:rsid w:val="0052646C"/>
    <w:rsid w:val="00526B44"/>
    <w:rsid w:val="00532259"/>
    <w:rsid w:val="005330A6"/>
    <w:rsid w:val="00533F27"/>
    <w:rsid w:val="00540A57"/>
    <w:rsid w:val="005434F9"/>
    <w:rsid w:val="005474B7"/>
    <w:rsid w:val="00547D86"/>
    <w:rsid w:val="0055293D"/>
    <w:rsid w:val="00554C7B"/>
    <w:rsid w:val="00565AC5"/>
    <w:rsid w:val="005752C3"/>
    <w:rsid w:val="00581CE0"/>
    <w:rsid w:val="00582404"/>
    <w:rsid w:val="00585E06"/>
    <w:rsid w:val="005A092B"/>
    <w:rsid w:val="005A34F4"/>
    <w:rsid w:val="005A62C1"/>
    <w:rsid w:val="005B1D7B"/>
    <w:rsid w:val="005B6775"/>
    <w:rsid w:val="005C0C67"/>
    <w:rsid w:val="005C308D"/>
    <w:rsid w:val="005C4B4C"/>
    <w:rsid w:val="005C517D"/>
    <w:rsid w:val="005C5E61"/>
    <w:rsid w:val="005D1205"/>
    <w:rsid w:val="005D59A7"/>
    <w:rsid w:val="005E49E0"/>
    <w:rsid w:val="005F106A"/>
    <w:rsid w:val="005F54FA"/>
    <w:rsid w:val="005F5889"/>
    <w:rsid w:val="00600EA9"/>
    <w:rsid w:val="00601FA4"/>
    <w:rsid w:val="006033D9"/>
    <w:rsid w:val="006048F3"/>
    <w:rsid w:val="00607D04"/>
    <w:rsid w:val="00614B8B"/>
    <w:rsid w:val="0061643B"/>
    <w:rsid w:val="0061769B"/>
    <w:rsid w:val="006177C3"/>
    <w:rsid w:val="00620E7A"/>
    <w:rsid w:val="00623E7A"/>
    <w:rsid w:val="006257BA"/>
    <w:rsid w:val="00626067"/>
    <w:rsid w:val="006263BD"/>
    <w:rsid w:val="00626A48"/>
    <w:rsid w:val="00626E2C"/>
    <w:rsid w:val="0063098D"/>
    <w:rsid w:val="00634E67"/>
    <w:rsid w:val="0063586A"/>
    <w:rsid w:val="00640A8E"/>
    <w:rsid w:val="00644064"/>
    <w:rsid w:val="0064413A"/>
    <w:rsid w:val="00646BAF"/>
    <w:rsid w:val="00646F45"/>
    <w:rsid w:val="00651099"/>
    <w:rsid w:val="00652D2A"/>
    <w:rsid w:val="00655241"/>
    <w:rsid w:val="006570CA"/>
    <w:rsid w:val="006619BF"/>
    <w:rsid w:val="00664486"/>
    <w:rsid w:val="00665AAA"/>
    <w:rsid w:val="00666A11"/>
    <w:rsid w:val="00671FF8"/>
    <w:rsid w:val="00673381"/>
    <w:rsid w:val="00673BA9"/>
    <w:rsid w:val="00676348"/>
    <w:rsid w:val="00685341"/>
    <w:rsid w:val="00685506"/>
    <w:rsid w:val="00686DB6"/>
    <w:rsid w:val="00692257"/>
    <w:rsid w:val="006934E9"/>
    <w:rsid w:val="0069492F"/>
    <w:rsid w:val="00694A33"/>
    <w:rsid w:val="00695A40"/>
    <w:rsid w:val="00696FA5"/>
    <w:rsid w:val="006A0E4A"/>
    <w:rsid w:val="006A1037"/>
    <w:rsid w:val="006A5147"/>
    <w:rsid w:val="006A5309"/>
    <w:rsid w:val="006A6E0B"/>
    <w:rsid w:val="006B0720"/>
    <w:rsid w:val="006B21ED"/>
    <w:rsid w:val="006B22BB"/>
    <w:rsid w:val="006B2547"/>
    <w:rsid w:val="006B3E1F"/>
    <w:rsid w:val="006B7E00"/>
    <w:rsid w:val="006B7F2D"/>
    <w:rsid w:val="006C3990"/>
    <w:rsid w:val="006C7D4C"/>
    <w:rsid w:val="006D04EB"/>
    <w:rsid w:val="006D3387"/>
    <w:rsid w:val="006D72E8"/>
    <w:rsid w:val="006E10B7"/>
    <w:rsid w:val="006E45C2"/>
    <w:rsid w:val="006E51BF"/>
    <w:rsid w:val="006E66E3"/>
    <w:rsid w:val="006E738D"/>
    <w:rsid w:val="006F1785"/>
    <w:rsid w:val="006F3BD3"/>
    <w:rsid w:val="006F50B0"/>
    <w:rsid w:val="006F5F98"/>
    <w:rsid w:val="00702189"/>
    <w:rsid w:val="00712617"/>
    <w:rsid w:val="00712A8B"/>
    <w:rsid w:val="0071536C"/>
    <w:rsid w:val="007162BC"/>
    <w:rsid w:val="0071744C"/>
    <w:rsid w:val="00717F76"/>
    <w:rsid w:val="0072475A"/>
    <w:rsid w:val="00726A4C"/>
    <w:rsid w:val="0073011D"/>
    <w:rsid w:val="0073264A"/>
    <w:rsid w:val="00732C5D"/>
    <w:rsid w:val="00732DD5"/>
    <w:rsid w:val="00733FF6"/>
    <w:rsid w:val="007359F0"/>
    <w:rsid w:val="00740D4B"/>
    <w:rsid w:val="00740FDA"/>
    <w:rsid w:val="00742986"/>
    <w:rsid w:val="00743ED5"/>
    <w:rsid w:val="007458F9"/>
    <w:rsid w:val="007535EA"/>
    <w:rsid w:val="007638D7"/>
    <w:rsid w:val="007639CA"/>
    <w:rsid w:val="00763F7B"/>
    <w:rsid w:val="007643AC"/>
    <w:rsid w:val="00765A62"/>
    <w:rsid w:val="007662E5"/>
    <w:rsid w:val="007668F9"/>
    <w:rsid w:val="0077132A"/>
    <w:rsid w:val="00772A2C"/>
    <w:rsid w:val="00774D5C"/>
    <w:rsid w:val="00775C56"/>
    <w:rsid w:val="00776BFE"/>
    <w:rsid w:val="007812E4"/>
    <w:rsid w:val="007866EA"/>
    <w:rsid w:val="00787E42"/>
    <w:rsid w:val="007913A6"/>
    <w:rsid w:val="007913C0"/>
    <w:rsid w:val="0079382B"/>
    <w:rsid w:val="00796E05"/>
    <w:rsid w:val="007A0A2B"/>
    <w:rsid w:val="007B0621"/>
    <w:rsid w:val="007B76EA"/>
    <w:rsid w:val="007C301A"/>
    <w:rsid w:val="007C4B5A"/>
    <w:rsid w:val="007C5B48"/>
    <w:rsid w:val="007C621D"/>
    <w:rsid w:val="007C6D16"/>
    <w:rsid w:val="007D02D0"/>
    <w:rsid w:val="007D24BE"/>
    <w:rsid w:val="007D31C9"/>
    <w:rsid w:val="007D3977"/>
    <w:rsid w:val="007E1F22"/>
    <w:rsid w:val="007E28ED"/>
    <w:rsid w:val="007E5899"/>
    <w:rsid w:val="007F1FD9"/>
    <w:rsid w:val="007F269C"/>
    <w:rsid w:val="007F4788"/>
    <w:rsid w:val="007F48CD"/>
    <w:rsid w:val="00803838"/>
    <w:rsid w:val="00803895"/>
    <w:rsid w:val="00807D88"/>
    <w:rsid w:val="00815680"/>
    <w:rsid w:val="00821FED"/>
    <w:rsid w:val="008248E3"/>
    <w:rsid w:val="00827335"/>
    <w:rsid w:val="0082788C"/>
    <w:rsid w:val="00827CCB"/>
    <w:rsid w:val="00833032"/>
    <w:rsid w:val="00835AFE"/>
    <w:rsid w:val="00836490"/>
    <w:rsid w:val="00836A16"/>
    <w:rsid w:val="00836D9E"/>
    <w:rsid w:val="00837A3F"/>
    <w:rsid w:val="0084205D"/>
    <w:rsid w:val="0084329A"/>
    <w:rsid w:val="0084505B"/>
    <w:rsid w:val="00845C40"/>
    <w:rsid w:val="00846D31"/>
    <w:rsid w:val="00846F3C"/>
    <w:rsid w:val="00851DDF"/>
    <w:rsid w:val="008526AF"/>
    <w:rsid w:val="00855017"/>
    <w:rsid w:val="00861E45"/>
    <w:rsid w:val="00866ADF"/>
    <w:rsid w:val="00870D6E"/>
    <w:rsid w:val="008754CC"/>
    <w:rsid w:val="0087652C"/>
    <w:rsid w:val="00877817"/>
    <w:rsid w:val="008805E4"/>
    <w:rsid w:val="008877C9"/>
    <w:rsid w:val="0089191E"/>
    <w:rsid w:val="00892481"/>
    <w:rsid w:val="00893047"/>
    <w:rsid w:val="008970AA"/>
    <w:rsid w:val="00897A00"/>
    <w:rsid w:val="008A4198"/>
    <w:rsid w:val="008A6E90"/>
    <w:rsid w:val="008B03E5"/>
    <w:rsid w:val="008B328E"/>
    <w:rsid w:val="008B4C07"/>
    <w:rsid w:val="008B5D06"/>
    <w:rsid w:val="008B6079"/>
    <w:rsid w:val="008B740B"/>
    <w:rsid w:val="008C021D"/>
    <w:rsid w:val="008C1CF0"/>
    <w:rsid w:val="008C4C2E"/>
    <w:rsid w:val="008D16C7"/>
    <w:rsid w:val="008D6073"/>
    <w:rsid w:val="008E0C41"/>
    <w:rsid w:val="008E44CE"/>
    <w:rsid w:val="008E5D3D"/>
    <w:rsid w:val="008E7F7A"/>
    <w:rsid w:val="008F0F77"/>
    <w:rsid w:val="00911D81"/>
    <w:rsid w:val="00912D11"/>
    <w:rsid w:val="009138B8"/>
    <w:rsid w:val="009150F6"/>
    <w:rsid w:val="0092128A"/>
    <w:rsid w:val="00921F53"/>
    <w:rsid w:val="0092430F"/>
    <w:rsid w:val="0092486D"/>
    <w:rsid w:val="00925EAD"/>
    <w:rsid w:val="009400EA"/>
    <w:rsid w:val="00940D9B"/>
    <w:rsid w:val="00941ECD"/>
    <w:rsid w:val="0094431A"/>
    <w:rsid w:val="00944AF3"/>
    <w:rsid w:val="00947DFD"/>
    <w:rsid w:val="00950008"/>
    <w:rsid w:val="00950031"/>
    <w:rsid w:val="00950B3B"/>
    <w:rsid w:val="00955A9B"/>
    <w:rsid w:val="0096044C"/>
    <w:rsid w:val="00963070"/>
    <w:rsid w:val="009658FE"/>
    <w:rsid w:val="009669D8"/>
    <w:rsid w:val="00966BC3"/>
    <w:rsid w:val="00973670"/>
    <w:rsid w:val="00976EAD"/>
    <w:rsid w:val="00984661"/>
    <w:rsid w:val="00984B34"/>
    <w:rsid w:val="0098752A"/>
    <w:rsid w:val="009947C9"/>
    <w:rsid w:val="009969DE"/>
    <w:rsid w:val="009A0716"/>
    <w:rsid w:val="009A07FD"/>
    <w:rsid w:val="009A2D56"/>
    <w:rsid w:val="009A2E37"/>
    <w:rsid w:val="009A6221"/>
    <w:rsid w:val="009A6681"/>
    <w:rsid w:val="009B18BF"/>
    <w:rsid w:val="009B19A2"/>
    <w:rsid w:val="009B4A12"/>
    <w:rsid w:val="009B4EB9"/>
    <w:rsid w:val="009C067E"/>
    <w:rsid w:val="009C2786"/>
    <w:rsid w:val="009C3219"/>
    <w:rsid w:val="009C725F"/>
    <w:rsid w:val="009D2EDA"/>
    <w:rsid w:val="009D6F12"/>
    <w:rsid w:val="009E0533"/>
    <w:rsid w:val="009E1FA6"/>
    <w:rsid w:val="009E2A6D"/>
    <w:rsid w:val="009E3DED"/>
    <w:rsid w:val="009E62E1"/>
    <w:rsid w:val="009F146B"/>
    <w:rsid w:val="009F6904"/>
    <w:rsid w:val="009F74F8"/>
    <w:rsid w:val="00A01432"/>
    <w:rsid w:val="00A02064"/>
    <w:rsid w:val="00A03882"/>
    <w:rsid w:val="00A04A38"/>
    <w:rsid w:val="00A10AF1"/>
    <w:rsid w:val="00A15643"/>
    <w:rsid w:val="00A17255"/>
    <w:rsid w:val="00A2133F"/>
    <w:rsid w:val="00A241B1"/>
    <w:rsid w:val="00A32265"/>
    <w:rsid w:val="00A3478E"/>
    <w:rsid w:val="00A34D43"/>
    <w:rsid w:val="00A358F0"/>
    <w:rsid w:val="00A36891"/>
    <w:rsid w:val="00A36A59"/>
    <w:rsid w:val="00A4199B"/>
    <w:rsid w:val="00A43F88"/>
    <w:rsid w:val="00A45DF4"/>
    <w:rsid w:val="00A50E17"/>
    <w:rsid w:val="00A50E99"/>
    <w:rsid w:val="00A57E96"/>
    <w:rsid w:val="00A60B01"/>
    <w:rsid w:val="00A61566"/>
    <w:rsid w:val="00A61CCF"/>
    <w:rsid w:val="00A623AB"/>
    <w:rsid w:val="00A62561"/>
    <w:rsid w:val="00A635C2"/>
    <w:rsid w:val="00A64816"/>
    <w:rsid w:val="00A66D9B"/>
    <w:rsid w:val="00A66E74"/>
    <w:rsid w:val="00A7002A"/>
    <w:rsid w:val="00A72EB3"/>
    <w:rsid w:val="00A74435"/>
    <w:rsid w:val="00A757C5"/>
    <w:rsid w:val="00A875CD"/>
    <w:rsid w:val="00A87952"/>
    <w:rsid w:val="00A910FB"/>
    <w:rsid w:val="00A92666"/>
    <w:rsid w:val="00A94C74"/>
    <w:rsid w:val="00A95DEA"/>
    <w:rsid w:val="00AA29C5"/>
    <w:rsid w:val="00AA4405"/>
    <w:rsid w:val="00AA4536"/>
    <w:rsid w:val="00AA5673"/>
    <w:rsid w:val="00AA6D62"/>
    <w:rsid w:val="00AB1A3F"/>
    <w:rsid w:val="00AB5F7F"/>
    <w:rsid w:val="00AC061A"/>
    <w:rsid w:val="00AC0FA5"/>
    <w:rsid w:val="00AC2804"/>
    <w:rsid w:val="00AC41DD"/>
    <w:rsid w:val="00AC7227"/>
    <w:rsid w:val="00AE0583"/>
    <w:rsid w:val="00AE0C81"/>
    <w:rsid w:val="00AE2C18"/>
    <w:rsid w:val="00AE2CA9"/>
    <w:rsid w:val="00AE3476"/>
    <w:rsid w:val="00AE48E7"/>
    <w:rsid w:val="00AE7352"/>
    <w:rsid w:val="00AF1900"/>
    <w:rsid w:val="00AF5B1E"/>
    <w:rsid w:val="00B02A5E"/>
    <w:rsid w:val="00B040DD"/>
    <w:rsid w:val="00B05A82"/>
    <w:rsid w:val="00B060FA"/>
    <w:rsid w:val="00B0794E"/>
    <w:rsid w:val="00B22DBA"/>
    <w:rsid w:val="00B31145"/>
    <w:rsid w:val="00B40E11"/>
    <w:rsid w:val="00B424BB"/>
    <w:rsid w:val="00B43525"/>
    <w:rsid w:val="00B44740"/>
    <w:rsid w:val="00B4675D"/>
    <w:rsid w:val="00B50677"/>
    <w:rsid w:val="00B550CA"/>
    <w:rsid w:val="00B60293"/>
    <w:rsid w:val="00B644CF"/>
    <w:rsid w:val="00B659F0"/>
    <w:rsid w:val="00B741A1"/>
    <w:rsid w:val="00B766F7"/>
    <w:rsid w:val="00B772CE"/>
    <w:rsid w:val="00B83447"/>
    <w:rsid w:val="00B85E3D"/>
    <w:rsid w:val="00BA00F2"/>
    <w:rsid w:val="00BA2E4D"/>
    <w:rsid w:val="00BA3708"/>
    <w:rsid w:val="00BA5018"/>
    <w:rsid w:val="00BA5512"/>
    <w:rsid w:val="00BA5ABB"/>
    <w:rsid w:val="00BA79D0"/>
    <w:rsid w:val="00BB5C2F"/>
    <w:rsid w:val="00BB621E"/>
    <w:rsid w:val="00BB6C9B"/>
    <w:rsid w:val="00BC0558"/>
    <w:rsid w:val="00BC1B44"/>
    <w:rsid w:val="00BC2C52"/>
    <w:rsid w:val="00BC51F1"/>
    <w:rsid w:val="00BC5DE2"/>
    <w:rsid w:val="00BD2A34"/>
    <w:rsid w:val="00BD2C73"/>
    <w:rsid w:val="00BE3F94"/>
    <w:rsid w:val="00BE6DBB"/>
    <w:rsid w:val="00BF3492"/>
    <w:rsid w:val="00BF54BC"/>
    <w:rsid w:val="00BF5A2E"/>
    <w:rsid w:val="00C02B17"/>
    <w:rsid w:val="00C04750"/>
    <w:rsid w:val="00C11793"/>
    <w:rsid w:val="00C1546E"/>
    <w:rsid w:val="00C15835"/>
    <w:rsid w:val="00C17E07"/>
    <w:rsid w:val="00C22CBD"/>
    <w:rsid w:val="00C23507"/>
    <w:rsid w:val="00C31983"/>
    <w:rsid w:val="00C34BA6"/>
    <w:rsid w:val="00C41CBF"/>
    <w:rsid w:val="00C46319"/>
    <w:rsid w:val="00C54B23"/>
    <w:rsid w:val="00C63DB6"/>
    <w:rsid w:val="00C67451"/>
    <w:rsid w:val="00C726DF"/>
    <w:rsid w:val="00C7355E"/>
    <w:rsid w:val="00C752FE"/>
    <w:rsid w:val="00C846FB"/>
    <w:rsid w:val="00C85960"/>
    <w:rsid w:val="00C87055"/>
    <w:rsid w:val="00C916F3"/>
    <w:rsid w:val="00C92109"/>
    <w:rsid w:val="00C93D5F"/>
    <w:rsid w:val="00C93E26"/>
    <w:rsid w:val="00C93E2C"/>
    <w:rsid w:val="00C96101"/>
    <w:rsid w:val="00CA0D95"/>
    <w:rsid w:val="00CA7A29"/>
    <w:rsid w:val="00CB1B49"/>
    <w:rsid w:val="00CC09F6"/>
    <w:rsid w:val="00CC28DB"/>
    <w:rsid w:val="00CC2F71"/>
    <w:rsid w:val="00CC36D9"/>
    <w:rsid w:val="00CC593F"/>
    <w:rsid w:val="00CC6595"/>
    <w:rsid w:val="00CD04A9"/>
    <w:rsid w:val="00CD36CF"/>
    <w:rsid w:val="00CD4A2C"/>
    <w:rsid w:val="00CE0A63"/>
    <w:rsid w:val="00CE48F9"/>
    <w:rsid w:val="00CE5810"/>
    <w:rsid w:val="00CE6B89"/>
    <w:rsid w:val="00CE76F8"/>
    <w:rsid w:val="00CF5522"/>
    <w:rsid w:val="00D00C16"/>
    <w:rsid w:val="00D012F4"/>
    <w:rsid w:val="00D073B3"/>
    <w:rsid w:val="00D14D19"/>
    <w:rsid w:val="00D15AF2"/>
    <w:rsid w:val="00D15D50"/>
    <w:rsid w:val="00D1604C"/>
    <w:rsid w:val="00D16425"/>
    <w:rsid w:val="00D239BF"/>
    <w:rsid w:val="00D36E57"/>
    <w:rsid w:val="00D37F08"/>
    <w:rsid w:val="00D4057F"/>
    <w:rsid w:val="00D4300C"/>
    <w:rsid w:val="00D43100"/>
    <w:rsid w:val="00D451AB"/>
    <w:rsid w:val="00D45E6D"/>
    <w:rsid w:val="00D509D5"/>
    <w:rsid w:val="00D547B5"/>
    <w:rsid w:val="00D61546"/>
    <w:rsid w:val="00D65AA7"/>
    <w:rsid w:val="00D71074"/>
    <w:rsid w:val="00D755BE"/>
    <w:rsid w:val="00D7765B"/>
    <w:rsid w:val="00D827DF"/>
    <w:rsid w:val="00D82B8F"/>
    <w:rsid w:val="00D944A9"/>
    <w:rsid w:val="00DA4989"/>
    <w:rsid w:val="00DA6D27"/>
    <w:rsid w:val="00DA70CB"/>
    <w:rsid w:val="00DA7FDE"/>
    <w:rsid w:val="00DC16F3"/>
    <w:rsid w:val="00DC381E"/>
    <w:rsid w:val="00DC3EDB"/>
    <w:rsid w:val="00DC4F04"/>
    <w:rsid w:val="00DD0584"/>
    <w:rsid w:val="00DD0B9E"/>
    <w:rsid w:val="00DD0D9F"/>
    <w:rsid w:val="00DD319A"/>
    <w:rsid w:val="00DD4264"/>
    <w:rsid w:val="00DD7124"/>
    <w:rsid w:val="00DD736E"/>
    <w:rsid w:val="00DE1224"/>
    <w:rsid w:val="00DE69E3"/>
    <w:rsid w:val="00DE6E93"/>
    <w:rsid w:val="00DF4EC4"/>
    <w:rsid w:val="00DF5DC8"/>
    <w:rsid w:val="00E00474"/>
    <w:rsid w:val="00E02E4F"/>
    <w:rsid w:val="00E04597"/>
    <w:rsid w:val="00E06D40"/>
    <w:rsid w:val="00E14EFB"/>
    <w:rsid w:val="00E16C13"/>
    <w:rsid w:val="00E1796F"/>
    <w:rsid w:val="00E21A77"/>
    <w:rsid w:val="00E2302F"/>
    <w:rsid w:val="00E246C1"/>
    <w:rsid w:val="00E31630"/>
    <w:rsid w:val="00E32591"/>
    <w:rsid w:val="00E328BB"/>
    <w:rsid w:val="00E33087"/>
    <w:rsid w:val="00E34AA5"/>
    <w:rsid w:val="00E40755"/>
    <w:rsid w:val="00E40EB9"/>
    <w:rsid w:val="00E420E5"/>
    <w:rsid w:val="00E42E5F"/>
    <w:rsid w:val="00E43449"/>
    <w:rsid w:val="00E52930"/>
    <w:rsid w:val="00E66E73"/>
    <w:rsid w:val="00E7127A"/>
    <w:rsid w:val="00E7192C"/>
    <w:rsid w:val="00E71D9E"/>
    <w:rsid w:val="00E72475"/>
    <w:rsid w:val="00E72B15"/>
    <w:rsid w:val="00E74E15"/>
    <w:rsid w:val="00E75581"/>
    <w:rsid w:val="00E81905"/>
    <w:rsid w:val="00E8637E"/>
    <w:rsid w:val="00E8752D"/>
    <w:rsid w:val="00E87B18"/>
    <w:rsid w:val="00E87E10"/>
    <w:rsid w:val="00E974DF"/>
    <w:rsid w:val="00EA5568"/>
    <w:rsid w:val="00EB2110"/>
    <w:rsid w:val="00EB2730"/>
    <w:rsid w:val="00EB3A5D"/>
    <w:rsid w:val="00EB585E"/>
    <w:rsid w:val="00EB6C35"/>
    <w:rsid w:val="00EB7AC0"/>
    <w:rsid w:val="00EC3698"/>
    <w:rsid w:val="00EC4A17"/>
    <w:rsid w:val="00EC58ED"/>
    <w:rsid w:val="00EC6809"/>
    <w:rsid w:val="00EC7BC7"/>
    <w:rsid w:val="00ED1462"/>
    <w:rsid w:val="00ED354E"/>
    <w:rsid w:val="00ED49FC"/>
    <w:rsid w:val="00EE180D"/>
    <w:rsid w:val="00EE260C"/>
    <w:rsid w:val="00EE5351"/>
    <w:rsid w:val="00EE53E1"/>
    <w:rsid w:val="00EF173A"/>
    <w:rsid w:val="00EF3364"/>
    <w:rsid w:val="00EF469C"/>
    <w:rsid w:val="00EF4750"/>
    <w:rsid w:val="00F013D0"/>
    <w:rsid w:val="00F03C0B"/>
    <w:rsid w:val="00F03EF2"/>
    <w:rsid w:val="00F07308"/>
    <w:rsid w:val="00F10A5D"/>
    <w:rsid w:val="00F1269B"/>
    <w:rsid w:val="00F15991"/>
    <w:rsid w:val="00F177C3"/>
    <w:rsid w:val="00F26DC6"/>
    <w:rsid w:val="00F30ACD"/>
    <w:rsid w:val="00F325D1"/>
    <w:rsid w:val="00F35EF0"/>
    <w:rsid w:val="00F47EE6"/>
    <w:rsid w:val="00F50647"/>
    <w:rsid w:val="00F525C4"/>
    <w:rsid w:val="00F53A6C"/>
    <w:rsid w:val="00F54421"/>
    <w:rsid w:val="00F56899"/>
    <w:rsid w:val="00F6098E"/>
    <w:rsid w:val="00F6395F"/>
    <w:rsid w:val="00F67653"/>
    <w:rsid w:val="00F7368A"/>
    <w:rsid w:val="00F75B96"/>
    <w:rsid w:val="00F762E4"/>
    <w:rsid w:val="00F8238B"/>
    <w:rsid w:val="00F84C6D"/>
    <w:rsid w:val="00F93F18"/>
    <w:rsid w:val="00F96C72"/>
    <w:rsid w:val="00F96D13"/>
    <w:rsid w:val="00F96DD2"/>
    <w:rsid w:val="00FA14F6"/>
    <w:rsid w:val="00FA3C78"/>
    <w:rsid w:val="00FA7C00"/>
    <w:rsid w:val="00FB3097"/>
    <w:rsid w:val="00FB4E40"/>
    <w:rsid w:val="00FB5570"/>
    <w:rsid w:val="00FC2710"/>
    <w:rsid w:val="00FD19AE"/>
    <w:rsid w:val="00FD29F0"/>
    <w:rsid w:val="00FD362D"/>
    <w:rsid w:val="00FE0107"/>
    <w:rsid w:val="00FE041B"/>
    <w:rsid w:val="00FE1D64"/>
    <w:rsid w:val="00FE316E"/>
    <w:rsid w:val="00FE36B3"/>
    <w:rsid w:val="00FE37C6"/>
    <w:rsid w:val="00FE4A10"/>
    <w:rsid w:val="00FE71F1"/>
    <w:rsid w:val="00FF06BD"/>
    <w:rsid w:val="00FF409E"/>
    <w:rsid w:val="00FF474A"/>
    <w:rsid w:val="00FF4F4E"/>
    <w:rsid w:val="00FF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78D122"/>
  <w15:docId w15:val="{6CF7A173-9CF9-4451-BCDB-4199A9DD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8D8"/>
    <w:pPr>
      <w:jc w:val="both"/>
    </w:pPr>
    <w:rPr>
      <w:rFonts w:ascii="Calibri Light" w:hAnsi="Calibri Light"/>
    </w:rPr>
  </w:style>
  <w:style w:type="paragraph" w:styleId="Titre1">
    <w:name w:val="heading 1"/>
    <w:basedOn w:val="Normal"/>
    <w:next w:val="Normal"/>
    <w:link w:val="Titre1Car"/>
    <w:uiPriority w:val="9"/>
    <w:qFormat/>
    <w:rsid w:val="00796E05"/>
    <w:pPr>
      <w:pBdr>
        <w:top w:val="single" w:sz="4" w:space="1" w:color="003E6A"/>
        <w:left w:val="single" w:sz="4" w:space="4" w:color="003E6A"/>
        <w:bottom w:val="single" w:sz="4" w:space="1" w:color="003E6A"/>
        <w:right w:val="single" w:sz="4" w:space="4" w:color="003E6A"/>
      </w:pBdr>
      <w:shd w:val="clear" w:color="auto" w:fill="C6D9F1" w:themeFill="text2" w:themeFillTint="33"/>
      <w:spacing w:before="360" w:after="360"/>
      <w:jc w:val="center"/>
      <w:outlineLvl w:val="0"/>
    </w:pPr>
    <w:rPr>
      <w:rFonts w:cs="Calibri Light"/>
      <w:b/>
      <w:bCs/>
      <w:caps/>
      <w:color w:val="003E6A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96E05"/>
    <w:pPr>
      <w:spacing w:before="240" w:after="120"/>
      <w:outlineLvl w:val="1"/>
    </w:pPr>
    <w:rPr>
      <w:rFonts w:cs="Calibri Light"/>
      <w:b/>
      <w:bCs/>
      <w:color w:val="003E6A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96E05"/>
    <w:pPr>
      <w:spacing w:before="240" w:after="120"/>
      <w:outlineLvl w:val="2"/>
    </w:pPr>
    <w:rPr>
      <w:rFonts w:cs="Calibri Light"/>
      <w:i/>
      <w:iCs/>
      <w:color w:val="003E6A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45E6D"/>
    <w:pPr>
      <w:spacing w:before="120" w:after="120"/>
      <w:outlineLvl w:val="3"/>
    </w:pPr>
    <w:rPr>
      <w:rFonts w:cs="Calibri Light"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395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95F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B19F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092E2F"/>
  </w:style>
  <w:style w:type="character" w:customStyle="1" w:styleId="NotedebasdepageCar">
    <w:name w:val="Note de bas de page Car"/>
    <w:basedOn w:val="Policepardfaut"/>
    <w:link w:val="Notedebasdepage"/>
    <w:uiPriority w:val="99"/>
    <w:rsid w:val="00092E2F"/>
  </w:style>
  <w:style w:type="character" w:styleId="Appelnotedebasdep">
    <w:name w:val="footnote reference"/>
    <w:basedOn w:val="Policepardfaut"/>
    <w:uiPriority w:val="99"/>
    <w:unhideWhenUsed/>
    <w:rsid w:val="00092E2F"/>
    <w:rPr>
      <w:vertAlign w:val="superscript"/>
    </w:rPr>
  </w:style>
  <w:style w:type="paragraph" w:styleId="Corpsdetexte">
    <w:name w:val="Body Text"/>
    <w:basedOn w:val="Normal"/>
    <w:link w:val="CorpsdetexteCar"/>
    <w:rsid w:val="001B3D6C"/>
    <w:rPr>
      <w:rFonts w:ascii="Times New Roman" w:eastAsia="Times New Roman" w:hAnsi="Times New Roman" w:cs="Times New Roman"/>
      <w:i/>
      <w:iCs/>
    </w:rPr>
  </w:style>
  <w:style w:type="character" w:customStyle="1" w:styleId="CorpsdetexteCar">
    <w:name w:val="Corps de texte Car"/>
    <w:basedOn w:val="Policepardfaut"/>
    <w:link w:val="Corpsdetexte"/>
    <w:rsid w:val="001B3D6C"/>
    <w:rPr>
      <w:rFonts w:ascii="Times New Roman" w:eastAsia="Times New Roman" w:hAnsi="Times New Roman" w:cs="Times New Roman"/>
      <w:i/>
      <w:iCs/>
    </w:rPr>
  </w:style>
  <w:style w:type="paragraph" w:styleId="En-tte">
    <w:name w:val="header"/>
    <w:basedOn w:val="Normal"/>
    <w:link w:val="En-tteCar"/>
    <w:uiPriority w:val="99"/>
    <w:unhideWhenUsed/>
    <w:rsid w:val="00866AD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66ADF"/>
  </w:style>
  <w:style w:type="paragraph" w:styleId="Pieddepage">
    <w:name w:val="footer"/>
    <w:basedOn w:val="Normal"/>
    <w:link w:val="PieddepageCar"/>
    <w:uiPriority w:val="99"/>
    <w:unhideWhenUsed/>
    <w:rsid w:val="00866AD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6ADF"/>
  </w:style>
  <w:style w:type="table" w:styleId="Grilledutableau">
    <w:name w:val="Table Grid"/>
    <w:basedOn w:val="TableauNormal"/>
    <w:uiPriority w:val="59"/>
    <w:rsid w:val="009B1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D012F4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B76E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7B76EA"/>
  </w:style>
  <w:style w:type="character" w:customStyle="1" w:styleId="CommentaireCar">
    <w:name w:val="Commentaire Car"/>
    <w:basedOn w:val="Policepardfaut"/>
    <w:link w:val="Commentaire"/>
    <w:uiPriority w:val="99"/>
    <w:rsid w:val="007B76E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76E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B76EA"/>
    <w:rPr>
      <w:b/>
      <w:bCs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CA0D95"/>
  </w:style>
  <w:style w:type="paragraph" w:styleId="Rvision">
    <w:name w:val="Revision"/>
    <w:hidden/>
    <w:uiPriority w:val="99"/>
    <w:semiHidden/>
    <w:rsid w:val="00BC2C52"/>
  </w:style>
  <w:style w:type="character" w:customStyle="1" w:styleId="Mentionnonrsolue1">
    <w:name w:val="Mention non résolue1"/>
    <w:basedOn w:val="Policepardfaut"/>
    <w:uiPriority w:val="99"/>
    <w:semiHidden/>
    <w:unhideWhenUsed/>
    <w:rsid w:val="00A2133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796E05"/>
    <w:rPr>
      <w:rFonts w:ascii="Calibri Light" w:hAnsi="Calibri Light" w:cs="Calibri Light"/>
      <w:b/>
      <w:bCs/>
      <w:caps/>
      <w:color w:val="003E6A"/>
      <w:sz w:val="32"/>
      <w:szCs w:val="32"/>
      <w:shd w:val="clear" w:color="auto" w:fill="C6D9F1" w:themeFill="text2" w:themeFillTint="33"/>
    </w:rPr>
  </w:style>
  <w:style w:type="character" w:customStyle="1" w:styleId="Titre2Car">
    <w:name w:val="Titre 2 Car"/>
    <w:basedOn w:val="Policepardfaut"/>
    <w:link w:val="Titre2"/>
    <w:uiPriority w:val="9"/>
    <w:rsid w:val="00796E05"/>
    <w:rPr>
      <w:rFonts w:ascii="Calibri Light" w:hAnsi="Calibri Light" w:cs="Calibri Light"/>
      <w:b/>
      <w:bCs/>
      <w:color w:val="003E6A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6E05"/>
    <w:rPr>
      <w:rFonts w:ascii="Calibri Light" w:hAnsi="Calibri Light" w:cs="Calibri Light"/>
      <w:i/>
      <w:iCs/>
      <w:color w:val="003E6A"/>
      <w:sz w:val="28"/>
      <w:szCs w:val="28"/>
    </w:rPr>
  </w:style>
  <w:style w:type="character" w:styleId="Lienvisit">
    <w:name w:val="FollowedHyperlink"/>
    <w:basedOn w:val="Policepardfaut"/>
    <w:uiPriority w:val="99"/>
    <w:semiHidden/>
    <w:unhideWhenUsed/>
    <w:rsid w:val="009D6F12"/>
    <w:rPr>
      <w:color w:val="800080" w:themeColor="followedHyperlink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D45E6D"/>
    <w:rPr>
      <w:rFonts w:ascii="Calibri Light" w:hAnsi="Calibri Light" w:cs="Calibri Light"/>
      <w:i/>
      <w:iCs/>
      <w:sz w:val="28"/>
      <w:szCs w:val="28"/>
    </w:rPr>
  </w:style>
  <w:style w:type="character" w:styleId="Mentionnonrsolue">
    <w:name w:val="Unresolved Mention"/>
    <w:basedOn w:val="Policepardfaut"/>
    <w:uiPriority w:val="99"/>
    <w:semiHidden/>
    <w:unhideWhenUsed/>
    <w:rsid w:val="00EB3A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055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9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1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ethics.gc.ca/fra/tcps2-eptc2_2022_chapter6-chapitre6.html" TargetMode="External"/><Relationship Id="rId26" Type="http://schemas.openxmlformats.org/officeDocument/2006/relationships/hyperlink" Target="https://ethics.gc.ca/fra/tcps2-eptc2_2022_chapter3-chapitre3.html" TargetMode="External"/><Relationship Id="rId39" Type="http://schemas.openxmlformats.org/officeDocument/2006/relationships/hyperlink" Target="https://ethics.gc.ca/fra/tcps2-eptc2_2022_chapter2-chapitre2.html" TargetMode="External"/><Relationship Id="rId21" Type="http://schemas.openxmlformats.org/officeDocument/2006/relationships/hyperlink" Target="https://ethics.gc.ca/fra/tcps2-eptc2_2022_chapter7-chapitre7.html" TargetMode="External"/><Relationship Id="rId34" Type="http://schemas.openxmlformats.org/officeDocument/2006/relationships/hyperlink" Target="https://ethics.gc.ca/fra/tcps2-eptc2_2022_chapter3-chapitre3.html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stboniface.ca/gouvernance/file/politiques-et-procedures/ethique-de-la-recherche-avec-etres-humains.pdf" TargetMode="External"/><Relationship Id="rId20" Type="http://schemas.openxmlformats.org/officeDocument/2006/relationships/hyperlink" Target="https://ethics.gc.ca/fra/tcps2-eptc2_2022_chapter2-chapitre2.html" TargetMode="External"/><Relationship Id="rId29" Type="http://schemas.openxmlformats.org/officeDocument/2006/relationships/hyperlink" Target="https://ethics.gc.ca/fra/documents/tcps2-2018-fr-interactive-final.pdf" TargetMode="External"/><Relationship Id="rId41" Type="http://schemas.openxmlformats.org/officeDocument/2006/relationships/hyperlink" Target="https://ethics.gc.ca/fra/policy-politique_tcps2-eptc2_202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@ustboniface.ca" TargetMode="External"/><Relationship Id="rId24" Type="http://schemas.openxmlformats.org/officeDocument/2006/relationships/hyperlink" Target="https://ethics.gc.ca/fra/tcps2-eptc2_2022_chapter3-chapitre3.html" TargetMode="External"/><Relationship Id="rId32" Type="http://schemas.openxmlformats.org/officeDocument/2006/relationships/hyperlink" Target="https://ethicshttps/ethics.gc.ca/fra/tcps2-eptc2_2022_chapter5-chapitre5.htmlgc.ca/fra/tcps2-eptc2_2018_chapter5-chapitre5.html" TargetMode="External"/><Relationship Id="rId37" Type="http://schemas.openxmlformats.org/officeDocument/2006/relationships/hyperlink" Target="https://ustboniface.libguides.com/GDR/dataverse" TargetMode="External"/><Relationship Id="rId40" Type="http://schemas.openxmlformats.org/officeDocument/2006/relationships/hyperlink" Target="http://www.gov.mb.ca/health/phia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ethics.gc.ca/fra/tcps2-eptc2_2022_chapter3-chapitre3.html" TargetMode="External"/><Relationship Id="rId28" Type="http://schemas.openxmlformats.org/officeDocument/2006/relationships/hyperlink" Target="https://ethics.gc.ca/fra/tcps2-eptc2_2022_chapter3-chapitre3.html" TargetMode="External"/><Relationship Id="rId36" Type="http://schemas.openxmlformats.org/officeDocument/2006/relationships/hyperlink" Target="https://ethics.gc.ca/fra/tcps2-eptc2_2022_chapter5-chapitre5.html" TargetMode="External"/><Relationship Id="rId10" Type="http://schemas.openxmlformats.org/officeDocument/2006/relationships/hyperlink" Target="https://eptc2fer.ca/welcome" TargetMode="External"/><Relationship Id="rId19" Type="http://schemas.openxmlformats.org/officeDocument/2006/relationships/hyperlink" Target="https://ethics.gc.ca/fra/tcps2-eptc2_2022_chapter8-chapitre8.html" TargetMode="External"/><Relationship Id="rId31" Type="http://schemas.openxmlformats.org/officeDocument/2006/relationships/hyperlink" Target="https://ethics.gc.ca/fra/tcps2-eptc2_2022_chapter5-chapitre5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R@ustboniface.ca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ethics.gc.ca/fra/tcps2-eptc2_2022_chapter4-chapitre4.html" TargetMode="External"/><Relationship Id="rId27" Type="http://schemas.openxmlformats.org/officeDocument/2006/relationships/hyperlink" Target="https://ethics.gc.ca/fra/tcps2-eptc2_2022_chapter3-chapitre3.html" TargetMode="External"/><Relationship Id="rId30" Type="http://schemas.openxmlformats.org/officeDocument/2006/relationships/hyperlink" Target="https://ethics.gc.ca/fra/tcps2-eptc2_2022_chapter3-chapitre3.html" TargetMode="External"/><Relationship Id="rId35" Type="http://schemas.openxmlformats.org/officeDocument/2006/relationships/hyperlink" Target="https://ustboniface.ca/file/recherche/CER-Fiche-consentement-elargi.pdf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ethics.gc.ca/fra/tcps2-eptc2_2022_chapter2-chapitre2.html" TargetMode="External"/><Relationship Id="rId25" Type="http://schemas.openxmlformats.org/officeDocument/2006/relationships/hyperlink" Target="https://ustboniface.ca/file/recherche/CER-Fiche-de-consentement.pdf" TargetMode="External"/><Relationship Id="rId33" Type="http://schemas.openxmlformats.org/officeDocument/2006/relationships/hyperlink" Target="https://ethics.gc.ca/fra/tcps2-eptc2_2022_chapter5-chapitre5.html" TargetMode="External"/><Relationship Id="rId38" Type="http://schemas.openxmlformats.org/officeDocument/2006/relationships/hyperlink" Target="https://zenodo.org/records/427055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apineau\Downloads\PropositionRechercheEvaluationEthiqu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9548D-CFCA-4E3E-B1EF-35687099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PropositionRechercheEvaluationEthique</Template>
  <TotalTime>1</TotalTime>
  <Pages>18</Pages>
  <Words>5608</Words>
  <Characters>30849</Characters>
  <Application>Microsoft Office Word</Application>
  <DocSecurity>0</DocSecurity>
  <Lines>257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Collège universitaire de Saint-Boniface</Company>
  <LinksUpToDate>false</LinksUpToDate>
  <CharactersWithSpaces>36385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Papineau</dc:creator>
  <cp:lastModifiedBy>Sébastien Papineau</cp:lastModifiedBy>
  <cp:revision>1</cp:revision>
  <dcterms:created xsi:type="dcterms:W3CDTF">2026-08-10T19:24:00Z</dcterms:created>
  <dcterms:modified xsi:type="dcterms:W3CDTF">2026-08-10T19:25:00Z</dcterms:modified>
</cp:coreProperties>
</file>